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Ekologigruppen"/>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80" w:firstRow="0" w:lastRow="0" w:firstColumn="1" w:lastColumn="0" w:noHBand="1" w:noVBand="1"/>
      </w:tblPr>
      <w:tblGrid>
        <w:gridCol w:w="1733"/>
        <w:gridCol w:w="6771"/>
      </w:tblGrid>
      <w:tr w:rsidR="003E5C4B" w14:paraId="406E3E9E" w14:textId="77777777" w:rsidTr="003E5C4B">
        <w:trPr>
          <w:trHeight w:val="8306"/>
        </w:trPr>
        <w:tc>
          <w:tcPr>
            <w:tcW w:w="9060" w:type="dxa"/>
            <w:gridSpan w:val="2"/>
          </w:tcPr>
          <w:p w14:paraId="10C0684E" w14:textId="78BBB3B9" w:rsidR="003E5C4B" w:rsidRDefault="006D380C" w:rsidP="003E5C4B">
            <w:pPr>
              <w:jc w:val="center"/>
            </w:pPr>
            <w:r>
              <w:rPr>
                <w:noProof/>
              </w:rPr>
              <w:drawing>
                <wp:inline distT="0" distB="0" distL="0" distR="0" wp14:anchorId="096F9509" wp14:editId="62D3400C">
                  <wp:extent cx="5286375" cy="5256148"/>
                  <wp:effectExtent l="0" t="0" r="0" b="1905"/>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410" r="25772" b="7440"/>
                          <a:stretch/>
                        </pic:blipFill>
                        <pic:spPr bwMode="auto">
                          <a:xfrm>
                            <a:off x="0" y="0"/>
                            <a:ext cx="5300128" cy="52698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E5C4B" w14:paraId="21E755BF" w14:textId="77777777" w:rsidTr="003E5C4B">
        <w:trPr>
          <w:trHeight w:val="935"/>
        </w:trPr>
        <w:tc>
          <w:tcPr>
            <w:tcW w:w="9060" w:type="dxa"/>
            <w:gridSpan w:val="2"/>
          </w:tcPr>
          <w:p w14:paraId="60651BC6" w14:textId="77777777" w:rsidR="003E5C4B" w:rsidRDefault="003E5C4B" w:rsidP="008A03DF"/>
        </w:tc>
      </w:tr>
      <w:bookmarkStart w:id="0" w:name="_Hlk33800820"/>
      <w:tr w:rsidR="00373CCF" w14:paraId="2A96B667" w14:textId="77777777" w:rsidTr="007A39E4">
        <w:trPr>
          <w:trHeight w:val="1134"/>
        </w:trPr>
        <w:tc>
          <w:tcPr>
            <w:tcW w:w="1985" w:type="dxa"/>
            <w:vMerge w:val="restart"/>
          </w:tcPr>
          <w:p w14:paraId="42D1398F" w14:textId="5EA19C05" w:rsidR="007A39E4" w:rsidRDefault="009C5F11" w:rsidP="007A39E4">
            <w:sdt>
              <w:sdtPr>
                <w:id w:val="-616910028"/>
                <w:placeholder>
                  <w:docPart w:val="6869851283A34DB58F3CB52ACBFB2716"/>
                </w:placeholder>
                <w:dataBinding w:prefixMappings="xmlns:ns0='LPXML' " w:xpath="/ns0:root[1]/ns0:extra9[1]" w:storeItemID="{F94F99F1-A6AE-4C52-9388-87D3E30B0E29}"/>
                <w:date w:fullDate="2022-08-29T00:00:00Z">
                  <w:dateFormat w:val="yyyy-MM-dd"/>
                  <w:lid w:val="sv-SE"/>
                  <w:storeMappedDataAs w:val="dateTime"/>
                  <w:calendar w:val="gregorian"/>
                </w:date>
              </w:sdtPr>
              <w:sdtEndPr/>
              <w:sdtContent>
                <w:r w:rsidR="008A42AA">
                  <w:t>2022-</w:t>
                </w:r>
                <w:r w:rsidR="0022187F">
                  <w:t>08-29</w:t>
                </w:r>
              </w:sdtContent>
            </w:sdt>
          </w:p>
          <w:sdt>
            <w:sdtPr>
              <w:id w:val="-419182982"/>
              <w:placeholder>
                <w:docPart w:val="71B747541B0241C58D7D578074294EF3"/>
              </w:placeholder>
              <w:showingPlcHdr/>
              <w15:dataBinding w:prefixMappings="xmlns:ns0='LPXML' " w:xpath="/ns0:root[1]/ns0:version[1]" w:storeItemID="{F94F99F1-A6AE-4C52-9388-87D3E30B0E29}"/>
            </w:sdtPr>
            <w:sdtEndPr/>
            <w:sdtContent>
              <w:p w14:paraId="6F99ED20" w14:textId="27B6985C" w:rsidR="003E5C4B" w:rsidRDefault="009C5F11" w:rsidP="007A39E4">
                <w:r>
                  <w:rPr>
                    <w:rStyle w:val="Platshllartext"/>
                  </w:rPr>
                  <w:t>Ange version</w:t>
                </w:r>
              </w:p>
            </w:sdtContent>
          </w:sdt>
          <w:bookmarkEnd w:id="0" w:displacedByCustomXml="prev"/>
        </w:tc>
        <w:sdt>
          <w:sdtPr>
            <w:id w:val="-1124380979"/>
            <w:placeholder>
              <w:docPart w:val="E15CC848A74A4AE78A871DDBE2A16CF8"/>
            </w:placeholder>
            <w:dataBinding w:prefixMappings="xmlns:ns0='LPXML' " w:xpath="/ns0:root[1]/ns0:titel[1]" w:storeItemID="{F94F99F1-A6AE-4C52-9388-87D3E30B0E29}"/>
            <w:text/>
          </w:sdtPr>
          <w:sdtEndPr/>
          <w:sdtContent>
            <w:tc>
              <w:tcPr>
                <w:tcW w:w="7075" w:type="dxa"/>
              </w:tcPr>
              <w:p w14:paraId="7F2ADE15" w14:textId="23E96759" w:rsidR="003E5C4B" w:rsidRDefault="00C44103" w:rsidP="003E5C4B">
                <w:pPr>
                  <w:pStyle w:val="Rubrik"/>
                </w:pPr>
                <w:r>
                  <w:t>Förvaltningsplan Björka översilningsanläggning</w:t>
                </w:r>
              </w:p>
            </w:tc>
          </w:sdtContent>
        </w:sdt>
      </w:tr>
      <w:tr w:rsidR="00373CCF" w14:paraId="35F16EA9" w14:textId="77777777" w:rsidTr="007A39E4">
        <w:trPr>
          <w:trHeight w:val="1134"/>
        </w:trPr>
        <w:tc>
          <w:tcPr>
            <w:tcW w:w="1985" w:type="dxa"/>
            <w:vMerge/>
          </w:tcPr>
          <w:p w14:paraId="72E0611C" w14:textId="77777777" w:rsidR="003E5C4B" w:rsidRDefault="003E5C4B" w:rsidP="008A03DF"/>
        </w:tc>
        <w:sdt>
          <w:sdtPr>
            <w:id w:val="1041252339"/>
            <w:placeholder>
              <w:docPart w:val="7342BA1ED31E460B857AF944B0BF3455"/>
            </w:placeholder>
            <w:text/>
          </w:sdtPr>
          <w:sdtEndPr/>
          <w:sdtContent>
            <w:tc>
              <w:tcPr>
                <w:tcW w:w="7075" w:type="dxa"/>
              </w:tcPr>
              <w:p w14:paraId="24FA6B41" w14:textId="12D81FFA" w:rsidR="003E5C4B" w:rsidRPr="007A39E4" w:rsidRDefault="00FC29C6" w:rsidP="007A39E4">
                <w:pPr>
                  <w:pStyle w:val="Underrubrik"/>
                </w:pPr>
                <w:r>
                  <w:t>Uppdaterad version 2022</w:t>
                </w:r>
                <w:r w:rsidR="00F82A97">
                  <w:t>_Gransknings</w:t>
                </w:r>
                <w:r w:rsidR="0022187F">
                  <w:t>version</w:t>
                </w:r>
              </w:p>
            </w:tc>
          </w:sdtContent>
        </w:sdt>
      </w:tr>
    </w:tbl>
    <w:p w14:paraId="0A2F1F44" w14:textId="77777777" w:rsidR="00FB337C" w:rsidRDefault="00FB337C" w:rsidP="008A03DF"/>
    <w:tbl>
      <w:tblPr>
        <w:tblStyle w:val="Tabellrutnt"/>
        <w:tblpPr w:leftFromText="142" w:rightFromText="142" w:vertAnchor="page" w:horzAnchor="margin" w:tblpY="11593"/>
        <w:tblW w:w="60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80" w:firstRow="0" w:lastRow="0" w:firstColumn="1" w:lastColumn="0" w:noHBand="0" w:noVBand="1"/>
      </w:tblPr>
      <w:tblGrid>
        <w:gridCol w:w="6039"/>
      </w:tblGrid>
      <w:tr w:rsidR="00FB337C" w:rsidRPr="009130B6" w14:paraId="43C9D47D" w14:textId="77777777" w:rsidTr="00A7121B">
        <w:tc>
          <w:tcPr>
            <w:tcW w:w="6039" w:type="dxa"/>
          </w:tcPr>
          <w:p w14:paraId="4CCF2D53" w14:textId="77777777" w:rsidR="00FB337C" w:rsidRPr="009130B6" w:rsidRDefault="00FB337C" w:rsidP="00A7121B">
            <w:r>
              <w:rPr>
                <w:noProof/>
              </w:rPr>
              <w:lastRenderedPageBreak/>
              <w:drawing>
                <wp:inline distT="0" distB="0" distL="0" distR="0" wp14:anchorId="5104D070" wp14:editId="40BD36F3">
                  <wp:extent cx="806400" cy="408279"/>
                  <wp:effectExtent l="0" t="0" r="0" b="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o_logga_SV_CS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06400" cy="408279"/>
                          </a:xfrm>
                          <a:prstGeom prst="rect">
                            <a:avLst/>
                          </a:prstGeom>
                        </pic:spPr>
                      </pic:pic>
                    </a:graphicData>
                  </a:graphic>
                </wp:inline>
              </w:drawing>
            </w:r>
          </w:p>
          <w:p w14:paraId="430A96C7" w14:textId="77777777" w:rsidR="00FB337C" w:rsidRPr="00A321FE" w:rsidRDefault="00FB337C" w:rsidP="00A7121B"/>
          <w:p w14:paraId="08473107" w14:textId="5F6F3DBD" w:rsidR="00FB337C" w:rsidRPr="00FB337C" w:rsidRDefault="00FB337C" w:rsidP="00A7121B">
            <w:pPr>
              <w:spacing w:line="200" w:lineRule="atLeast"/>
            </w:pPr>
            <w:r w:rsidRPr="00FB337C">
              <w:t xml:space="preserve">Beställning: </w:t>
            </w:r>
            <w:r w:rsidR="00280612">
              <w:t>Kävlingeåns Vattenråd</w:t>
            </w:r>
          </w:p>
          <w:p w14:paraId="2E30A020" w14:textId="77777777" w:rsidR="00FB337C" w:rsidRPr="00FB337C" w:rsidRDefault="00FB337C" w:rsidP="00A7121B">
            <w:pPr>
              <w:spacing w:line="200" w:lineRule="atLeast"/>
            </w:pPr>
            <w:r w:rsidRPr="00FB337C">
              <w:t>Framställt av: Ekologigruppen AB</w:t>
            </w:r>
          </w:p>
          <w:p w14:paraId="1A7BC983" w14:textId="77777777" w:rsidR="00FB337C" w:rsidRPr="00FB337C" w:rsidRDefault="00FB337C" w:rsidP="00A7121B">
            <w:pPr>
              <w:spacing w:line="200" w:lineRule="atLeast"/>
            </w:pPr>
            <w:r w:rsidRPr="00FB337C">
              <w:t>www.ekologigruppen.se</w:t>
            </w:r>
          </w:p>
          <w:p w14:paraId="19EE70EC" w14:textId="77777777" w:rsidR="00FB337C" w:rsidRPr="00FB337C" w:rsidRDefault="00FB337C" w:rsidP="00A7121B">
            <w:pPr>
              <w:spacing w:line="200" w:lineRule="atLeast"/>
            </w:pPr>
            <w:r w:rsidRPr="00FB337C">
              <w:t>Telefon: 08-525 201 00</w:t>
            </w:r>
          </w:p>
          <w:p w14:paraId="6B6EC867" w14:textId="4253890C" w:rsidR="00FB337C" w:rsidRPr="00FB337C" w:rsidRDefault="00FB337C" w:rsidP="00A7121B">
            <w:pPr>
              <w:spacing w:line="200" w:lineRule="atLeast"/>
            </w:pPr>
            <w:r w:rsidRPr="00FB337C">
              <w:t>Slutversion:</w:t>
            </w:r>
            <w:r w:rsidR="00934F91">
              <w:t xml:space="preserve"> </w:t>
            </w:r>
            <w:sdt>
              <w:sdtPr>
                <w:id w:val="-1767915021"/>
                <w:placeholder>
                  <w:docPart w:val="F0DF4004DC1F455383F22E27F413A0DE"/>
                </w:placeholder>
                <w:date w:fullDate="2022-08-22T00:00:00Z">
                  <w:dateFormat w:val="yyyy-MM-dd"/>
                  <w:lid w:val="sv-SE"/>
                  <w:storeMappedDataAs w:val="dateTime"/>
                  <w:calendar w:val="gregorian"/>
                </w:date>
              </w:sdtPr>
              <w:sdtEndPr/>
              <w:sdtContent>
                <w:r w:rsidR="00024676">
                  <w:t>2022-08-22</w:t>
                </w:r>
              </w:sdtContent>
            </w:sdt>
          </w:p>
          <w:p w14:paraId="140AF9E0" w14:textId="24DE2F4B" w:rsidR="00FB337C" w:rsidRPr="00FB337C" w:rsidRDefault="00FB337C" w:rsidP="00A7121B">
            <w:pPr>
              <w:spacing w:line="200" w:lineRule="atLeast"/>
            </w:pPr>
            <w:r w:rsidRPr="00FB337C">
              <w:t>Uppdragsansvarig:</w:t>
            </w:r>
            <w:r w:rsidR="00934F91">
              <w:t xml:space="preserve"> </w:t>
            </w:r>
            <w:r w:rsidR="00280612">
              <w:t>Tette Alström</w:t>
            </w:r>
          </w:p>
          <w:p w14:paraId="0420D3EE" w14:textId="7FDE6146" w:rsidR="00FB337C" w:rsidRDefault="00FB337C" w:rsidP="00A7121B">
            <w:pPr>
              <w:spacing w:line="200" w:lineRule="atLeast"/>
            </w:pPr>
            <w:r w:rsidRPr="00FB337C">
              <w:t>Medverkande:</w:t>
            </w:r>
            <w:r w:rsidR="00934F91">
              <w:t xml:space="preserve"> </w:t>
            </w:r>
            <w:r w:rsidR="00280612">
              <w:t>Tette Alström</w:t>
            </w:r>
          </w:p>
          <w:p w14:paraId="7A6F04DC" w14:textId="77777777" w:rsidR="00A7121B" w:rsidRPr="00FB337C" w:rsidRDefault="00A7121B" w:rsidP="00A7121B">
            <w:pPr>
              <w:spacing w:line="200" w:lineRule="atLeast"/>
            </w:pPr>
            <w:r>
              <w:t xml:space="preserve">Intern granskning av rapport:  </w:t>
            </w:r>
            <w:sdt>
              <w:sdtPr>
                <w:id w:val="-2137944447"/>
                <w:placeholder>
                  <w:docPart w:val="291937218B664D4783D837EBC9638463"/>
                </w:placeholder>
                <w:temporary/>
                <w:showingPlcHdr/>
                <w:text/>
              </w:sdtPr>
              <w:sdtEndPr/>
              <w:sdtContent>
                <w:r>
                  <w:rPr>
                    <w:rStyle w:val="Platshllartext"/>
                  </w:rPr>
                  <w:t>Ange namn</w:t>
                </w:r>
              </w:sdtContent>
            </w:sdt>
            <w:r>
              <w:t xml:space="preserve"> </w:t>
            </w:r>
            <w:sdt>
              <w:sdtPr>
                <w:id w:val="-2056460262"/>
                <w:placeholder>
                  <w:docPart w:val="7091EEAEC0ED4B1B87A7CC797CF25A54"/>
                </w:placeholder>
                <w:showingPlcHdr/>
                <w:date>
                  <w:dateFormat w:val="yyyy-MM-dd"/>
                  <w:lid w:val="sv-SE"/>
                  <w:storeMappedDataAs w:val="dateTime"/>
                  <w:calendar w:val="gregorian"/>
                </w:date>
              </w:sdtPr>
              <w:sdtEndPr/>
              <w:sdtContent>
                <w:r>
                  <w:rPr>
                    <w:rStyle w:val="Platshllartext"/>
                  </w:rPr>
                  <w:t>Ange datum</w:t>
                </w:r>
              </w:sdtContent>
            </w:sdt>
          </w:p>
          <w:p w14:paraId="101A5CFE" w14:textId="54F59E9A" w:rsidR="00FB337C" w:rsidRPr="00FB337C" w:rsidRDefault="00FB337C" w:rsidP="00A7121B">
            <w:pPr>
              <w:spacing w:line="200" w:lineRule="atLeast"/>
            </w:pPr>
            <w:r w:rsidRPr="00FB337C">
              <w:t>Foton: Om inget annat anges:</w:t>
            </w:r>
            <w:r w:rsidR="00934F91">
              <w:t xml:space="preserve"> </w:t>
            </w:r>
            <w:r w:rsidR="00280612">
              <w:t>Karl Holmström</w:t>
            </w:r>
          </w:p>
          <w:p w14:paraId="5E6E337E" w14:textId="77777777" w:rsidR="00FB337C" w:rsidRPr="00FB337C" w:rsidRDefault="00FB337C" w:rsidP="00A7121B">
            <w:pPr>
              <w:spacing w:line="200" w:lineRule="atLeast"/>
            </w:pPr>
            <w:r w:rsidRPr="00FB337C">
              <w:t>Illustrationer och kartor: Ekologigruppen AB</w:t>
            </w:r>
          </w:p>
          <w:p w14:paraId="44BA63F5" w14:textId="77777777" w:rsidR="00934F91" w:rsidRDefault="00FB337C" w:rsidP="00A7121B">
            <w:pPr>
              <w:spacing w:line="200" w:lineRule="atLeast"/>
            </w:pPr>
            <w:r w:rsidRPr="00FB337C">
              <w:t>Internt projektnummer:</w:t>
            </w:r>
            <w:r w:rsidR="00934F91">
              <w:t xml:space="preserve"> </w:t>
            </w:r>
            <w:sdt>
              <w:sdtPr>
                <w:id w:val="-12073853"/>
                <w:placeholder>
                  <w:docPart w:val="B48766BBB6A64909AA9B800F915D479C"/>
                </w:placeholder>
                <w:temporary/>
                <w:showingPlcHdr/>
                <w:text/>
              </w:sdtPr>
              <w:sdtEndPr/>
              <w:sdtContent>
                <w:r w:rsidR="00934F91">
                  <w:rPr>
                    <w:rStyle w:val="Platshllartext"/>
                  </w:rPr>
                  <w:t>Ange projektnummer</w:t>
                </w:r>
              </w:sdtContent>
            </w:sdt>
            <w:r w:rsidR="00934F91" w:rsidRPr="00FB337C">
              <w:t xml:space="preserve"> </w:t>
            </w:r>
          </w:p>
          <w:p w14:paraId="3D997928" w14:textId="679087F4" w:rsidR="00D967F4" w:rsidRPr="00A7121B" w:rsidRDefault="00FB337C" w:rsidP="00A7121B">
            <w:pPr>
              <w:spacing w:line="200" w:lineRule="atLeast"/>
            </w:pPr>
            <w:r w:rsidRPr="00FB337C">
              <w:t>Bilder på framsidan från</w:t>
            </w:r>
            <w:r w:rsidR="00934F91">
              <w:t xml:space="preserve"> </w:t>
            </w:r>
            <w:r w:rsidR="00653D45">
              <w:t>Karl Holmström</w:t>
            </w:r>
          </w:p>
        </w:tc>
      </w:tr>
    </w:tbl>
    <w:p w14:paraId="30E99AE6" w14:textId="77777777" w:rsidR="008A03DF" w:rsidRDefault="008A03DF" w:rsidP="00B71755"/>
    <w:p w14:paraId="0CE83B15" w14:textId="77777777" w:rsidR="008A03DF" w:rsidRDefault="008A03DF">
      <w:r>
        <w:br w:type="page"/>
      </w:r>
    </w:p>
    <w:sdt>
      <w:sdtPr>
        <w:rPr>
          <w:rFonts w:asciiTheme="minorHAnsi" w:eastAsiaTheme="minorHAnsi" w:hAnsiTheme="minorHAnsi" w:cstheme="minorBidi"/>
          <w:sz w:val="22"/>
          <w:szCs w:val="22"/>
        </w:rPr>
        <w:id w:val="-245344122"/>
        <w:docPartObj>
          <w:docPartGallery w:val="Table of Contents"/>
          <w:docPartUnique/>
        </w:docPartObj>
      </w:sdtPr>
      <w:sdtEndPr>
        <w:rPr>
          <w:b/>
          <w:bCs/>
        </w:rPr>
      </w:sdtEndPr>
      <w:sdtContent>
        <w:p w14:paraId="3553D42E" w14:textId="41CD3680" w:rsidR="008A42AA" w:rsidRDefault="008A42AA">
          <w:pPr>
            <w:pStyle w:val="Innehllsfrteckningsrubrik"/>
          </w:pPr>
          <w:r>
            <w:t>Innehållsförteckning</w:t>
          </w:r>
        </w:p>
        <w:p w14:paraId="0DC38DEA" w14:textId="618FB1FA" w:rsidR="00CA7673" w:rsidRDefault="008A42AA">
          <w:pPr>
            <w:pStyle w:val="Innehll1"/>
            <w:rPr>
              <w:rFonts w:eastAsiaTheme="minorEastAsia"/>
              <w:b w:val="0"/>
              <w:noProof/>
              <w:lang w:eastAsia="sv-SE"/>
            </w:rPr>
          </w:pPr>
          <w:r>
            <w:fldChar w:fldCharType="begin"/>
          </w:r>
          <w:r>
            <w:instrText xml:space="preserve"> TOC \o "1-3" \h \z \u </w:instrText>
          </w:r>
          <w:r>
            <w:fldChar w:fldCharType="separate"/>
          </w:r>
          <w:hyperlink w:anchor="_Toc112668700" w:history="1">
            <w:r w:rsidR="00CA7673" w:rsidRPr="00F75828">
              <w:rPr>
                <w:rStyle w:val="Hyperlnk"/>
                <w:noProof/>
              </w:rPr>
              <w:t>Bakgrund</w:t>
            </w:r>
            <w:r w:rsidR="00CA7673">
              <w:rPr>
                <w:noProof/>
                <w:webHidden/>
              </w:rPr>
              <w:tab/>
            </w:r>
            <w:r w:rsidR="00CA7673">
              <w:rPr>
                <w:noProof/>
                <w:webHidden/>
              </w:rPr>
              <w:fldChar w:fldCharType="begin"/>
            </w:r>
            <w:r w:rsidR="00CA7673">
              <w:rPr>
                <w:noProof/>
                <w:webHidden/>
              </w:rPr>
              <w:instrText xml:space="preserve"> PAGEREF _Toc112668700 \h </w:instrText>
            </w:r>
            <w:r w:rsidR="00CA7673">
              <w:rPr>
                <w:noProof/>
                <w:webHidden/>
              </w:rPr>
            </w:r>
            <w:r w:rsidR="00CA7673">
              <w:rPr>
                <w:noProof/>
                <w:webHidden/>
              </w:rPr>
              <w:fldChar w:fldCharType="separate"/>
            </w:r>
            <w:r w:rsidR="00CA7673">
              <w:rPr>
                <w:noProof/>
                <w:webHidden/>
              </w:rPr>
              <w:t>4</w:t>
            </w:r>
            <w:r w:rsidR="00CA7673">
              <w:rPr>
                <w:noProof/>
                <w:webHidden/>
              </w:rPr>
              <w:fldChar w:fldCharType="end"/>
            </w:r>
          </w:hyperlink>
        </w:p>
        <w:p w14:paraId="2227F026" w14:textId="2B18E144" w:rsidR="00CA7673" w:rsidRDefault="009C5F11">
          <w:pPr>
            <w:pStyle w:val="Innehll2"/>
            <w:tabs>
              <w:tab w:val="right" w:pos="8494"/>
            </w:tabs>
            <w:rPr>
              <w:rFonts w:eastAsiaTheme="minorEastAsia"/>
              <w:noProof/>
              <w:lang w:eastAsia="sv-SE"/>
            </w:rPr>
          </w:pPr>
          <w:hyperlink w:anchor="_Toc112668701" w:history="1">
            <w:r w:rsidR="00CA7673" w:rsidRPr="00F75828">
              <w:rPr>
                <w:rStyle w:val="Hyperlnk"/>
                <w:noProof/>
              </w:rPr>
              <w:t>Beskrivning av anläggningen</w:t>
            </w:r>
            <w:r w:rsidR="00CA7673">
              <w:rPr>
                <w:noProof/>
                <w:webHidden/>
              </w:rPr>
              <w:tab/>
            </w:r>
            <w:r w:rsidR="00CA7673">
              <w:rPr>
                <w:noProof/>
                <w:webHidden/>
              </w:rPr>
              <w:fldChar w:fldCharType="begin"/>
            </w:r>
            <w:r w:rsidR="00CA7673">
              <w:rPr>
                <w:noProof/>
                <w:webHidden/>
              </w:rPr>
              <w:instrText xml:space="preserve"> PAGEREF _Toc112668701 \h </w:instrText>
            </w:r>
            <w:r w:rsidR="00CA7673">
              <w:rPr>
                <w:noProof/>
                <w:webHidden/>
              </w:rPr>
            </w:r>
            <w:r w:rsidR="00CA7673">
              <w:rPr>
                <w:noProof/>
                <w:webHidden/>
              </w:rPr>
              <w:fldChar w:fldCharType="separate"/>
            </w:r>
            <w:r w:rsidR="00CA7673">
              <w:rPr>
                <w:noProof/>
                <w:webHidden/>
              </w:rPr>
              <w:t>4</w:t>
            </w:r>
            <w:r w:rsidR="00CA7673">
              <w:rPr>
                <w:noProof/>
                <w:webHidden/>
              </w:rPr>
              <w:fldChar w:fldCharType="end"/>
            </w:r>
          </w:hyperlink>
        </w:p>
        <w:p w14:paraId="7134A6BC" w14:textId="6419950B" w:rsidR="00CA7673" w:rsidRDefault="009C5F11">
          <w:pPr>
            <w:pStyle w:val="Innehll2"/>
            <w:tabs>
              <w:tab w:val="right" w:pos="8494"/>
            </w:tabs>
            <w:rPr>
              <w:rFonts w:eastAsiaTheme="minorEastAsia"/>
              <w:noProof/>
              <w:lang w:eastAsia="sv-SE"/>
            </w:rPr>
          </w:pPr>
          <w:hyperlink w:anchor="_Toc112668702" w:history="1">
            <w:r w:rsidR="00CA7673" w:rsidRPr="00F75828">
              <w:rPr>
                <w:rStyle w:val="Hyperlnk"/>
                <w:noProof/>
              </w:rPr>
              <w:t>Restaurering, skötselinsatser och organisation 2014-2022</w:t>
            </w:r>
            <w:r w:rsidR="00CA7673">
              <w:rPr>
                <w:noProof/>
                <w:webHidden/>
              </w:rPr>
              <w:tab/>
            </w:r>
            <w:r w:rsidR="00CA7673">
              <w:rPr>
                <w:noProof/>
                <w:webHidden/>
              </w:rPr>
              <w:fldChar w:fldCharType="begin"/>
            </w:r>
            <w:r w:rsidR="00CA7673">
              <w:rPr>
                <w:noProof/>
                <w:webHidden/>
              </w:rPr>
              <w:instrText xml:space="preserve"> PAGEREF _Toc112668702 \h </w:instrText>
            </w:r>
            <w:r w:rsidR="00CA7673">
              <w:rPr>
                <w:noProof/>
                <w:webHidden/>
              </w:rPr>
            </w:r>
            <w:r w:rsidR="00CA7673">
              <w:rPr>
                <w:noProof/>
                <w:webHidden/>
              </w:rPr>
              <w:fldChar w:fldCharType="separate"/>
            </w:r>
            <w:r w:rsidR="00CA7673">
              <w:rPr>
                <w:noProof/>
                <w:webHidden/>
              </w:rPr>
              <w:t>4</w:t>
            </w:r>
            <w:r w:rsidR="00CA7673">
              <w:rPr>
                <w:noProof/>
                <w:webHidden/>
              </w:rPr>
              <w:fldChar w:fldCharType="end"/>
            </w:r>
          </w:hyperlink>
        </w:p>
        <w:p w14:paraId="0BED7EB3" w14:textId="09C05EAA" w:rsidR="00CA7673" w:rsidRDefault="009C5F11">
          <w:pPr>
            <w:pStyle w:val="Innehll2"/>
            <w:tabs>
              <w:tab w:val="right" w:pos="8494"/>
            </w:tabs>
            <w:rPr>
              <w:rFonts w:eastAsiaTheme="minorEastAsia"/>
              <w:noProof/>
              <w:lang w:eastAsia="sv-SE"/>
            </w:rPr>
          </w:pPr>
          <w:hyperlink w:anchor="_Toc112668703" w:history="1">
            <w:r w:rsidR="00CA7673" w:rsidRPr="00F75828">
              <w:rPr>
                <w:rStyle w:val="Hyperlnk"/>
                <w:noProof/>
              </w:rPr>
              <w:t>Styrande avtal och beslut</w:t>
            </w:r>
            <w:r w:rsidR="00CA7673">
              <w:rPr>
                <w:noProof/>
                <w:webHidden/>
              </w:rPr>
              <w:tab/>
            </w:r>
            <w:r w:rsidR="00CA7673">
              <w:rPr>
                <w:noProof/>
                <w:webHidden/>
              </w:rPr>
              <w:fldChar w:fldCharType="begin"/>
            </w:r>
            <w:r w:rsidR="00CA7673">
              <w:rPr>
                <w:noProof/>
                <w:webHidden/>
              </w:rPr>
              <w:instrText xml:space="preserve"> PAGEREF _Toc112668703 \h </w:instrText>
            </w:r>
            <w:r w:rsidR="00CA7673">
              <w:rPr>
                <w:noProof/>
                <w:webHidden/>
              </w:rPr>
            </w:r>
            <w:r w:rsidR="00CA7673">
              <w:rPr>
                <w:noProof/>
                <w:webHidden/>
              </w:rPr>
              <w:fldChar w:fldCharType="separate"/>
            </w:r>
            <w:r w:rsidR="00CA7673">
              <w:rPr>
                <w:noProof/>
                <w:webHidden/>
              </w:rPr>
              <w:t>5</w:t>
            </w:r>
            <w:r w:rsidR="00CA7673">
              <w:rPr>
                <w:noProof/>
                <w:webHidden/>
              </w:rPr>
              <w:fldChar w:fldCharType="end"/>
            </w:r>
          </w:hyperlink>
        </w:p>
        <w:p w14:paraId="31224B01" w14:textId="144543D5" w:rsidR="00CA7673" w:rsidRDefault="009C5F11">
          <w:pPr>
            <w:pStyle w:val="Innehll3"/>
            <w:tabs>
              <w:tab w:val="right" w:pos="8494"/>
            </w:tabs>
            <w:rPr>
              <w:rFonts w:eastAsiaTheme="minorEastAsia"/>
              <w:noProof/>
              <w:lang w:eastAsia="sv-SE"/>
            </w:rPr>
          </w:pPr>
          <w:hyperlink w:anchor="_Toc112668704" w:history="1">
            <w:r w:rsidR="00CA7673" w:rsidRPr="00F75828">
              <w:rPr>
                <w:rStyle w:val="Hyperlnk"/>
                <w:noProof/>
              </w:rPr>
              <w:t>Avtal mellan Sjöbo kommun och fastighetsägarna</w:t>
            </w:r>
            <w:r w:rsidR="00CA7673">
              <w:rPr>
                <w:noProof/>
                <w:webHidden/>
              </w:rPr>
              <w:tab/>
            </w:r>
            <w:r w:rsidR="00CA7673">
              <w:rPr>
                <w:noProof/>
                <w:webHidden/>
              </w:rPr>
              <w:fldChar w:fldCharType="begin"/>
            </w:r>
            <w:r w:rsidR="00CA7673">
              <w:rPr>
                <w:noProof/>
                <w:webHidden/>
              </w:rPr>
              <w:instrText xml:space="preserve"> PAGEREF _Toc112668704 \h </w:instrText>
            </w:r>
            <w:r w:rsidR="00CA7673">
              <w:rPr>
                <w:noProof/>
                <w:webHidden/>
              </w:rPr>
            </w:r>
            <w:r w:rsidR="00CA7673">
              <w:rPr>
                <w:noProof/>
                <w:webHidden/>
              </w:rPr>
              <w:fldChar w:fldCharType="separate"/>
            </w:r>
            <w:r w:rsidR="00CA7673">
              <w:rPr>
                <w:noProof/>
                <w:webHidden/>
              </w:rPr>
              <w:t>5</w:t>
            </w:r>
            <w:r w:rsidR="00CA7673">
              <w:rPr>
                <w:noProof/>
                <w:webHidden/>
              </w:rPr>
              <w:fldChar w:fldCharType="end"/>
            </w:r>
          </w:hyperlink>
        </w:p>
        <w:p w14:paraId="0BA44520" w14:textId="05D6C9C3" w:rsidR="00CA7673" w:rsidRDefault="009C5F11">
          <w:pPr>
            <w:pStyle w:val="Innehll3"/>
            <w:tabs>
              <w:tab w:val="right" w:pos="8494"/>
            </w:tabs>
            <w:rPr>
              <w:rFonts w:eastAsiaTheme="minorEastAsia"/>
              <w:noProof/>
              <w:lang w:eastAsia="sv-SE"/>
            </w:rPr>
          </w:pPr>
          <w:hyperlink w:anchor="_Toc112668705" w:history="1">
            <w:r w:rsidR="00CA7673" w:rsidRPr="00F75828">
              <w:rPr>
                <w:rStyle w:val="Hyperlnk"/>
                <w:noProof/>
              </w:rPr>
              <w:t>Tillstånd för vattenverksamhet</w:t>
            </w:r>
            <w:r w:rsidR="00CA7673">
              <w:rPr>
                <w:noProof/>
                <w:webHidden/>
              </w:rPr>
              <w:tab/>
            </w:r>
            <w:r w:rsidR="00CA7673">
              <w:rPr>
                <w:noProof/>
                <w:webHidden/>
              </w:rPr>
              <w:fldChar w:fldCharType="begin"/>
            </w:r>
            <w:r w:rsidR="00CA7673">
              <w:rPr>
                <w:noProof/>
                <w:webHidden/>
              </w:rPr>
              <w:instrText xml:space="preserve"> PAGEREF _Toc112668705 \h </w:instrText>
            </w:r>
            <w:r w:rsidR="00CA7673">
              <w:rPr>
                <w:noProof/>
                <w:webHidden/>
              </w:rPr>
            </w:r>
            <w:r w:rsidR="00CA7673">
              <w:rPr>
                <w:noProof/>
                <w:webHidden/>
              </w:rPr>
              <w:fldChar w:fldCharType="separate"/>
            </w:r>
            <w:r w:rsidR="00CA7673">
              <w:rPr>
                <w:noProof/>
                <w:webHidden/>
              </w:rPr>
              <w:t>5</w:t>
            </w:r>
            <w:r w:rsidR="00CA7673">
              <w:rPr>
                <w:noProof/>
                <w:webHidden/>
              </w:rPr>
              <w:fldChar w:fldCharType="end"/>
            </w:r>
          </w:hyperlink>
        </w:p>
        <w:p w14:paraId="37FC9559" w14:textId="770DB7B9" w:rsidR="00CA7673" w:rsidRDefault="009C5F11">
          <w:pPr>
            <w:pStyle w:val="Innehll3"/>
            <w:tabs>
              <w:tab w:val="right" w:pos="8494"/>
            </w:tabs>
            <w:rPr>
              <w:rFonts w:eastAsiaTheme="minorEastAsia"/>
              <w:noProof/>
              <w:lang w:eastAsia="sv-SE"/>
            </w:rPr>
          </w:pPr>
          <w:hyperlink w:anchor="_Toc112668706" w:history="1">
            <w:r w:rsidR="00CA7673" w:rsidRPr="00F75828">
              <w:rPr>
                <w:rStyle w:val="Hyperlnk"/>
                <w:noProof/>
              </w:rPr>
              <w:t>Skötselstöd</w:t>
            </w:r>
            <w:r w:rsidR="00CA7673">
              <w:rPr>
                <w:noProof/>
                <w:webHidden/>
              </w:rPr>
              <w:tab/>
            </w:r>
            <w:r w:rsidR="00CA7673">
              <w:rPr>
                <w:noProof/>
                <w:webHidden/>
              </w:rPr>
              <w:fldChar w:fldCharType="begin"/>
            </w:r>
            <w:r w:rsidR="00CA7673">
              <w:rPr>
                <w:noProof/>
                <w:webHidden/>
              </w:rPr>
              <w:instrText xml:space="preserve"> PAGEREF _Toc112668706 \h </w:instrText>
            </w:r>
            <w:r w:rsidR="00CA7673">
              <w:rPr>
                <w:noProof/>
                <w:webHidden/>
              </w:rPr>
            </w:r>
            <w:r w:rsidR="00CA7673">
              <w:rPr>
                <w:noProof/>
                <w:webHidden/>
              </w:rPr>
              <w:fldChar w:fldCharType="separate"/>
            </w:r>
            <w:r w:rsidR="00CA7673">
              <w:rPr>
                <w:noProof/>
                <w:webHidden/>
              </w:rPr>
              <w:t>5</w:t>
            </w:r>
            <w:r w:rsidR="00CA7673">
              <w:rPr>
                <w:noProof/>
                <w:webHidden/>
              </w:rPr>
              <w:fldChar w:fldCharType="end"/>
            </w:r>
          </w:hyperlink>
        </w:p>
        <w:p w14:paraId="6FFA3E10" w14:textId="349F1412" w:rsidR="00CA7673" w:rsidRDefault="009C5F11">
          <w:pPr>
            <w:pStyle w:val="Innehll1"/>
            <w:rPr>
              <w:rFonts w:eastAsiaTheme="minorEastAsia"/>
              <w:b w:val="0"/>
              <w:noProof/>
              <w:lang w:eastAsia="sv-SE"/>
            </w:rPr>
          </w:pPr>
          <w:hyperlink w:anchor="_Toc112668707" w:history="1">
            <w:r w:rsidR="00CA7673" w:rsidRPr="00F75828">
              <w:rPr>
                <w:rStyle w:val="Hyperlnk"/>
                <w:noProof/>
              </w:rPr>
              <w:t>Organisation</w:t>
            </w:r>
            <w:r w:rsidR="00CA7673">
              <w:rPr>
                <w:noProof/>
                <w:webHidden/>
              </w:rPr>
              <w:tab/>
            </w:r>
            <w:r w:rsidR="00CA7673">
              <w:rPr>
                <w:noProof/>
                <w:webHidden/>
              </w:rPr>
              <w:fldChar w:fldCharType="begin"/>
            </w:r>
            <w:r w:rsidR="00CA7673">
              <w:rPr>
                <w:noProof/>
                <w:webHidden/>
              </w:rPr>
              <w:instrText xml:space="preserve"> PAGEREF _Toc112668707 \h </w:instrText>
            </w:r>
            <w:r w:rsidR="00CA7673">
              <w:rPr>
                <w:noProof/>
                <w:webHidden/>
              </w:rPr>
            </w:r>
            <w:r w:rsidR="00CA7673">
              <w:rPr>
                <w:noProof/>
                <w:webHidden/>
              </w:rPr>
              <w:fldChar w:fldCharType="separate"/>
            </w:r>
            <w:r w:rsidR="00CA7673">
              <w:rPr>
                <w:noProof/>
                <w:webHidden/>
              </w:rPr>
              <w:t>6</w:t>
            </w:r>
            <w:r w:rsidR="00CA7673">
              <w:rPr>
                <w:noProof/>
                <w:webHidden/>
              </w:rPr>
              <w:fldChar w:fldCharType="end"/>
            </w:r>
          </w:hyperlink>
        </w:p>
        <w:p w14:paraId="6E2BD7A2" w14:textId="3DDD5FB6" w:rsidR="00CA7673" w:rsidRDefault="009C5F11">
          <w:pPr>
            <w:pStyle w:val="Innehll2"/>
            <w:tabs>
              <w:tab w:val="right" w:pos="8494"/>
            </w:tabs>
            <w:rPr>
              <w:rFonts w:eastAsiaTheme="minorEastAsia"/>
              <w:noProof/>
              <w:lang w:eastAsia="sv-SE"/>
            </w:rPr>
          </w:pPr>
          <w:hyperlink w:anchor="_Toc112668708" w:history="1">
            <w:r w:rsidR="00CA7673" w:rsidRPr="00F75828">
              <w:rPr>
                <w:rStyle w:val="Hyperlnk"/>
                <w:noProof/>
              </w:rPr>
              <w:t>Nuvarande organisation</w:t>
            </w:r>
            <w:r w:rsidR="00CA7673">
              <w:rPr>
                <w:noProof/>
                <w:webHidden/>
              </w:rPr>
              <w:tab/>
            </w:r>
            <w:r w:rsidR="00CA7673">
              <w:rPr>
                <w:noProof/>
                <w:webHidden/>
              </w:rPr>
              <w:fldChar w:fldCharType="begin"/>
            </w:r>
            <w:r w:rsidR="00CA7673">
              <w:rPr>
                <w:noProof/>
                <w:webHidden/>
              </w:rPr>
              <w:instrText xml:space="preserve"> PAGEREF _Toc112668708 \h </w:instrText>
            </w:r>
            <w:r w:rsidR="00CA7673">
              <w:rPr>
                <w:noProof/>
                <w:webHidden/>
              </w:rPr>
            </w:r>
            <w:r w:rsidR="00CA7673">
              <w:rPr>
                <w:noProof/>
                <w:webHidden/>
              </w:rPr>
              <w:fldChar w:fldCharType="separate"/>
            </w:r>
            <w:r w:rsidR="00CA7673">
              <w:rPr>
                <w:noProof/>
                <w:webHidden/>
              </w:rPr>
              <w:t>6</w:t>
            </w:r>
            <w:r w:rsidR="00CA7673">
              <w:rPr>
                <w:noProof/>
                <w:webHidden/>
              </w:rPr>
              <w:fldChar w:fldCharType="end"/>
            </w:r>
          </w:hyperlink>
        </w:p>
        <w:p w14:paraId="22FC4A61" w14:textId="1C985D58" w:rsidR="00CA7673" w:rsidRDefault="009C5F11">
          <w:pPr>
            <w:pStyle w:val="Innehll2"/>
            <w:tabs>
              <w:tab w:val="right" w:pos="8494"/>
            </w:tabs>
            <w:rPr>
              <w:rFonts w:eastAsiaTheme="minorEastAsia"/>
              <w:noProof/>
              <w:lang w:eastAsia="sv-SE"/>
            </w:rPr>
          </w:pPr>
          <w:hyperlink w:anchor="_Toc112668709" w:history="1">
            <w:r w:rsidR="00CA7673" w:rsidRPr="00F75828">
              <w:rPr>
                <w:rStyle w:val="Hyperlnk"/>
                <w:noProof/>
              </w:rPr>
              <w:t>Ekonomi mm</w:t>
            </w:r>
            <w:r w:rsidR="00CA7673">
              <w:rPr>
                <w:noProof/>
                <w:webHidden/>
              </w:rPr>
              <w:tab/>
            </w:r>
            <w:r w:rsidR="00CA7673">
              <w:rPr>
                <w:noProof/>
                <w:webHidden/>
              </w:rPr>
              <w:fldChar w:fldCharType="begin"/>
            </w:r>
            <w:r w:rsidR="00CA7673">
              <w:rPr>
                <w:noProof/>
                <w:webHidden/>
              </w:rPr>
              <w:instrText xml:space="preserve"> PAGEREF _Toc112668709 \h </w:instrText>
            </w:r>
            <w:r w:rsidR="00CA7673">
              <w:rPr>
                <w:noProof/>
                <w:webHidden/>
              </w:rPr>
            </w:r>
            <w:r w:rsidR="00CA7673">
              <w:rPr>
                <w:noProof/>
                <w:webHidden/>
              </w:rPr>
              <w:fldChar w:fldCharType="separate"/>
            </w:r>
            <w:r w:rsidR="00CA7673">
              <w:rPr>
                <w:noProof/>
                <w:webHidden/>
              </w:rPr>
              <w:t>6</w:t>
            </w:r>
            <w:r w:rsidR="00CA7673">
              <w:rPr>
                <w:noProof/>
                <w:webHidden/>
              </w:rPr>
              <w:fldChar w:fldCharType="end"/>
            </w:r>
          </w:hyperlink>
        </w:p>
        <w:p w14:paraId="43BE2DB3" w14:textId="36475F36" w:rsidR="00CA7673" w:rsidRDefault="009C5F11">
          <w:pPr>
            <w:pStyle w:val="Innehll2"/>
            <w:tabs>
              <w:tab w:val="right" w:pos="8494"/>
            </w:tabs>
            <w:rPr>
              <w:rFonts w:eastAsiaTheme="minorEastAsia"/>
              <w:noProof/>
              <w:lang w:eastAsia="sv-SE"/>
            </w:rPr>
          </w:pPr>
          <w:hyperlink w:anchor="_Toc112668710" w:history="1">
            <w:r w:rsidR="00CA7673" w:rsidRPr="00F75828">
              <w:rPr>
                <w:rStyle w:val="Hyperlnk"/>
                <w:noProof/>
              </w:rPr>
              <w:t>Ansvarsfördelning</w:t>
            </w:r>
            <w:r w:rsidR="00CA7673">
              <w:rPr>
                <w:noProof/>
                <w:webHidden/>
              </w:rPr>
              <w:tab/>
            </w:r>
            <w:r w:rsidR="00CA7673">
              <w:rPr>
                <w:noProof/>
                <w:webHidden/>
              </w:rPr>
              <w:fldChar w:fldCharType="begin"/>
            </w:r>
            <w:r w:rsidR="00CA7673">
              <w:rPr>
                <w:noProof/>
                <w:webHidden/>
              </w:rPr>
              <w:instrText xml:space="preserve"> PAGEREF _Toc112668710 \h </w:instrText>
            </w:r>
            <w:r w:rsidR="00CA7673">
              <w:rPr>
                <w:noProof/>
                <w:webHidden/>
              </w:rPr>
            </w:r>
            <w:r w:rsidR="00CA7673">
              <w:rPr>
                <w:noProof/>
                <w:webHidden/>
              </w:rPr>
              <w:fldChar w:fldCharType="separate"/>
            </w:r>
            <w:r w:rsidR="00CA7673">
              <w:rPr>
                <w:noProof/>
                <w:webHidden/>
              </w:rPr>
              <w:t>7</w:t>
            </w:r>
            <w:r w:rsidR="00CA7673">
              <w:rPr>
                <w:noProof/>
                <w:webHidden/>
              </w:rPr>
              <w:fldChar w:fldCharType="end"/>
            </w:r>
          </w:hyperlink>
        </w:p>
        <w:p w14:paraId="71EC0A49" w14:textId="164665AA" w:rsidR="00CA7673" w:rsidRDefault="009C5F11">
          <w:pPr>
            <w:pStyle w:val="Innehll3"/>
            <w:tabs>
              <w:tab w:val="right" w:pos="8494"/>
            </w:tabs>
            <w:rPr>
              <w:rFonts w:eastAsiaTheme="minorEastAsia"/>
              <w:noProof/>
              <w:lang w:eastAsia="sv-SE"/>
            </w:rPr>
          </w:pPr>
          <w:hyperlink w:anchor="_Toc112668711" w:history="1">
            <w:r w:rsidR="00CA7673" w:rsidRPr="00F75828">
              <w:rPr>
                <w:rStyle w:val="Hyperlnk"/>
                <w:noProof/>
              </w:rPr>
              <w:t>Förslag till ansvarsfördelning skötsel (2022):</w:t>
            </w:r>
            <w:r w:rsidR="00CA7673">
              <w:rPr>
                <w:noProof/>
                <w:webHidden/>
              </w:rPr>
              <w:tab/>
            </w:r>
            <w:r w:rsidR="00CA7673">
              <w:rPr>
                <w:noProof/>
                <w:webHidden/>
              </w:rPr>
              <w:fldChar w:fldCharType="begin"/>
            </w:r>
            <w:r w:rsidR="00CA7673">
              <w:rPr>
                <w:noProof/>
                <w:webHidden/>
              </w:rPr>
              <w:instrText xml:space="preserve"> PAGEREF _Toc112668711 \h </w:instrText>
            </w:r>
            <w:r w:rsidR="00CA7673">
              <w:rPr>
                <w:noProof/>
                <w:webHidden/>
              </w:rPr>
            </w:r>
            <w:r w:rsidR="00CA7673">
              <w:rPr>
                <w:noProof/>
                <w:webHidden/>
              </w:rPr>
              <w:fldChar w:fldCharType="separate"/>
            </w:r>
            <w:r w:rsidR="00CA7673">
              <w:rPr>
                <w:noProof/>
                <w:webHidden/>
              </w:rPr>
              <w:t>7</w:t>
            </w:r>
            <w:r w:rsidR="00CA7673">
              <w:rPr>
                <w:noProof/>
                <w:webHidden/>
              </w:rPr>
              <w:fldChar w:fldCharType="end"/>
            </w:r>
          </w:hyperlink>
        </w:p>
        <w:p w14:paraId="07537FB2" w14:textId="34297E04" w:rsidR="00CA7673" w:rsidRDefault="009C5F11">
          <w:pPr>
            <w:pStyle w:val="Innehll3"/>
            <w:tabs>
              <w:tab w:val="right" w:pos="8494"/>
            </w:tabs>
            <w:rPr>
              <w:rFonts w:eastAsiaTheme="minorEastAsia"/>
              <w:noProof/>
              <w:lang w:eastAsia="sv-SE"/>
            </w:rPr>
          </w:pPr>
          <w:hyperlink w:anchor="_Toc112668712" w:history="1">
            <w:r w:rsidR="00CA7673" w:rsidRPr="00F75828">
              <w:rPr>
                <w:rStyle w:val="Hyperlnk"/>
                <w:noProof/>
              </w:rPr>
              <w:t>Kontinuerlig dokumentation</w:t>
            </w:r>
            <w:r w:rsidR="00CA7673">
              <w:rPr>
                <w:noProof/>
                <w:webHidden/>
              </w:rPr>
              <w:tab/>
            </w:r>
            <w:r w:rsidR="00CA7673">
              <w:rPr>
                <w:noProof/>
                <w:webHidden/>
              </w:rPr>
              <w:fldChar w:fldCharType="begin"/>
            </w:r>
            <w:r w:rsidR="00CA7673">
              <w:rPr>
                <w:noProof/>
                <w:webHidden/>
              </w:rPr>
              <w:instrText xml:space="preserve"> PAGEREF _Toc112668712 \h </w:instrText>
            </w:r>
            <w:r w:rsidR="00CA7673">
              <w:rPr>
                <w:noProof/>
                <w:webHidden/>
              </w:rPr>
            </w:r>
            <w:r w:rsidR="00CA7673">
              <w:rPr>
                <w:noProof/>
                <w:webHidden/>
              </w:rPr>
              <w:fldChar w:fldCharType="separate"/>
            </w:r>
            <w:r w:rsidR="00CA7673">
              <w:rPr>
                <w:noProof/>
                <w:webHidden/>
              </w:rPr>
              <w:t>7</w:t>
            </w:r>
            <w:r w:rsidR="00CA7673">
              <w:rPr>
                <w:noProof/>
                <w:webHidden/>
              </w:rPr>
              <w:fldChar w:fldCharType="end"/>
            </w:r>
          </w:hyperlink>
        </w:p>
        <w:p w14:paraId="295675CE" w14:textId="521A317A" w:rsidR="00CA7673" w:rsidRDefault="009C5F11">
          <w:pPr>
            <w:pStyle w:val="Innehll1"/>
            <w:rPr>
              <w:rFonts w:eastAsiaTheme="minorEastAsia"/>
              <w:b w:val="0"/>
              <w:noProof/>
              <w:lang w:eastAsia="sv-SE"/>
            </w:rPr>
          </w:pPr>
          <w:hyperlink w:anchor="_Toc112668713" w:history="1">
            <w:r w:rsidR="00CA7673" w:rsidRPr="00F75828">
              <w:rPr>
                <w:rStyle w:val="Hyperlnk"/>
                <w:noProof/>
              </w:rPr>
              <w:t>Skötsel av anläggningen</w:t>
            </w:r>
            <w:r w:rsidR="00CA7673">
              <w:rPr>
                <w:noProof/>
                <w:webHidden/>
              </w:rPr>
              <w:tab/>
            </w:r>
            <w:r w:rsidR="00CA7673">
              <w:rPr>
                <w:noProof/>
                <w:webHidden/>
              </w:rPr>
              <w:fldChar w:fldCharType="begin"/>
            </w:r>
            <w:r w:rsidR="00CA7673">
              <w:rPr>
                <w:noProof/>
                <w:webHidden/>
              </w:rPr>
              <w:instrText xml:space="preserve"> PAGEREF _Toc112668713 \h </w:instrText>
            </w:r>
            <w:r w:rsidR="00CA7673">
              <w:rPr>
                <w:noProof/>
                <w:webHidden/>
              </w:rPr>
            </w:r>
            <w:r w:rsidR="00CA7673">
              <w:rPr>
                <w:noProof/>
                <w:webHidden/>
              </w:rPr>
              <w:fldChar w:fldCharType="separate"/>
            </w:r>
            <w:r w:rsidR="00CA7673">
              <w:rPr>
                <w:noProof/>
                <w:webHidden/>
              </w:rPr>
              <w:t>8</w:t>
            </w:r>
            <w:r w:rsidR="00CA7673">
              <w:rPr>
                <w:noProof/>
                <w:webHidden/>
              </w:rPr>
              <w:fldChar w:fldCharType="end"/>
            </w:r>
          </w:hyperlink>
        </w:p>
        <w:p w14:paraId="74F224C4" w14:textId="1653A645" w:rsidR="00CA7673" w:rsidRDefault="009C5F11">
          <w:pPr>
            <w:pStyle w:val="Innehll2"/>
            <w:tabs>
              <w:tab w:val="right" w:pos="8494"/>
            </w:tabs>
            <w:rPr>
              <w:rFonts w:eastAsiaTheme="minorEastAsia"/>
              <w:noProof/>
              <w:lang w:eastAsia="sv-SE"/>
            </w:rPr>
          </w:pPr>
          <w:hyperlink w:anchor="_Toc112668714" w:history="1">
            <w:r w:rsidR="00CA7673" w:rsidRPr="00F75828">
              <w:rPr>
                <w:rStyle w:val="Hyperlnk"/>
                <w:noProof/>
              </w:rPr>
              <w:t>Översikt - huvudkanal med huvudinlopp</w:t>
            </w:r>
            <w:r w:rsidR="00CA7673">
              <w:rPr>
                <w:noProof/>
                <w:webHidden/>
              </w:rPr>
              <w:tab/>
            </w:r>
            <w:r w:rsidR="00CA7673">
              <w:rPr>
                <w:noProof/>
                <w:webHidden/>
              </w:rPr>
              <w:fldChar w:fldCharType="begin"/>
            </w:r>
            <w:r w:rsidR="00CA7673">
              <w:rPr>
                <w:noProof/>
                <w:webHidden/>
              </w:rPr>
              <w:instrText xml:space="preserve"> PAGEREF _Toc112668714 \h </w:instrText>
            </w:r>
            <w:r w:rsidR="00CA7673">
              <w:rPr>
                <w:noProof/>
                <w:webHidden/>
              </w:rPr>
            </w:r>
            <w:r w:rsidR="00CA7673">
              <w:rPr>
                <w:noProof/>
                <w:webHidden/>
              </w:rPr>
              <w:fldChar w:fldCharType="separate"/>
            </w:r>
            <w:r w:rsidR="00CA7673">
              <w:rPr>
                <w:noProof/>
                <w:webHidden/>
              </w:rPr>
              <w:t>8</w:t>
            </w:r>
            <w:r w:rsidR="00CA7673">
              <w:rPr>
                <w:noProof/>
                <w:webHidden/>
              </w:rPr>
              <w:fldChar w:fldCharType="end"/>
            </w:r>
          </w:hyperlink>
        </w:p>
        <w:p w14:paraId="0879779B" w14:textId="27C10849" w:rsidR="00CA7673" w:rsidRDefault="009C5F11">
          <w:pPr>
            <w:pStyle w:val="Innehll3"/>
            <w:tabs>
              <w:tab w:val="right" w:pos="8494"/>
            </w:tabs>
            <w:rPr>
              <w:rFonts w:eastAsiaTheme="minorEastAsia"/>
              <w:noProof/>
              <w:lang w:eastAsia="sv-SE"/>
            </w:rPr>
          </w:pPr>
          <w:hyperlink w:anchor="_Toc112668715" w:history="1">
            <w:r w:rsidR="00CA7673" w:rsidRPr="00F75828">
              <w:rPr>
                <w:rStyle w:val="Hyperlnk"/>
                <w:noProof/>
              </w:rPr>
              <w:t>Anläggningsdelar utmed olika sträckor</w:t>
            </w:r>
            <w:r w:rsidR="00CA7673">
              <w:rPr>
                <w:noProof/>
                <w:webHidden/>
              </w:rPr>
              <w:tab/>
            </w:r>
            <w:r w:rsidR="00CA7673">
              <w:rPr>
                <w:noProof/>
                <w:webHidden/>
              </w:rPr>
              <w:fldChar w:fldCharType="begin"/>
            </w:r>
            <w:r w:rsidR="00CA7673">
              <w:rPr>
                <w:noProof/>
                <w:webHidden/>
              </w:rPr>
              <w:instrText xml:space="preserve"> PAGEREF _Toc112668715 \h </w:instrText>
            </w:r>
            <w:r w:rsidR="00CA7673">
              <w:rPr>
                <w:noProof/>
                <w:webHidden/>
              </w:rPr>
            </w:r>
            <w:r w:rsidR="00CA7673">
              <w:rPr>
                <w:noProof/>
                <w:webHidden/>
              </w:rPr>
              <w:fldChar w:fldCharType="separate"/>
            </w:r>
            <w:r w:rsidR="00CA7673">
              <w:rPr>
                <w:noProof/>
                <w:webHidden/>
              </w:rPr>
              <w:t>8</w:t>
            </w:r>
            <w:r w:rsidR="00CA7673">
              <w:rPr>
                <w:noProof/>
                <w:webHidden/>
              </w:rPr>
              <w:fldChar w:fldCharType="end"/>
            </w:r>
          </w:hyperlink>
        </w:p>
        <w:p w14:paraId="36EE2749" w14:textId="65FBF2CF" w:rsidR="00CA7673" w:rsidRDefault="009C5F11">
          <w:pPr>
            <w:pStyle w:val="Innehll3"/>
            <w:tabs>
              <w:tab w:val="right" w:pos="8494"/>
            </w:tabs>
            <w:rPr>
              <w:rFonts w:eastAsiaTheme="minorEastAsia"/>
              <w:noProof/>
              <w:lang w:eastAsia="sv-SE"/>
            </w:rPr>
          </w:pPr>
          <w:hyperlink w:anchor="_Toc112668716" w:history="1">
            <w:r w:rsidR="00CA7673" w:rsidRPr="00F75828">
              <w:rPr>
                <w:rStyle w:val="Hyperlnk"/>
                <w:noProof/>
              </w:rPr>
              <w:t>Sidokanaler, reglerventiler, dammar och översilningsmarker</w:t>
            </w:r>
            <w:r w:rsidR="00CA7673">
              <w:rPr>
                <w:noProof/>
                <w:webHidden/>
              </w:rPr>
              <w:tab/>
            </w:r>
            <w:r w:rsidR="00CA7673">
              <w:rPr>
                <w:noProof/>
                <w:webHidden/>
              </w:rPr>
              <w:fldChar w:fldCharType="begin"/>
            </w:r>
            <w:r w:rsidR="00CA7673">
              <w:rPr>
                <w:noProof/>
                <w:webHidden/>
              </w:rPr>
              <w:instrText xml:space="preserve"> PAGEREF _Toc112668716 \h </w:instrText>
            </w:r>
            <w:r w:rsidR="00CA7673">
              <w:rPr>
                <w:noProof/>
                <w:webHidden/>
              </w:rPr>
            </w:r>
            <w:r w:rsidR="00CA7673">
              <w:rPr>
                <w:noProof/>
                <w:webHidden/>
              </w:rPr>
              <w:fldChar w:fldCharType="separate"/>
            </w:r>
            <w:r w:rsidR="00CA7673">
              <w:rPr>
                <w:noProof/>
                <w:webHidden/>
              </w:rPr>
              <w:t>10</w:t>
            </w:r>
            <w:r w:rsidR="00CA7673">
              <w:rPr>
                <w:noProof/>
                <w:webHidden/>
              </w:rPr>
              <w:fldChar w:fldCharType="end"/>
            </w:r>
          </w:hyperlink>
        </w:p>
        <w:p w14:paraId="6965FB47" w14:textId="4EED96C3" w:rsidR="00CA7673" w:rsidRDefault="009C5F11">
          <w:pPr>
            <w:pStyle w:val="Innehll2"/>
            <w:tabs>
              <w:tab w:val="right" w:pos="8494"/>
            </w:tabs>
            <w:rPr>
              <w:rFonts w:eastAsiaTheme="minorEastAsia"/>
              <w:noProof/>
              <w:lang w:eastAsia="sv-SE"/>
            </w:rPr>
          </w:pPr>
          <w:hyperlink w:anchor="_Toc112668717" w:history="1">
            <w:r w:rsidR="00CA7673" w:rsidRPr="00F75828">
              <w:rPr>
                <w:rStyle w:val="Hyperlnk"/>
                <w:noProof/>
              </w:rPr>
              <w:t>Detaljerad skötselbeskrivning</w:t>
            </w:r>
            <w:r w:rsidR="00CA7673">
              <w:rPr>
                <w:noProof/>
                <w:webHidden/>
              </w:rPr>
              <w:tab/>
            </w:r>
            <w:r w:rsidR="00CA7673">
              <w:rPr>
                <w:noProof/>
                <w:webHidden/>
              </w:rPr>
              <w:fldChar w:fldCharType="begin"/>
            </w:r>
            <w:r w:rsidR="00CA7673">
              <w:rPr>
                <w:noProof/>
                <w:webHidden/>
              </w:rPr>
              <w:instrText xml:space="preserve"> PAGEREF _Toc112668717 \h </w:instrText>
            </w:r>
            <w:r w:rsidR="00CA7673">
              <w:rPr>
                <w:noProof/>
                <w:webHidden/>
              </w:rPr>
            </w:r>
            <w:r w:rsidR="00CA7673">
              <w:rPr>
                <w:noProof/>
                <w:webHidden/>
              </w:rPr>
              <w:fldChar w:fldCharType="separate"/>
            </w:r>
            <w:r w:rsidR="00CA7673">
              <w:rPr>
                <w:noProof/>
                <w:webHidden/>
              </w:rPr>
              <w:t>10</w:t>
            </w:r>
            <w:r w:rsidR="00CA7673">
              <w:rPr>
                <w:noProof/>
                <w:webHidden/>
              </w:rPr>
              <w:fldChar w:fldCharType="end"/>
            </w:r>
          </w:hyperlink>
        </w:p>
        <w:p w14:paraId="0865B1E1" w14:textId="42CE651A" w:rsidR="00CA7673" w:rsidRDefault="009C5F11">
          <w:pPr>
            <w:pStyle w:val="Innehll3"/>
            <w:tabs>
              <w:tab w:val="right" w:pos="8494"/>
            </w:tabs>
            <w:rPr>
              <w:rFonts w:eastAsiaTheme="minorEastAsia"/>
              <w:noProof/>
              <w:lang w:eastAsia="sv-SE"/>
            </w:rPr>
          </w:pPr>
          <w:hyperlink w:anchor="_Toc112668718" w:history="1">
            <w:r w:rsidR="00CA7673" w:rsidRPr="00F75828">
              <w:rPr>
                <w:rStyle w:val="Hyperlnk"/>
                <w:noProof/>
              </w:rPr>
              <w:t>Fortlöpande tillsyn och skötsel mm</w:t>
            </w:r>
            <w:r w:rsidR="00CA7673">
              <w:rPr>
                <w:noProof/>
                <w:webHidden/>
              </w:rPr>
              <w:tab/>
            </w:r>
            <w:r w:rsidR="00CA7673">
              <w:rPr>
                <w:noProof/>
                <w:webHidden/>
              </w:rPr>
              <w:fldChar w:fldCharType="begin"/>
            </w:r>
            <w:r w:rsidR="00CA7673">
              <w:rPr>
                <w:noProof/>
                <w:webHidden/>
              </w:rPr>
              <w:instrText xml:space="preserve"> PAGEREF _Toc112668718 \h </w:instrText>
            </w:r>
            <w:r w:rsidR="00CA7673">
              <w:rPr>
                <w:noProof/>
                <w:webHidden/>
              </w:rPr>
            </w:r>
            <w:r w:rsidR="00CA7673">
              <w:rPr>
                <w:noProof/>
                <w:webHidden/>
              </w:rPr>
              <w:fldChar w:fldCharType="separate"/>
            </w:r>
            <w:r w:rsidR="00CA7673">
              <w:rPr>
                <w:noProof/>
                <w:webHidden/>
              </w:rPr>
              <w:t>10</w:t>
            </w:r>
            <w:r w:rsidR="00CA7673">
              <w:rPr>
                <w:noProof/>
                <w:webHidden/>
              </w:rPr>
              <w:fldChar w:fldCharType="end"/>
            </w:r>
          </w:hyperlink>
        </w:p>
        <w:p w14:paraId="4065CB79" w14:textId="16DF70A0" w:rsidR="00CA7673" w:rsidRDefault="009C5F11">
          <w:pPr>
            <w:pStyle w:val="Innehll3"/>
            <w:tabs>
              <w:tab w:val="right" w:pos="8494"/>
            </w:tabs>
            <w:rPr>
              <w:rFonts w:eastAsiaTheme="minorEastAsia"/>
              <w:noProof/>
              <w:lang w:eastAsia="sv-SE"/>
            </w:rPr>
          </w:pPr>
          <w:hyperlink w:anchor="_Toc112668719" w:history="1">
            <w:r w:rsidR="00CA7673" w:rsidRPr="00F75828">
              <w:rPr>
                <w:rStyle w:val="Hyperlnk"/>
                <w:noProof/>
              </w:rPr>
              <w:t>Återkommande underhåll - rensning av huvudkanal mm</w:t>
            </w:r>
            <w:r w:rsidR="00CA7673">
              <w:rPr>
                <w:noProof/>
                <w:webHidden/>
              </w:rPr>
              <w:tab/>
            </w:r>
            <w:r w:rsidR="00CA7673">
              <w:rPr>
                <w:noProof/>
                <w:webHidden/>
              </w:rPr>
              <w:fldChar w:fldCharType="begin"/>
            </w:r>
            <w:r w:rsidR="00CA7673">
              <w:rPr>
                <w:noProof/>
                <w:webHidden/>
              </w:rPr>
              <w:instrText xml:space="preserve"> PAGEREF _Toc112668719 \h </w:instrText>
            </w:r>
            <w:r w:rsidR="00CA7673">
              <w:rPr>
                <w:noProof/>
                <w:webHidden/>
              </w:rPr>
            </w:r>
            <w:r w:rsidR="00CA7673">
              <w:rPr>
                <w:noProof/>
                <w:webHidden/>
              </w:rPr>
              <w:fldChar w:fldCharType="separate"/>
            </w:r>
            <w:r w:rsidR="00CA7673">
              <w:rPr>
                <w:noProof/>
                <w:webHidden/>
              </w:rPr>
              <w:t>10</w:t>
            </w:r>
            <w:r w:rsidR="00CA7673">
              <w:rPr>
                <w:noProof/>
                <w:webHidden/>
              </w:rPr>
              <w:fldChar w:fldCharType="end"/>
            </w:r>
          </w:hyperlink>
        </w:p>
        <w:p w14:paraId="1C3BA66B" w14:textId="693A8EC5" w:rsidR="00CA7673" w:rsidRDefault="009C5F11">
          <w:pPr>
            <w:pStyle w:val="Innehll3"/>
            <w:tabs>
              <w:tab w:val="right" w:pos="8494"/>
            </w:tabs>
            <w:rPr>
              <w:rFonts w:eastAsiaTheme="minorEastAsia"/>
              <w:noProof/>
              <w:lang w:eastAsia="sv-SE"/>
            </w:rPr>
          </w:pPr>
          <w:hyperlink w:anchor="_Toc112668720" w:history="1">
            <w:r w:rsidR="00CA7673" w:rsidRPr="00F75828">
              <w:rPr>
                <w:rStyle w:val="Hyperlnk"/>
                <w:noProof/>
              </w:rPr>
              <w:t>Hänsyn vid skötselinsatser</w:t>
            </w:r>
            <w:r w:rsidR="00CA7673">
              <w:rPr>
                <w:noProof/>
                <w:webHidden/>
              </w:rPr>
              <w:tab/>
            </w:r>
            <w:r w:rsidR="00CA7673">
              <w:rPr>
                <w:noProof/>
                <w:webHidden/>
              </w:rPr>
              <w:fldChar w:fldCharType="begin"/>
            </w:r>
            <w:r w:rsidR="00CA7673">
              <w:rPr>
                <w:noProof/>
                <w:webHidden/>
              </w:rPr>
              <w:instrText xml:space="preserve"> PAGEREF _Toc112668720 \h </w:instrText>
            </w:r>
            <w:r w:rsidR="00CA7673">
              <w:rPr>
                <w:noProof/>
                <w:webHidden/>
              </w:rPr>
            </w:r>
            <w:r w:rsidR="00CA7673">
              <w:rPr>
                <w:noProof/>
                <w:webHidden/>
              </w:rPr>
              <w:fldChar w:fldCharType="separate"/>
            </w:r>
            <w:r w:rsidR="00CA7673">
              <w:rPr>
                <w:noProof/>
                <w:webHidden/>
              </w:rPr>
              <w:t>11</w:t>
            </w:r>
            <w:r w:rsidR="00CA7673">
              <w:rPr>
                <w:noProof/>
                <w:webHidden/>
              </w:rPr>
              <w:fldChar w:fldCharType="end"/>
            </w:r>
          </w:hyperlink>
        </w:p>
        <w:p w14:paraId="376C18F5" w14:textId="00AA9A06" w:rsidR="00CA7673" w:rsidRDefault="009C5F11">
          <w:pPr>
            <w:pStyle w:val="Innehll1"/>
            <w:rPr>
              <w:rFonts w:eastAsiaTheme="minorEastAsia"/>
              <w:b w:val="0"/>
              <w:noProof/>
              <w:lang w:eastAsia="sv-SE"/>
            </w:rPr>
          </w:pPr>
          <w:hyperlink w:anchor="_Toc112668721" w:history="1">
            <w:r w:rsidR="00CA7673" w:rsidRPr="00F75828">
              <w:rPr>
                <w:rStyle w:val="Hyperlnk"/>
                <w:noProof/>
              </w:rPr>
              <w:t>Historik och återskapande</w:t>
            </w:r>
            <w:r w:rsidR="00CA7673">
              <w:rPr>
                <w:noProof/>
                <w:webHidden/>
              </w:rPr>
              <w:tab/>
            </w:r>
            <w:r w:rsidR="00CA7673">
              <w:rPr>
                <w:noProof/>
                <w:webHidden/>
              </w:rPr>
              <w:fldChar w:fldCharType="begin"/>
            </w:r>
            <w:r w:rsidR="00CA7673">
              <w:rPr>
                <w:noProof/>
                <w:webHidden/>
              </w:rPr>
              <w:instrText xml:space="preserve"> PAGEREF _Toc112668721 \h </w:instrText>
            </w:r>
            <w:r w:rsidR="00CA7673">
              <w:rPr>
                <w:noProof/>
                <w:webHidden/>
              </w:rPr>
            </w:r>
            <w:r w:rsidR="00CA7673">
              <w:rPr>
                <w:noProof/>
                <w:webHidden/>
              </w:rPr>
              <w:fldChar w:fldCharType="separate"/>
            </w:r>
            <w:r w:rsidR="00CA7673">
              <w:rPr>
                <w:noProof/>
                <w:webHidden/>
              </w:rPr>
              <w:t>16</w:t>
            </w:r>
            <w:r w:rsidR="00CA7673">
              <w:rPr>
                <w:noProof/>
                <w:webHidden/>
              </w:rPr>
              <w:fldChar w:fldCharType="end"/>
            </w:r>
          </w:hyperlink>
        </w:p>
        <w:p w14:paraId="490650C9" w14:textId="119CD440" w:rsidR="00CA7673" w:rsidRDefault="009C5F11">
          <w:pPr>
            <w:pStyle w:val="Innehll1"/>
            <w:rPr>
              <w:rFonts w:eastAsiaTheme="minorEastAsia"/>
              <w:b w:val="0"/>
              <w:noProof/>
              <w:lang w:eastAsia="sv-SE"/>
            </w:rPr>
          </w:pPr>
          <w:hyperlink w:anchor="_Toc112668722" w:history="1">
            <w:r w:rsidR="00CA7673" w:rsidRPr="00F75828">
              <w:rPr>
                <w:rStyle w:val="Hyperlnk"/>
                <w:noProof/>
              </w:rPr>
              <w:t>Bilagor</w:t>
            </w:r>
            <w:r w:rsidR="00CA7673">
              <w:rPr>
                <w:noProof/>
                <w:webHidden/>
              </w:rPr>
              <w:tab/>
            </w:r>
            <w:r w:rsidR="00CA7673">
              <w:rPr>
                <w:noProof/>
                <w:webHidden/>
              </w:rPr>
              <w:fldChar w:fldCharType="begin"/>
            </w:r>
            <w:r w:rsidR="00CA7673">
              <w:rPr>
                <w:noProof/>
                <w:webHidden/>
              </w:rPr>
              <w:instrText xml:space="preserve"> PAGEREF _Toc112668722 \h </w:instrText>
            </w:r>
            <w:r w:rsidR="00CA7673">
              <w:rPr>
                <w:noProof/>
                <w:webHidden/>
              </w:rPr>
            </w:r>
            <w:r w:rsidR="00CA7673">
              <w:rPr>
                <w:noProof/>
                <w:webHidden/>
              </w:rPr>
              <w:fldChar w:fldCharType="separate"/>
            </w:r>
            <w:r w:rsidR="00CA7673">
              <w:rPr>
                <w:noProof/>
                <w:webHidden/>
              </w:rPr>
              <w:t>18</w:t>
            </w:r>
            <w:r w:rsidR="00CA7673">
              <w:rPr>
                <w:noProof/>
                <w:webHidden/>
              </w:rPr>
              <w:fldChar w:fldCharType="end"/>
            </w:r>
          </w:hyperlink>
        </w:p>
        <w:p w14:paraId="12560A6F" w14:textId="092D62D2" w:rsidR="00CA7673" w:rsidRDefault="009C5F11">
          <w:pPr>
            <w:pStyle w:val="Innehll3"/>
            <w:tabs>
              <w:tab w:val="right" w:pos="8494"/>
            </w:tabs>
            <w:rPr>
              <w:rFonts w:eastAsiaTheme="minorEastAsia"/>
              <w:noProof/>
              <w:lang w:eastAsia="sv-SE"/>
            </w:rPr>
          </w:pPr>
          <w:hyperlink w:anchor="_Toc112668723" w:history="1">
            <w:r w:rsidR="00CA7673" w:rsidRPr="00F75828">
              <w:rPr>
                <w:rStyle w:val="Hyperlnk"/>
                <w:noProof/>
              </w:rPr>
              <w:t>1. Stadgar för Skötselråd -Björka översilningsanläggning</w:t>
            </w:r>
            <w:r w:rsidR="00CA7673">
              <w:rPr>
                <w:noProof/>
                <w:webHidden/>
              </w:rPr>
              <w:tab/>
            </w:r>
            <w:r w:rsidR="00CA7673">
              <w:rPr>
                <w:noProof/>
                <w:webHidden/>
              </w:rPr>
              <w:fldChar w:fldCharType="begin"/>
            </w:r>
            <w:r w:rsidR="00CA7673">
              <w:rPr>
                <w:noProof/>
                <w:webHidden/>
              </w:rPr>
              <w:instrText xml:space="preserve"> PAGEREF _Toc112668723 \h </w:instrText>
            </w:r>
            <w:r w:rsidR="00CA7673">
              <w:rPr>
                <w:noProof/>
                <w:webHidden/>
              </w:rPr>
            </w:r>
            <w:r w:rsidR="00CA7673">
              <w:rPr>
                <w:noProof/>
                <w:webHidden/>
              </w:rPr>
              <w:fldChar w:fldCharType="separate"/>
            </w:r>
            <w:r w:rsidR="00CA7673">
              <w:rPr>
                <w:noProof/>
                <w:webHidden/>
              </w:rPr>
              <w:t>18</w:t>
            </w:r>
            <w:r w:rsidR="00CA7673">
              <w:rPr>
                <w:noProof/>
                <w:webHidden/>
              </w:rPr>
              <w:fldChar w:fldCharType="end"/>
            </w:r>
          </w:hyperlink>
        </w:p>
        <w:p w14:paraId="09DB0EE2" w14:textId="6C23E183" w:rsidR="00CA7673" w:rsidRDefault="009C5F11">
          <w:pPr>
            <w:pStyle w:val="Innehll3"/>
            <w:tabs>
              <w:tab w:val="right" w:pos="8494"/>
            </w:tabs>
            <w:rPr>
              <w:rFonts w:eastAsiaTheme="minorEastAsia"/>
              <w:noProof/>
              <w:lang w:eastAsia="sv-SE"/>
            </w:rPr>
          </w:pPr>
          <w:hyperlink w:anchor="_Toc112668724" w:history="1">
            <w:r w:rsidR="00CA7673" w:rsidRPr="00F75828">
              <w:rPr>
                <w:rStyle w:val="Hyperlnk"/>
                <w:noProof/>
              </w:rPr>
              <w:t>2. Avtal om ansvar mm (Sjöbokommun och tillståndsinnehavare, 2013)</w:t>
            </w:r>
            <w:r w:rsidR="00CA7673">
              <w:rPr>
                <w:noProof/>
                <w:webHidden/>
              </w:rPr>
              <w:tab/>
            </w:r>
            <w:r w:rsidR="00CA7673">
              <w:rPr>
                <w:noProof/>
                <w:webHidden/>
              </w:rPr>
              <w:fldChar w:fldCharType="begin"/>
            </w:r>
            <w:r w:rsidR="00CA7673">
              <w:rPr>
                <w:noProof/>
                <w:webHidden/>
              </w:rPr>
              <w:instrText xml:space="preserve"> PAGEREF _Toc112668724 \h </w:instrText>
            </w:r>
            <w:r w:rsidR="00CA7673">
              <w:rPr>
                <w:noProof/>
                <w:webHidden/>
              </w:rPr>
            </w:r>
            <w:r w:rsidR="00CA7673">
              <w:rPr>
                <w:noProof/>
                <w:webHidden/>
              </w:rPr>
              <w:fldChar w:fldCharType="separate"/>
            </w:r>
            <w:r w:rsidR="00CA7673">
              <w:rPr>
                <w:noProof/>
                <w:webHidden/>
              </w:rPr>
              <w:t>18</w:t>
            </w:r>
            <w:r w:rsidR="00CA7673">
              <w:rPr>
                <w:noProof/>
                <w:webHidden/>
              </w:rPr>
              <w:fldChar w:fldCharType="end"/>
            </w:r>
          </w:hyperlink>
        </w:p>
        <w:p w14:paraId="33D69D50" w14:textId="170BA4DF" w:rsidR="00CA7673" w:rsidRDefault="009C5F11">
          <w:pPr>
            <w:pStyle w:val="Innehll3"/>
            <w:tabs>
              <w:tab w:val="right" w:pos="8494"/>
            </w:tabs>
            <w:rPr>
              <w:rFonts w:eastAsiaTheme="minorEastAsia"/>
              <w:noProof/>
              <w:lang w:eastAsia="sv-SE"/>
            </w:rPr>
          </w:pPr>
          <w:hyperlink w:anchor="_Toc112668725" w:history="1">
            <w:r w:rsidR="00CA7673" w:rsidRPr="00F75828">
              <w:rPr>
                <w:rStyle w:val="Hyperlnk"/>
                <w:noProof/>
              </w:rPr>
              <w:t>3. Avtal om medgivanden mm (Sjöbo kommun och övriga fastighetsägare, 2013)</w:t>
            </w:r>
            <w:r w:rsidR="00CA7673">
              <w:rPr>
                <w:noProof/>
                <w:webHidden/>
              </w:rPr>
              <w:tab/>
            </w:r>
            <w:r w:rsidR="00CA7673">
              <w:rPr>
                <w:noProof/>
                <w:webHidden/>
              </w:rPr>
              <w:fldChar w:fldCharType="begin"/>
            </w:r>
            <w:r w:rsidR="00CA7673">
              <w:rPr>
                <w:noProof/>
                <w:webHidden/>
              </w:rPr>
              <w:instrText xml:space="preserve"> PAGEREF _Toc112668725 \h </w:instrText>
            </w:r>
            <w:r w:rsidR="00CA7673">
              <w:rPr>
                <w:noProof/>
                <w:webHidden/>
              </w:rPr>
            </w:r>
            <w:r w:rsidR="00CA7673">
              <w:rPr>
                <w:noProof/>
                <w:webHidden/>
              </w:rPr>
              <w:fldChar w:fldCharType="separate"/>
            </w:r>
            <w:r w:rsidR="00CA7673">
              <w:rPr>
                <w:noProof/>
                <w:webHidden/>
              </w:rPr>
              <w:t>18</w:t>
            </w:r>
            <w:r w:rsidR="00CA7673">
              <w:rPr>
                <w:noProof/>
                <w:webHidden/>
              </w:rPr>
              <w:fldChar w:fldCharType="end"/>
            </w:r>
          </w:hyperlink>
        </w:p>
        <w:p w14:paraId="4B5DDC28" w14:textId="52CFA6C1" w:rsidR="00CA7673" w:rsidRDefault="009C5F11">
          <w:pPr>
            <w:pStyle w:val="Innehll3"/>
            <w:tabs>
              <w:tab w:val="right" w:pos="8494"/>
            </w:tabs>
            <w:rPr>
              <w:rFonts w:eastAsiaTheme="minorEastAsia"/>
              <w:noProof/>
              <w:lang w:eastAsia="sv-SE"/>
            </w:rPr>
          </w:pPr>
          <w:hyperlink w:anchor="_Toc112668726" w:history="1">
            <w:r w:rsidR="00CA7673" w:rsidRPr="00F75828">
              <w:rPr>
                <w:rStyle w:val="Hyperlnk"/>
                <w:noProof/>
              </w:rPr>
              <w:t>4. Miljödom 2014-05-08 (separat bilaga)</w:t>
            </w:r>
            <w:r w:rsidR="00CA7673">
              <w:rPr>
                <w:noProof/>
                <w:webHidden/>
              </w:rPr>
              <w:tab/>
            </w:r>
            <w:r w:rsidR="00CA7673">
              <w:rPr>
                <w:noProof/>
                <w:webHidden/>
              </w:rPr>
              <w:fldChar w:fldCharType="begin"/>
            </w:r>
            <w:r w:rsidR="00CA7673">
              <w:rPr>
                <w:noProof/>
                <w:webHidden/>
              </w:rPr>
              <w:instrText xml:space="preserve"> PAGEREF _Toc112668726 \h </w:instrText>
            </w:r>
            <w:r w:rsidR="00CA7673">
              <w:rPr>
                <w:noProof/>
                <w:webHidden/>
              </w:rPr>
            </w:r>
            <w:r w:rsidR="00CA7673">
              <w:rPr>
                <w:noProof/>
                <w:webHidden/>
              </w:rPr>
              <w:fldChar w:fldCharType="separate"/>
            </w:r>
            <w:r w:rsidR="00CA7673">
              <w:rPr>
                <w:noProof/>
                <w:webHidden/>
              </w:rPr>
              <w:t>18</w:t>
            </w:r>
            <w:r w:rsidR="00CA7673">
              <w:rPr>
                <w:noProof/>
                <w:webHidden/>
              </w:rPr>
              <w:fldChar w:fldCharType="end"/>
            </w:r>
          </w:hyperlink>
        </w:p>
        <w:p w14:paraId="6AD3B90E" w14:textId="77A21412" w:rsidR="00CA7673" w:rsidRDefault="009C5F11">
          <w:pPr>
            <w:pStyle w:val="Innehll3"/>
            <w:tabs>
              <w:tab w:val="right" w:pos="8494"/>
            </w:tabs>
            <w:rPr>
              <w:rFonts w:eastAsiaTheme="minorEastAsia"/>
              <w:noProof/>
              <w:lang w:eastAsia="sv-SE"/>
            </w:rPr>
          </w:pPr>
          <w:hyperlink w:anchor="_Toc112668727" w:history="1">
            <w:r w:rsidR="00CA7673" w:rsidRPr="00F75828">
              <w:rPr>
                <w:rStyle w:val="Hyperlnk"/>
                <w:noProof/>
              </w:rPr>
              <w:t>5. Aktuell kontaktlista</w:t>
            </w:r>
            <w:r w:rsidR="00CA7673">
              <w:rPr>
                <w:noProof/>
                <w:webHidden/>
              </w:rPr>
              <w:tab/>
            </w:r>
            <w:r w:rsidR="00CA7673">
              <w:rPr>
                <w:noProof/>
                <w:webHidden/>
              </w:rPr>
              <w:fldChar w:fldCharType="begin"/>
            </w:r>
            <w:r w:rsidR="00CA7673">
              <w:rPr>
                <w:noProof/>
                <w:webHidden/>
              </w:rPr>
              <w:instrText xml:space="preserve"> PAGEREF _Toc112668727 \h </w:instrText>
            </w:r>
            <w:r w:rsidR="00CA7673">
              <w:rPr>
                <w:noProof/>
                <w:webHidden/>
              </w:rPr>
            </w:r>
            <w:r w:rsidR="00CA7673">
              <w:rPr>
                <w:noProof/>
                <w:webHidden/>
              </w:rPr>
              <w:fldChar w:fldCharType="separate"/>
            </w:r>
            <w:r w:rsidR="00CA7673">
              <w:rPr>
                <w:noProof/>
                <w:webHidden/>
              </w:rPr>
              <w:t>18</w:t>
            </w:r>
            <w:r w:rsidR="00CA7673">
              <w:rPr>
                <w:noProof/>
                <w:webHidden/>
              </w:rPr>
              <w:fldChar w:fldCharType="end"/>
            </w:r>
          </w:hyperlink>
        </w:p>
        <w:p w14:paraId="576F35B6" w14:textId="6AD5226F" w:rsidR="00CA7673" w:rsidRDefault="009C5F11">
          <w:pPr>
            <w:pStyle w:val="Innehll3"/>
            <w:tabs>
              <w:tab w:val="right" w:pos="8494"/>
            </w:tabs>
            <w:rPr>
              <w:rFonts w:eastAsiaTheme="minorEastAsia"/>
              <w:noProof/>
              <w:lang w:eastAsia="sv-SE"/>
            </w:rPr>
          </w:pPr>
          <w:hyperlink w:anchor="_Toc112668728" w:history="1">
            <w:r w:rsidR="00CA7673" w:rsidRPr="00F75828">
              <w:rPr>
                <w:rStyle w:val="Hyperlnk"/>
                <w:noProof/>
              </w:rPr>
              <w:t>6. Checklista för fortlöpande tillsyn och underhåll</w:t>
            </w:r>
            <w:r w:rsidR="006C1053">
              <w:rPr>
                <w:rStyle w:val="Hyperlnk"/>
                <w:noProof/>
              </w:rPr>
              <w:t xml:space="preserve"> (separat bilaga)</w:t>
            </w:r>
            <w:r w:rsidR="00CA7673">
              <w:rPr>
                <w:noProof/>
                <w:webHidden/>
              </w:rPr>
              <w:tab/>
            </w:r>
            <w:r w:rsidR="00CA7673">
              <w:rPr>
                <w:noProof/>
                <w:webHidden/>
              </w:rPr>
              <w:fldChar w:fldCharType="begin"/>
            </w:r>
            <w:r w:rsidR="00CA7673">
              <w:rPr>
                <w:noProof/>
                <w:webHidden/>
              </w:rPr>
              <w:instrText xml:space="preserve"> PAGEREF _Toc112668728 \h </w:instrText>
            </w:r>
            <w:r w:rsidR="00CA7673">
              <w:rPr>
                <w:noProof/>
                <w:webHidden/>
              </w:rPr>
            </w:r>
            <w:r w:rsidR="00CA7673">
              <w:rPr>
                <w:noProof/>
                <w:webHidden/>
              </w:rPr>
              <w:fldChar w:fldCharType="separate"/>
            </w:r>
            <w:r w:rsidR="00CA7673">
              <w:rPr>
                <w:noProof/>
                <w:webHidden/>
              </w:rPr>
              <w:t>18</w:t>
            </w:r>
            <w:r w:rsidR="00CA7673">
              <w:rPr>
                <w:noProof/>
                <w:webHidden/>
              </w:rPr>
              <w:fldChar w:fldCharType="end"/>
            </w:r>
          </w:hyperlink>
        </w:p>
        <w:p w14:paraId="6BFFB19D" w14:textId="606C690C" w:rsidR="008A42AA" w:rsidRDefault="008A42AA">
          <w:r>
            <w:rPr>
              <w:b/>
              <w:bCs/>
            </w:rPr>
            <w:fldChar w:fldCharType="end"/>
          </w:r>
        </w:p>
      </w:sdtContent>
    </w:sdt>
    <w:p w14:paraId="46BD5BF7" w14:textId="77777777" w:rsidR="0060375F" w:rsidRDefault="0060375F">
      <w:r>
        <w:br w:type="page"/>
      </w:r>
    </w:p>
    <w:p w14:paraId="3ECFECA5" w14:textId="4F92220D" w:rsidR="00427635" w:rsidRDefault="00427635" w:rsidP="004252BD">
      <w:pPr>
        <w:pStyle w:val="Rubrik1"/>
      </w:pPr>
      <w:bookmarkStart w:id="1" w:name="_Toc112668700"/>
      <w:r>
        <w:lastRenderedPageBreak/>
        <w:t>Bakgrund</w:t>
      </w:r>
      <w:bookmarkEnd w:id="1"/>
    </w:p>
    <w:p w14:paraId="7991266A" w14:textId="5CCCA7CB" w:rsidR="0027275A" w:rsidRPr="004360AD" w:rsidRDefault="006D301E" w:rsidP="0027275A">
      <w:r>
        <w:t xml:space="preserve">Den restaurerade anläggningen driftsattes under 2015 därefter har arbete med kompletteringar av olika anläggningsdelar genomförts </w:t>
      </w:r>
      <w:r w:rsidR="00F9390E">
        <w:t>samt</w:t>
      </w:r>
      <w:r>
        <w:t xml:space="preserve"> kontinuerliga skötselinsatser.</w:t>
      </w:r>
      <w:r w:rsidR="00C97A05">
        <w:t xml:space="preserve"> </w:t>
      </w:r>
      <w:r w:rsidR="00371488">
        <w:t>För att anläggningen ska fungera</w:t>
      </w:r>
      <w:r w:rsidR="00F81CF1">
        <w:t xml:space="preserve"> så att vatten </w:t>
      </w:r>
      <w:r w:rsidR="009A0520">
        <w:t>avleds till olika enskilda fastigheter</w:t>
      </w:r>
      <w:r w:rsidR="00371488">
        <w:t xml:space="preserve"> behöver skötsel av huvudkana</w:t>
      </w:r>
      <w:r w:rsidR="00794D9D">
        <w:t>len med olika vitala anläggningsdelar skötas gemensamt</w:t>
      </w:r>
      <w:r w:rsidR="009A0520">
        <w:t>.</w:t>
      </w:r>
      <w:r>
        <w:t xml:space="preserve"> Med utgångspunkt från de erfarenheter som erhållits under perioden </w:t>
      </w:r>
      <w:proofErr w:type="gramStart"/>
      <w:r>
        <w:t>2015 -2022</w:t>
      </w:r>
      <w:proofErr w:type="gramEnd"/>
      <w:r>
        <w:t xml:space="preserve"> görs nu en uppdaterad Förvaltningsplan för framtida skötsel, underhåll, ansvar och organisation. </w:t>
      </w:r>
      <w:r w:rsidR="0027275A">
        <w:t xml:space="preserve">Denna plan avser perioden fram t o m 1 juni 2043. </w:t>
      </w:r>
      <w:r w:rsidR="009F0001">
        <w:t xml:space="preserve">Under denna period </w:t>
      </w:r>
      <w:r w:rsidR="00E34F53">
        <w:t xml:space="preserve">tar </w:t>
      </w:r>
      <w:r w:rsidR="0077763D">
        <w:t>Sjöbo kommun genom Kävlingeåns vattenråd ansvar för skötsel och underhåll av den gemensamma dele</w:t>
      </w:r>
      <w:r w:rsidR="00C97A05">
        <w:t>n av anläggningen</w:t>
      </w:r>
      <w:r w:rsidR="00C83EAA">
        <w:t xml:space="preserve">. </w:t>
      </w:r>
      <w:r w:rsidR="0027275A">
        <w:t>Därefter överlåts förvaltningen av anläggningen på tillståndsinnehavarna.</w:t>
      </w:r>
      <w:r w:rsidR="00D70930">
        <w:t xml:space="preserve"> </w:t>
      </w:r>
    </w:p>
    <w:p w14:paraId="55012691" w14:textId="77777777" w:rsidR="00427635" w:rsidRDefault="00427635" w:rsidP="00427635">
      <w:pPr>
        <w:pStyle w:val="Rubrik2"/>
      </w:pPr>
      <w:bookmarkStart w:id="2" w:name="_Toc112668701"/>
      <w:r>
        <w:t>Beskrivning av anläggningen</w:t>
      </w:r>
      <w:bookmarkEnd w:id="2"/>
    </w:p>
    <w:p w14:paraId="7389DA94" w14:textId="77777777" w:rsidR="00DC53FB" w:rsidRDefault="00427635" w:rsidP="00DC53FB">
      <w:r>
        <w:t>Ca 60 ha av ett tidigare 250 ha stora översilningsanläggningen restaurerades</w:t>
      </w:r>
      <w:r w:rsidR="006131FA">
        <w:t xml:space="preserve"> </w:t>
      </w:r>
      <w:r w:rsidR="002B0BB6">
        <w:t>under 2014</w:t>
      </w:r>
      <w:r w:rsidR="00472C39">
        <w:t xml:space="preserve"> </w:t>
      </w:r>
      <w:r w:rsidR="002B0BB6">
        <w:t>-</w:t>
      </w:r>
      <w:r w:rsidR="00472C39">
        <w:t xml:space="preserve"> </w:t>
      </w:r>
      <w:r w:rsidR="002B0BB6">
        <w:t>2015</w:t>
      </w:r>
      <w:r>
        <w:t xml:space="preserve">. I den restaurerade anläggningen ingår drygt 3 km huvudkanal, 5 km fördelningskanaler, 20 dammar, reglerbart huvudinlopp, dykarledning under Björkaån och ett stort antal regleranordningar för spridning av vatten från huvudkanalen till översilningsområdena. Hela området betas och för att underlätta betesdriften har ca 1 mil stängsel, med ett stort antal grindar och övergångar, anlagts. Strandpaddan är en målart för projektet och spridning till nya vatten har dokumenterats. </w:t>
      </w:r>
      <w:r w:rsidR="00B550E3">
        <w:t>För mer ingående beskrivning av historik och restaurering</w:t>
      </w:r>
      <w:r w:rsidR="00C36C90">
        <w:t xml:space="preserve">, se ”Historik och återskapande”. </w:t>
      </w:r>
    </w:p>
    <w:p w14:paraId="09FD7F55" w14:textId="3809CD2A" w:rsidR="00427635" w:rsidRDefault="00427635" w:rsidP="00427635">
      <w:pPr>
        <w:pStyle w:val="Rubrik2"/>
      </w:pPr>
      <w:bookmarkStart w:id="3" w:name="_Toc112668702"/>
      <w:r>
        <w:t>Restaurering</w:t>
      </w:r>
      <w:r w:rsidR="007A5AEF">
        <w:t>,</w:t>
      </w:r>
      <w:r>
        <w:t xml:space="preserve"> skötselinsatser </w:t>
      </w:r>
      <w:r w:rsidR="007A5AEF">
        <w:t xml:space="preserve">och organisation </w:t>
      </w:r>
      <w:proofErr w:type="gramStart"/>
      <w:r>
        <w:t>2014-2022</w:t>
      </w:r>
      <w:bookmarkEnd w:id="3"/>
      <w:proofErr w:type="gramEnd"/>
    </w:p>
    <w:p w14:paraId="43AF80FD" w14:textId="7164F75D" w:rsidR="00F47568" w:rsidRPr="00F47568" w:rsidRDefault="005F4DDB" w:rsidP="00F47568">
      <w:r>
        <w:t xml:space="preserve">Nedanstående punkter är en kort sammanfattning av </w:t>
      </w:r>
      <w:r w:rsidR="009D5662">
        <w:t>viktiga händelser kopplade till skötsel av anläggningen</w:t>
      </w:r>
    </w:p>
    <w:p w14:paraId="148185BA" w14:textId="77777777" w:rsidR="002C216F" w:rsidRDefault="00427635" w:rsidP="0068650A">
      <w:pPr>
        <w:pStyle w:val="Liststycke"/>
        <w:numPr>
          <w:ilvl w:val="0"/>
          <w:numId w:val="38"/>
        </w:numPr>
      </w:pPr>
      <w:r>
        <w:t>Miljödom beslutad: 2014-05-08</w:t>
      </w:r>
    </w:p>
    <w:p w14:paraId="7C86FBEA" w14:textId="24EA146B" w:rsidR="00427635" w:rsidRDefault="00427635" w:rsidP="0068650A">
      <w:pPr>
        <w:pStyle w:val="Liststycke"/>
        <w:numPr>
          <w:ilvl w:val="0"/>
          <w:numId w:val="38"/>
        </w:numPr>
      </w:pPr>
      <w:r>
        <w:t xml:space="preserve">Genomförande: Entreprenadarbeten (schakt, rörläggning, uppsättning av staket m.m. påbörjades hösten 2014 och slutfördes 2015 med ytterligare kompletteringar under </w:t>
      </w:r>
      <w:proofErr w:type="gramStart"/>
      <w:r>
        <w:t>2016-2018</w:t>
      </w:r>
      <w:proofErr w:type="gramEnd"/>
    </w:p>
    <w:p w14:paraId="617B2F6D" w14:textId="77777777" w:rsidR="00427635" w:rsidRDefault="00427635" w:rsidP="00F47568">
      <w:pPr>
        <w:pStyle w:val="Liststycke"/>
        <w:numPr>
          <w:ilvl w:val="0"/>
          <w:numId w:val="38"/>
        </w:numPr>
      </w:pPr>
      <w:r>
        <w:t>Förslag förvaltningsplan skötselplan – mars 2017</w:t>
      </w:r>
    </w:p>
    <w:p w14:paraId="4DD74655" w14:textId="58C148FE" w:rsidR="00427635" w:rsidRDefault="00427635" w:rsidP="00F47568">
      <w:pPr>
        <w:pStyle w:val="Liststycke"/>
        <w:numPr>
          <w:ilvl w:val="0"/>
          <w:numId w:val="38"/>
        </w:numPr>
      </w:pPr>
      <w:r w:rsidRPr="00F47568">
        <w:rPr>
          <w:sz w:val="23"/>
          <w:szCs w:val="23"/>
        </w:rPr>
        <w:t xml:space="preserve">2017-03-01 Skötselråd bildas </w:t>
      </w:r>
    </w:p>
    <w:p w14:paraId="56B20DA2" w14:textId="77777777" w:rsidR="00427635" w:rsidRDefault="00427635" w:rsidP="00F47568">
      <w:pPr>
        <w:pStyle w:val="Liststycke"/>
        <w:numPr>
          <w:ilvl w:val="0"/>
          <w:numId w:val="38"/>
        </w:numPr>
      </w:pPr>
      <w:r>
        <w:t>2017-04-11 Sjöbo kommun beslutar att finansiera skötsel för Björka översilningsanläggning (tillsyn av huvudkanal med tillhörande anläggningsdelar) enligt föreslagen förvaltningsplan och offert från entreprenör</w:t>
      </w:r>
    </w:p>
    <w:p w14:paraId="07C1E921" w14:textId="7EA21B36" w:rsidR="00427635" w:rsidRDefault="00427635" w:rsidP="00F47568">
      <w:pPr>
        <w:pStyle w:val="Liststycke"/>
        <w:numPr>
          <w:ilvl w:val="0"/>
          <w:numId w:val="38"/>
        </w:numPr>
      </w:pPr>
      <w:r>
        <w:t xml:space="preserve">2017-05-15 Upphandling årlig skötsel, Bodeborn entreprenad, </w:t>
      </w:r>
    </w:p>
    <w:p w14:paraId="35195255" w14:textId="77777777" w:rsidR="00427635" w:rsidRDefault="00427635" w:rsidP="00F47568">
      <w:pPr>
        <w:pStyle w:val="Liststycke"/>
        <w:numPr>
          <w:ilvl w:val="0"/>
          <w:numId w:val="38"/>
        </w:numPr>
      </w:pPr>
      <w:r>
        <w:t>2017-05-30 Årsmöte skötselråd</w:t>
      </w:r>
    </w:p>
    <w:p w14:paraId="27785B53" w14:textId="131B16A9" w:rsidR="00427635" w:rsidRDefault="00427635" w:rsidP="00F47568">
      <w:pPr>
        <w:pStyle w:val="Liststycke"/>
        <w:numPr>
          <w:ilvl w:val="0"/>
          <w:numId w:val="38"/>
        </w:numPr>
      </w:pPr>
      <w:proofErr w:type="gramStart"/>
      <w:r>
        <w:t>2019-2020</w:t>
      </w:r>
      <w:proofErr w:type="gramEnd"/>
      <w:r>
        <w:t xml:space="preserve">, </w:t>
      </w:r>
      <w:r w:rsidR="00773E99">
        <w:t>Årlig skötsel och tillsyn upphör (</w:t>
      </w:r>
      <w:r w:rsidR="005775D5">
        <w:t>Bodeborn</w:t>
      </w:r>
      <w:r>
        <w:t xml:space="preserve"> entreprenad </w:t>
      </w:r>
      <w:r w:rsidR="003D372F">
        <w:t xml:space="preserve">köps upp av </w:t>
      </w:r>
      <w:r w:rsidR="007D7976">
        <w:t>ett bolag som sen går i konkurs</w:t>
      </w:r>
      <w:r w:rsidR="00773E99">
        <w:t>)</w:t>
      </w:r>
    </w:p>
    <w:p w14:paraId="4F544DD4" w14:textId="5AD73A35" w:rsidR="00427635" w:rsidRDefault="00427635" w:rsidP="00F47568">
      <w:pPr>
        <w:pStyle w:val="Liststycke"/>
        <w:numPr>
          <w:ilvl w:val="0"/>
          <w:numId w:val="38"/>
        </w:numPr>
      </w:pPr>
      <w:r>
        <w:t xml:space="preserve">2019-06-10 Möte med skötselrådet </w:t>
      </w:r>
    </w:p>
    <w:p w14:paraId="703A8D36" w14:textId="75A09B69" w:rsidR="00427635" w:rsidRDefault="00427635" w:rsidP="00F47568">
      <w:pPr>
        <w:pStyle w:val="Liststycke"/>
        <w:numPr>
          <w:ilvl w:val="0"/>
          <w:numId w:val="38"/>
        </w:numPr>
      </w:pPr>
      <w:r>
        <w:t xml:space="preserve">2020 – 2021 </w:t>
      </w:r>
      <w:r w:rsidR="00773E99">
        <w:t xml:space="preserve">Inga möten med skötselrådet </w:t>
      </w:r>
      <w:r w:rsidR="005775D5">
        <w:t>pga.</w:t>
      </w:r>
      <w:r w:rsidR="00773E99">
        <w:t xml:space="preserve"> Covid</w:t>
      </w:r>
      <w:r w:rsidR="00FE1C03">
        <w:t>, skötselinsatser diskuteras</w:t>
      </w:r>
    </w:p>
    <w:p w14:paraId="1E48BA5A" w14:textId="723C2D8D" w:rsidR="00427635" w:rsidRDefault="00427635" w:rsidP="00F47568">
      <w:pPr>
        <w:pStyle w:val="Liststycke"/>
        <w:numPr>
          <w:ilvl w:val="0"/>
          <w:numId w:val="38"/>
        </w:numPr>
      </w:pPr>
      <w:r>
        <w:t>2021</w:t>
      </w:r>
      <w:r w:rsidR="00126473">
        <w:t xml:space="preserve"> Upphandling och </w:t>
      </w:r>
      <w:r w:rsidR="008E4654">
        <w:t>g</w:t>
      </w:r>
      <w:r>
        <w:t>enomförande av skötselåtgärder (Anders Oddshammar, AB Skärskau i Ystad)</w:t>
      </w:r>
    </w:p>
    <w:p w14:paraId="4AE92DC4" w14:textId="38E5006C" w:rsidR="009D5662" w:rsidRDefault="00CC787C" w:rsidP="00F47568">
      <w:pPr>
        <w:pStyle w:val="Liststycke"/>
        <w:numPr>
          <w:ilvl w:val="0"/>
          <w:numId w:val="38"/>
        </w:numPr>
      </w:pPr>
      <w:r>
        <w:t xml:space="preserve">2022 </w:t>
      </w:r>
      <w:r w:rsidR="009D5662">
        <w:t xml:space="preserve">Förnyad diskussion kring långsiktigt ansvar och fördelning av </w:t>
      </w:r>
      <w:r>
        <w:t>kostnader</w:t>
      </w:r>
      <w:r w:rsidR="009D5662">
        <w:t xml:space="preserve"> gällande skötsel av h</w:t>
      </w:r>
      <w:r>
        <w:t>uvudkanalen</w:t>
      </w:r>
    </w:p>
    <w:p w14:paraId="04868D1D" w14:textId="316372E8" w:rsidR="0029549B" w:rsidRDefault="0029549B">
      <w:pPr>
        <w:rPr>
          <w:rFonts w:asciiTheme="majorHAnsi" w:eastAsiaTheme="majorEastAsia" w:hAnsiTheme="majorHAnsi" w:cstheme="majorBidi"/>
          <w:spacing w:val="14"/>
          <w:sz w:val="34"/>
          <w:szCs w:val="26"/>
        </w:rPr>
      </w:pPr>
      <w:r>
        <w:br w:type="page"/>
      </w:r>
    </w:p>
    <w:p w14:paraId="432E931D" w14:textId="38E03AF9" w:rsidR="004252BD" w:rsidRDefault="004252BD" w:rsidP="00A73666">
      <w:pPr>
        <w:pStyle w:val="Rubrik2"/>
      </w:pPr>
      <w:bookmarkStart w:id="4" w:name="_Toc112668703"/>
      <w:r>
        <w:lastRenderedPageBreak/>
        <w:t>Styrande avtal och beslut</w:t>
      </w:r>
      <w:bookmarkEnd w:id="4"/>
    </w:p>
    <w:p w14:paraId="6CCE970D" w14:textId="77777777" w:rsidR="004252BD" w:rsidRDefault="004252BD" w:rsidP="005D3754">
      <w:r>
        <w:t xml:space="preserve">Kopplat till översilningsanläggningen har olika avtal tecknats. </w:t>
      </w:r>
    </w:p>
    <w:p w14:paraId="4C85AD8E" w14:textId="6DC324E3" w:rsidR="004252BD" w:rsidRDefault="006A6859" w:rsidP="006A6859">
      <w:pPr>
        <w:pStyle w:val="Rubrik3"/>
      </w:pPr>
      <w:bookmarkStart w:id="5" w:name="_Toc112668704"/>
      <w:r>
        <w:t xml:space="preserve">Avtal mellan Sjöbo kommun och </w:t>
      </w:r>
      <w:r w:rsidR="008871ED">
        <w:t>fastighetsägarna</w:t>
      </w:r>
      <w:bookmarkEnd w:id="5"/>
    </w:p>
    <w:p w14:paraId="3F6006B7" w14:textId="4898CE3A" w:rsidR="004252BD" w:rsidRDefault="004252BD" w:rsidP="005D3754">
      <w:r>
        <w:t>2013 teckna</w:t>
      </w:r>
      <w:r w:rsidR="00AE56B3">
        <w:t>des avtal</w:t>
      </w:r>
      <w:r>
        <w:t xml:space="preserve"> mellan Sjöbo kommun och de </w:t>
      </w:r>
      <w:r w:rsidR="000A4370">
        <w:t>fastighetsägare som,</w:t>
      </w:r>
      <w:r w:rsidR="003E7E26">
        <w:t xml:space="preserve"> enligt </w:t>
      </w:r>
      <w:r w:rsidR="00CB5C52">
        <w:t xml:space="preserve">beslut i </w:t>
      </w:r>
      <w:r w:rsidR="00BB65B9">
        <w:t>Miljödomstolen</w:t>
      </w:r>
      <w:r w:rsidR="00CB5C52">
        <w:t xml:space="preserve">, </w:t>
      </w:r>
      <w:r>
        <w:t>också är tillståndsinnehavare och verksamhetsutövare. Dessa avtal beskriver fördelningen av ansvar under avtalsperioden, som löper under 30 år och avslutas den 1 juni 2043.</w:t>
      </w:r>
    </w:p>
    <w:p w14:paraId="61EE640F" w14:textId="4C14CB2C" w:rsidR="004252BD" w:rsidRPr="00491FD5" w:rsidRDefault="004252BD" w:rsidP="008871ED">
      <w:pPr>
        <w:pStyle w:val="Rubrik4"/>
      </w:pPr>
      <w:r w:rsidRPr="00491FD5">
        <w:t xml:space="preserve">Avtal om ansvar mm har tecknats mellan Sjöbo kommun och </w:t>
      </w:r>
      <w:r w:rsidR="0039245F">
        <w:t xml:space="preserve">ägare till </w:t>
      </w:r>
      <w:r w:rsidRPr="00491FD5">
        <w:t>följande fastighet</w:t>
      </w:r>
      <w:r w:rsidR="0039245F">
        <w:t>er</w:t>
      </w:r>
      <w:r w:rsidRPr="00491FD5">
        <w:t xml:space="preserve">: </w:t>
      </w:r>
    </w:p>
    <w:p w14:paraId="11817B87" w14:textId="54C3383E" w:rsidR="004252BD" w:rsidRDefault="004252BD" w:rsidP="005D3754">
      <w:r>
        <w:t>- Björka 18:3</w:t>
      </w:r>
    </w:p>
    <w:p w14:paraId="2F6CA8FC" w14:textId="60517385" w:rsidR="004252BD" w:rsidRDefault="004252BD" w:rsidP="005D3754">
      <w:r>
        <w:t>- Övedskloster 2:80</w:t>
      </w:r>
    </w:p>
    <w:p w14:paraId="769B9533" w14:textId="2FC99CB8" w:rsidR="004252BD" w:rsidRDefault="004252BD" w:rsidP="005D3754">
      <w:r>
        <w:t xml:space="preserve">- Björka 18:4 och Övedskloster 2:23* </w:t>
      </w:r>
    </w:p>
    <w:p w14:paraId="49B7B492" w14:textId="648E0BCB" w:rsidR="004252BD" w:rsidRDefault="004252BD" w:rsidP="005D3754">
      <w:r>
        <w:t>- Björka 11:3 och Övedskloster 2:5**</w:t>
      </w:r>
    </w:p>
    <w:p w14:paraId="2797265F" w14:textId="7B942D3F" w:rsidR="004252BD" w:rsidRDefault="004252BD" w:rsidP="005D3754">
      <w:pPr>
        <w:rPr>
          <w:sz w:val="18"/>
          <w:szCs w:val="18"/>
        </w:rPr>
      </w:pPr>
      <w:r>
        <w:rPr>
          <w:sz w:val="18"/>
          <w:szCs w:val="18"/>
        </w:rPr>
        <w:t xml:space="preserve">*   </w:t>
      </w:r>
      <w:r w:rsidR="007D3AB5">
        <w:rPr>
          <w:sz w:val="18"/>
          <w:szCs w:val="18"/>
        </w:rPr>
        <w:t>Byte av fastighetsägare</w:t>
      </w:r>
      <w:r>
        <w:rPr>
          <w:sz w:val="18"/>
          <w:szCs w:val="18"/>
        </w:rPr>
        <w:t xml:space="preserve"> 2015 </w:t>
      </w:r>
      <w:r w:rsidR="007D3AB5">
        <w:rPr>
          <w:sz w:val="18"/>
          <w:szCs w:val="18"/>
        </w:rPr>
        <w:t>av</w:t>
      </w:r>
      <w:r>
        <w:rPr>
          <w:sz w:val="18"/>
          <w:szCs w:val="18"/>
        </w:rPr>
        <w:t xml:space="preserve"> de fastighetsdelar som ansluter till översilningsanläggningen. Berörd </w:t>
      </w:r>
      <w:r w:rsidR="0054514F">
        <w:rPr>
          <w:sz w:val="18"/>
          <w:szCs w:val="18"/>
        </w:rPr>
        <w:t>del</w:t>
      </w:r>
      <w:r>
        <w:rPr>
          <w:sz w:val="18"/>
          <w:szCs w:val="18"/>
        </w:rPr>
        <w:t xml:space="preserve"> ingår i Björka 18:14. Berörd del av Övedskloster 2:23 ingår numera i Övedskloster 2:80.</w:t>
      </w:r>
    </w:p>
    <w:p w14:paraId="6CA7E27A" w14:textId="77777777" w:rsidR="004252BD" w:rsidRPr="004712BE" w:rsidRDefault="004252BD" w:rsidP="005D3754">
      <w:pPr>
        <w:rPr>
          <w:sz w:val="18"/>
          <w:szCs w:val="18"/>
        </w:rPr>
      </w:pPr>
      <w:r>
        <w:rPr>
          <w:sz w:val="18"/>
          <w:szCs w:val="18"/>
        </w:rPr>
        <w:t>*</w:t>
      </w:r>
      <w:r w:rsidRPr="004712BE">
        <w:rPr>
          <w:sz w:val="18"/>
          <w:szCs w:val="18"/>
        </w:rPr>
        <w:t>* avtalet</w:t>
      </w:r>
      <w:r>
        <w:rPr>
          <w:sz w:val="18"/>
          <w:szCs w:val="18"/>
        </w:rPr>
        <w:t>s utformning</w:t>
      </w:r>
      <w:r w:rsidRPr="004712BE">
        <w:rPr>
          <w:sz w:val="18"/>
          <w:szCs w:val="18"/>
        </w:rPr>
        <w:t xml:space="preserve"> avviker något jämfört med övriga tre avtal</w:t>
      </w:r>
    </w:p>
    <w:p w14:paraId="7582F258" w14:textId="77777777" w:rsidR="004252BD" w:rsidRDefault="004252BD" w:rsidP="005D3754">
      <w:r>
        <w:t>Avtalstypen visas i bilaga 2.</w:t>
      </w:r>
    </w:p>
    <w:p w14:paraId="17D30E4B" w14:textId="473CD47D" w:rsidR="0032053E" w:rsidRPr="00CA766D" w:rsidRDefault="0032053E" w:rsidP="0032053E">
      <w:pPr>
        <w:pStyle w:val="Rubrik4"/>
      </w:pPr>
      <w:r w:rsidRPr="00CA766D">
        <w:t xml:space="preserve">Avtal om medgivande mm har tecknats mellan Sjöbo kommun och </w:t>
      </w:r>
      <w:r w:rsidR="00EE11DA">
        <w:t xml:space="preserve">ägare till </w:t>
      </w:r>
      <w:r w:rsidRPr="00CA766D">
        <w:t>följande fastighet</w:t>
      </w:r>
      <w:r w:rsidR="00EE11DA">
        <w:t>er</w:t>
      </w:r>
      <w:r w:rsidRPr="00CA766D">
        <w:t>:</w:t>
      </w:r>
    </w:p>
    <w:p w14:paraId="531A33C9" w14:textId="03B0A17F" w:rsidR="004252BD" w:rsidRDefault="004252BD" w:rsidP="005D3754">
      <w:r>
        <w:t xml:space="preserve">Mellan Sjöbo kommun och fastighetsägare som fysiskt direkt berörs av översilningsanläggningen, men som inte är tillståndsinnehavare eller verksamhetsutövare, har avtal tecknats om medgivande och ansvar för anläggningen. </w:t>
      </w:r>
    </w:p>
    <w:p w14:paraId="7FB042A2" w14:textId="2A302FB3" w:rsidR="004252BD" w:rsidRDefault="004252BD" w:rsidP="005D3754">
      <w:r>
        <w:t>- Övedskloster 2:81</w:t>
      </w:r>
    </w:p>
    <w:p w14:paraId="27F93631" w14:textId="15A2A01A" w:rsidR="004252BD" w:rsidRDefault="004252BD" w:rsidP="005D3754">
      <w:r>
        <w:t>- Björka 13:4</w:t>
      </w:r>
    </w:p>
    <w:p w14:paraId="1EA0BAAA" w14:textId="1AE4B028" w:rsidR="004252BD" w:rsidRDefault="004252BD" w:rsidP="005D3754">
      <w:r>
        <w:t>- Övedskloster 2:43</w:t>
      </w:r>
    </w:p>
    <w:p w14:paraId="1725BC77" w14:textId="5246B689" w:rsidR="004252BD" w:rsidRDefault="004252BD" w:rsidP="005D3754">
      <w:r>
        <w:t>- Björka 18:2</w:t>
      </w:r>
    </w:p>
    <w:p w14:paraId="1DBBD742" w14:textId="7DD594F6" w:rsidR="004252BD" w:rsidRDefault="004252BD" w:rsidP="005D3754">
      <w:r>
        <w:t>- Omma 3:5</w:t>
      </w:r>
    </w:p>
    <w:p w14:paraId="3BBD4045" w14:textId="77777777" w:rsidR="004252BD" w:rsidRDefault="004252BD" w:rsidP="005D3754">
      <w:r>
        <w:t>Avtalstypen visas i bilaga 3.</w:t>
      </w:r>
    </w:p>
    <w:p w14:paraId="43BE6403" w14:textId="6E62E6E4" w:rsidR="004252BD" w:rsidRDefault="004252BD" w:rsidP="005D3754">
      <w:r>
        <w:t>För det intrång och påverkan som översilningsanläggningen inneburit för berörda fastighetsägare har Sjöbo kommun, genom Kävlingeåns vattenråd, betalat ut markersättningar i enlighet med ingångna avtal.</w:t>
      </w:r>
    </w:p>
    <w:p w14:paraId="46C8632C" w14:textId="77777777" w:rsidR="004252BD" w:rsidRPr="003D2A6A" w:rsidRDefault="004252BD" w:rsidP="00D07CDC">
      <w:pPr>
        <w:pStyle w:val="Rubrik3"/>
      </w:pPr>
      <w:bookmarkStart w:id="6" w:name="_Toc112668705"/>
      <w:r w:rsidRPr="003D2A6A">
        <w:t>Tillstånd för vattenverksamhet</w:t>
      </w:r>
      <w:bookmarkEnd w:id="6"/>
    </w:p>
    <w:p w14:paraId="109172B8" w14:textId="77777777" w:rsidR="004252BD" w:rsidRDefault="004252BD" w:rsidP="004252BD">
      <w:r>
        <w:t xml:space="preserve">Mark och miljödomstolen har i dom 2014-05-08 (mål nr M </w:t>
      </w:r>
      <w:proofErr w:type="gramStart"/>
      <w:r>
        <w:t>2540-13</w:t>
      </w:r>
      <w:proofErr w:type="gramEnd"/>
      <w:r>
        <w:t>) lämnat tillstånd för anläggningen (bilaga 4). I domen anges bland vilka åtgärder som är tillståndsgivna och vilka villkor som är förenade med dessa.</w:t>
      </w:r>
    </w:p>
    <w:p w14:paraId="631F3B1C" w14:textId="77777777" w:rsidR="004252BD" w:rsidRPr="00D07CDC" w:rsidRDefault="004252BD" w:rsidP="00D07CDC">
      <w:pPr>
        <w:pStyle w:val="Rubrik3"/>
      </w:pPr>
      <w:bookmarkStart w:id="7" w:name="_Toc112668706"/>
      <w:r w:rsidRPr="00D07CDC">
        <w:t>Skötselstöd</w:t>
      </w:r>
      <w:bookmarkEnd w:id="7"/>
    </w:p>
    <w:p w14:paraId="402B7A7D" w14:textId="77777777" w:rsidR="004252BD" w:rsidRDefault="004252BD" w:rsidP="004252BD">
      <w:r>
        <w:t>De statliga investeringsstöden för anläggningen har förenade med krav på skötsel. För detta ändamål har brukarna av Björka 18:3 och 11:3 samt Övedskloster 2:80 och 2:5 ansökt om skötselstöd för våtmark.</w:t>
      </w:r>
    </w:p>
    <w:p w14:paraId="7F83C93C" w14:textId="77777777" w:rsidR="004252BD" w:rsidRPr="00EE31E8" w:rsidRDefault="004252BD" w:rsidP="004252BD"/>
    <w:p w14:paraId="18313671" w14:textId="77777777" w:rsidR="004252BD" w:rsidRDefault="004252BD" w:rsidP="00A73666">
      <w:pPr>
        <w:pStyle w:val="Rubrik1"/>
      </w:pPr>
      <w:bookmarkStart w:id="8" w:name="_Toc112668707"/>
      <w:r>
        <w:lastRenderedPageBreak/>
        <w:t>Organisation</w:t>
      </w:r>
      <w:bookmarkEnd w:id="8"/>
    </w:p>
    <w:p w14:paraId="098B983A" w14:textId="6DC6CC62" w:rsidR="002B60A9" w:rsidRPr="003D48B9" w:rsidRDefault="002B60A9" w:rsidP="002B60A9">
      <w:pPr>
        <w:rPr>
          <w:b/>
          <w:bCs/>
          <w:i/>
          <w:iCs/>
        </w:rPr>
      </w:pPr>
      <w:r w:rsidRPr="003D48B9">
        <w:rPr>
          <w:b/>
          <w:bCs/>
          <w:i/>
          <w:iCs/>
          <w:color w:val="FF0000"/>
        </w:rPr>
        <w:t>O</w:t>
      </w:r>
      <w:r w:rsidR="00E04A1B" w:rsidRPr="003D48B9">
        <w:rPr>
          <w:b/>
          <w:bCs/>
          <w:i/>
          <w:iCs/>
          <w:color w:val="FF0000"/>
        </w:rPr>
        <w:t xml:space="preserve">BS! </w:t>
      </w:r>
      <w:r w:rsidR="00E04A1B" w:rsidRPr="003D48B9">
        <w:rPr>
          <w:b/>
          <w:bCs/>
          <w:i/>
          <w:iCs/>
        </w:rPr>
        <w:t xml:space="preserve">Rödmarkerad kursiv text </w:t>
      </w:r>
      <w:r w:rsidR="00661E35" w:rsidRPr="003D48B9">
        <w:rPr>
          <w:b/>
          <w:bCs/>
          <w:i/>
          <w:iCs/>
        </w:rPr>
        <w:t>gäller ansvar för organisation och kostnader som ska diskuteras</w:t>
      </w:r>
      <w:r w:rsidR="00E04A1B" w:rsidRPr="003D48B9">
        <w:rPr>
          <w:b/>
          <w:bCs/>
          <w:i/>
          <w:iCs/>
        </w:rPr>
        <w:t xml:space="preserve"> </w:t>
      </w:r>
      <w:r w:rsidR="00661E35" w:rsidRPr="003D48B9">
        <w:rPr>
          <w:b/>
          <w:bCs/>
          <w:i/>
          <w:iCs/>
        </w:rPr>
        <w:t xml:space="preserve">och beslutas </w:t>
      </w:r>
      <w:r w:rsidR="003D48B9" w:rsidRPr="003D48B9">
        <w:rPr>
          <w:b/>
          <w:bCs/>
          <w:i/>
          <w:iCs/>
        </w:rPr>
        <w:t xml:space="preserve">innan Förvaltningsplanen slutgiltigt fastställs. </w:t>
      </w:r>
    </w:p>
    <w:p w14:paraId="33023A89" w14:textId="7F04476F" w:rsidR="004252BD" w:rsidRDefault="00B67B19" w:rsidP="00270DB3">
      <w:pPr>
        <w:pStyle w:val="Rubrik2"/>
      </w:pPr>
      <w:bookmarkStart w:id="9" w:name="_Toc112668708"/>
      <w:r>
        <w:t>Nuvarande organisation</w:t>
      </w:r>
      <w:bookmarkEnd w:id="9"/>
    </w:p>
    <w:p w14:paraId="778C570F" w14:textId="346BEB2B" w:rsidR="004252BD" w:rsidRDefault="004252BD" w:rsidP="004252BD">
      <w:r>
        <w:t xml:space="preserve">Arbetet med skötsel och förvaltning av översilningsanläggningen </w:t>
      </w:r>
      <w:r w:rsidR="004A4F35">
        <w:t xml:space="preserve">samordnas inom </w:t>
      </w:r>
      <w:r w:rsidRPr="002069B9">
        <w:rPr>
          <w:i/>
        </w:rPr>
        <w:t>Skötselrådet</w:t>
      </w:r>
      <w:r w:rsidRPr="00002AAA">
        <w:rPr>
          <w:i/>
        </w:rPr>
        <w:t xml:space="preserve"> för Björka översilningsanläggning</w:t>
      </w:r>
      <w:r>
        <w:t xml:space="preserve">. Föreningen </w:t>
      </w:r>
      <w:r w:rsidR="000D2621">
        <w:t xml:space="preserve">bildades 2017-03-01 och </w:t>
      </w:r>
      <w:r>
        <w:t xml:space="preserve">drivs av en styrelse som består av tillståndsinnehavarna för anläggningen och </w:t>
      </w:r>
      <w:r w:rsidRPr="00F015DF">
        <w:rPr>
          <w:i/>
          <w:iCs/>
          <w:color w:val="FF0000"/>
        </w:rPr>
        <w:t>Sjöbo kommun</w:t>
      </w:r>
      <w:r w:rsidR="00F015DF" w:rsidRPr="00F015DF">
        <w:rPr>
          <w:i/>
          <w:iCs/>
          <w:color w:val="FF0000"/>
        </w:rPr>
        <w:t>/</w:t>
      </w:r>
      <w:r w:rsidR="00D96026" w:rsidRPr="00027EB8">
        <w:rPr>
          <w:i/>
          <w:iCs/>
          <w:color w:val="FF0000"/>
        </w:rPr>
        <w:t>Kävlingeåns vattenråd</w:t>
      </w:r>
      <w:r>
        <w:t xml:space="preserve">. </w:t>
      </w:r>
      <w:r w:rsidR="008E4FED">
        <w:t xml:space="preserve">Föreningens stadgar framgår av bilaga </w:t>
      </w:r>
      <w:r w:rsidR="00B83D47">
        <w:t>1</w:t>
      </w:r>
      <w:r w:rsidR="003E51C1">
        <w:t xml:space="preserve">. </w:t>
      </w:r>
      <w:r>
        <w:t xml:space="preserve">Övriga medlemmar i föreningen </w:t>
      </w:r>
      <w:r w:rsidR="004B5EBE">
        <w:t>är</w:t>
      </w:r>
      <w:r>
        <w:t xml:space="preserve"> fastighetsägare som fysiskt har del i anläggningen. Andra medlemmar </w:t>
      </w:r>
      <w:r w:rsidR="004B5EBE">
        <w:t>är</w:t>
      </w:r>
      <w:r>
        <w:t xml:space="preserve"> Vresselvägens vägsamfällighet och Björka-Åsumsåns Fiskevårdsområde. Dessa medlemmar har en rådgivande funktion.</w:t>
      </w:r>
    </w:p>
    <w:p w14:paraId="130DE618" w14:textId="06BB5DDB" w:rsidR="004252BD" w:rsidRDefault="004252BD" w:rsidP="004252BD">
      <w:r>
        <w:t xml:space="preserve">Möten med berörda aktörer sker minst en gång per år. Extra möte kan genomföras då behov finns. Sammankallande och protokollförare är Sjöbo kommun om inget annat beslutas. Kontaktlista med föreningens medlemmar </w:t>
      </w:r>
      <w:r w:rsidR="009D4244">
        <w:t xml:space="preserve">har </w:t>
      </w:r>
      <w:r w:rsidR="00FF7192">
        <w:t>upprättats</w:t>
      </w:r>
      <w:r w:rsidR="004E457F">
        <w:t xml:space="preserve"> och uppdateras vid Skötselrådets årsmöte</w:t>
      </w:r>
      <w:r w:rsidR="004F70B9">
        <w:t xml:space="preserve">, se bilaga </w:t>
      </w:r>
      <w:r w:rsidR="000877F7">
        <w:t>6</w:t>
      </w:r>
      <w:r w:rsidR="0089400C">
        <w:t xml:space="preserve">. </w:t>
      </w:r>
      <w:r w:rsidR="009A5E6C">
        <w:t xml:space="preserve">Förutom </w:t>
      </w:r>
      <w:r w:rsidR="00FA200B">
        <w:t>Vattenrådet och Sjöbo kommun är d</w:t>
      </w:r>
      <w:r w:rsidR="00F075B4">
        <w:t xml:space="preserve">e </w:t>
      </w:r>
      <w:r w:rsidR="00885ACB">
        <w:t>kontaktpersoner</w:t>
      </w:r>
      <w:r w:rsidR="00F075B4">
        <w:t xml:space="preserve"> som anges i kontaktlistan</w:t>
      </w:r>
      <w:r w:rsidR="00885ACB">
        <w:t xml:space="preserve"> represent</w:t>
      </w:r>
      <w:r w:rsidR="00FA200B">
        <w:t>anter</w:t>
      </w:r>
      <w:r w:rsidR="00BB39F7">
        <w:t xml:space="preserve"> för de </w:t>
      </w:r>
      <w:r w:rsidR="00885ACB">
        <w:t xml:space="preserve">olika </w:t>
      </w:r>
      <w:r w:rsidR="00B86F32">
        <w:t>fastigheter</w:t>
      </w:r>
      <w:r w:rsidR="00885ACB">
        <w:t xml:space="preserve"> </w:t>
      </w:r>
      <w:r w:rsidR="00BB39F7">
        <w:t xml:space="preserve">som berörs av </w:t>
      </w:r>
      <w:r w:rsidR="00885ACB">
        <w:t xml:space="preserve">anläggningen </w:t>
      </w:r>
      <w:r w:rsidR="00B86F32">
        <w:t>samt andra intressen som berör anläggningen</w:t>
      </w:r>
      <w:r w:rsidR="00BB39F7">
        <w:t xml:space="preserve">. </w:t>
      </w:r>
    </w:p>
    <w:p w14:paraId="00F74B72" w14:textId="68E8E70E" w:rsidR="00BB39F7" w:rsidRDefault="00C64023" w:rsidP="004252BD">
      <w:r>
        <w:t xml:space="preserve">Följande föredelning gäller för medlemmar och </w:t>
      </w:r>
      <w:r w:rsidR="00A714ED">
        <w:t>funktioner_</w:t>
      </w:r>
    </w:p>
    <w:p w14:paraId="6CF9D8B7" w14:textId="77777777" w:rsidR="004252BD" w:rsidRDefault="004252BD" w:rsidP="004252BD">
      <w:r w:rsidRPr="00543368">
        <w:rPr>
          <w:rStyle w:val="Rubrik4Char"/>
        </w:rPr>
        <w:t>Styrelse, beslutande, representerande</w:t>
      </w:r>
      <w:r>
        <w:t>:</w:t>
      </w:r>
    </w:p>
    <w:p w14:paraId="47FBC3A4" w14:textId="593BEDE8" w:rsidR="004252BD" w:rsidRDefault="004252BD" w:rsidP="004252BD">
      <w:r>
        <w:t xml:space="preserve">- </w:t>
      </w:r>
      <w:r w:rsidRPr="005A5660">
        <w:rPr>
          <w:i/>
          <w:iCs/>
          <w:color w:val="FF0000"/>
        </w:rPr>
        <w:t>Sjöbo kommun</w:t>
      </w:r>
      <w:r w:rsidR="005A5660" w:rsidRPr="005A5660">
        <w:rPr>
          <w:i/>
          <w:iCs/>
          <w:color w:val="FF0000"/>
        </w:rPr>
        <w:t>/</w:t>
      </w:r>
      <w:r w:rsidR="00A714ED" w:rsidRPr="005A5660">
        <w:rPr>
          <w:i/>
          <w:iCs/>
          <w:color w:val="FF0000"/>
        </w:rPr>
        <w:t>Kävlingeåns vattenråd</w:t>
      </w:r>
      <w:r w:rsidR="00924459" w:rsidRPr="005A5660">
        <w:rPr>
          <w:color w:val="FF0000"/>
        </w:rPr>
        <w:t xml:space="preserve"> </w:t>
      </w:r>
      <w:r>
        <w:t>(sammankallande, protokollförare)</w:t>
      </w:r>
    </w:p>
    <w:p w14:paraId="208D386E" w14:textId="686555E4" w:rsidR="004252BD" w:rsidRDefault="004252BD" w:rsidP="004252BD">
      <w:r>
        <w:t xml:space="preserve">- </w:t>
      </w:r>
      <w:r w:rsidR="001B5815">
        <w:t xml:space="preserve">Representant för fastigheten </w:t>
      </w:r>
      <w:r>
        <w:t xml:space="preserve">Björka 18:3 </w:t>
      </w:r>
    </w:p>
    <w:p w14:paraId="64BAA33C" w14:textId="46092298" w:rsidR="004252BD" w:rsidRDefault="004252BD" w:rsidP="004252BD">
      <w:r>
        <w:t xml:space="preserve">- </w:t>
      </w:r>
      <w:r w:rsidR="001B5815">
        <w:t xml:space="preserve">Representant för fastigheten </w:t>
      </w:r>
      <w:r>
        <w:t xml:space="preserve">Övedskloster 2:80 </w:t>
      </w:r>
    </w:p>
    <w:p w14:paraId="67151561" w14:textId="5B4033B4" w:rsidR="004252BD" w:rsidRDefault="004252BD" w:rsidP="004252BD">
      <w:r>
        <w:t xml:space="preserve">- </w:t>
      </w:r>
      <w:r w:rsidR="001B5815">
        <w:t xml:space="preserve">Representant för fastigheten </w:t>
      </w:r>
      <w:r>
        <w:t>Björka 11:3 och Övedskloster 2:5 (</w:t>
      </w:r>
    </w:p>
    <w:p w14:paraId="2EE20940" w14:textId="7DD0EE5B" w:rsidR="004252BD" w:rsidRDefault="004252BD" w:rsidP="004252BD">
      <w:r>
        <w:t xml:space="preserve">- </w:t>
      </w:r>
      <w:r w:rsidR="001B5815">
        <w:t xml:space="preserve">Representant för fastigheten </w:t>
      </w:r>
      <w:r>
        <w:t xml:space="preserve">Björka 18:14 </w:t>
      </w:r>
    </w:p>
    <w:p w14:paraId="2A330F09" w14:textId="77777777" w:rsidR="004252BD" w:rsidRDefault="004252BD" w:rsidP="00543368">
      <w:pPr>
        <w:pStyle w:val="Rubrik4"/>
      </w:pPr>
      <w:r>
        <w:t>Adjungerade (kallas till möten, delges information), rådgivande, representerande:</w:t>
      </w:r>
    </w:p>
    <w:p w14:paraId="03D48DFC" w14:textId="62DB2201" w:rsidR="004252BD" w:rsidRDefault="004252BD" w:rsidP="004252BD">
      <w:r>
        <w:t xml:space="preserve">- </w:t>
      </w:r>
      <w:r w:rsidR="001B5815">
        <w:t xml:space="preserve">Representant för fastigheten </w:t>
      </w:r>
      <w:r>
        <w:t xml:space="preserve">Omma 3:5 </w:t>
      </w:r>
    </w:p>
    <w:p w14:paraId="0C57BB7D" w14:textId="0BB47AA6" w:rsidR="004252BD" w:rsidRDefault="004252BD" w:rsidP="004252BD">
      <w:r>
        <w:t xml:space="preserve">- </w:t>
      </w:r>
      <w:r w:rsidR="001B5815">
        <w:t xml:space="preserve">Representant för fastigheten </w:t>
      </w:r>
      <w:r>
        <w:t xml:space="preserve">Övedskloster 2:81 </w:t>
      </w:r>
    </w:p>
    <w:p w14:paraId="1CC07411" w14:textId="25D1F691" w:rsidR="004252BD" w:rsidRDefault="004252BD" w:rsidP="004252BD">
      <w:r>
        <w:t xml:space="preserve">- </w:t>
      </w:r>
      <w:r w:rsidR="001B5815">
        <w:t xml:space="preserve">Representant för fastigheten </w:t>
      </w:r>
      <w:r>
        <w:t xml:space="preserve">Björka 18:2 </w:t>
      </w:r>
    </w:p>
    <w:p w14:paraId="1E3178DC" w14:textId="02ECDE5D" w:rsidR="004252BD" w:rsidRDefault="004252BD" w:rsidP="004252BD">
      <w:r>
        <w:t xml:space="preserve">- </w:t>
      </w:r>
      <w:r w:rsidR="001B5815">
        <w:t xml:space="preserve">Representant för fastigheten </w:t>
      </w:r>
      <w:r>
        <w:t xml:space="preserve">Björka 13:4 </w:t>
      </w:r>
    </w:p>
    <w:p w14:paraId="6AF64ABD" w14:textId="326F83CF" w:rsidR="004252BD" w:rsidRDefault="004252BD" w:rsidP="004252BD">
      <w:r>
        <w:t xml:space="preserve">- </w:t>
      </w:r>
      <w:r w:rsidR="001B5815">
        <w:t xml:space="preserve">Representant för fastigheten </w:t>
      </w:r>
      <w:r>
        <w:t xml:space="preserve">Övedskloster 2:43 </w:t>
      </w:r>
    </w:p>
    <w:p w14:paraId="059E250E" w14:textId="7B206913" w:rsidR="004252BD" w:rsidRDefault="004252BD" w:rsidP="004252BD">
      <w:r>
        <w:t xml:space="preserve">- </w:t>
      </w:r>
      <w:r w:rsidR="00224255">
        <w:t xml:space="preserve">Representant för </w:t>
      </w:r>
      <w:r>
        <w:t xml:space="preserve">Vägsamfälligheten för Vresselvägen </w:t>
      </w:r>
    </w:p>
    <w:p w14:paraId="1F004F3F" w14:textId="4A6D6C28" w:rsidR="004252BD" w:rsidRPr="009F6303" w:rsidRDefault="004252BD" w:rsidP="004252BD">
      <w:r>
        <w:t xml:space="preserve">- </w:t>
      </w:r>
      <w:r w:rsidR="00224255">
        <w:t xml:space="preserve">Representant för </w:t>
      </w:r>
      <w:r>
        <w:t>Björka-Åsumsåns Fiskevårdsområde</w:t>
      </w:r>
    </w:p>
    <w:p w14:paraId="69ECF076" w14:textId="77777777" w:rsidR="004252BD" w:rsidRDefault="004252BD" w:rsidP="005C17CB">
      <w:pPr>
        <w:pStyle w:val="Rubrik2"/>
      </w:pPr>
      <w:bookmarkStart w:id="10" w:name="_Toc112668709"/>
      <w:r>
        <w:t>Ekonomi mm</w:t>
      </w:r>
      <w:bookmarkEnd w:id="10"/>
    </w:p>
    <w:p w14:paraId="41D1D122" w14:textId="2EBDE797" w:rsidR="004252BD" w:rsidRDefault="004252BD" w:rsidP="000125A6">
      <w:r>
        <w:t xml:space="preserve">Föreningen bedöms i nuläget inte vara i behov av någon gemensam ekonomi. </w:t>
      </w:r>
      <w:r w:rsidR="002917B2">
        <w:t>(</w:t>
      </w:r>
      <w:r w:rsidRPr="00027EB8">
        <w:rPr>
          <w:i/>
          <w:iCs/>
          <w:color w:val="FF0000"/>
        </w:rPr>
        <w:t>Sjöbo kommun</w:t>
      </w:r>
      <w:r w:rsidR="005A5660">
        <w:rPr>
          <w:i/>
          <w:iCs/>
          <w:color w:val="FF0000"/>
        </w:rPr>
        <w:t>/</w:t>
      </w:r>
      <w:r w:rsidR="001424DC" w:rsidRPr="00027EB8">
        <w:rPr>
          <w:i/>
          <w:iCs/>
          <w:color w:val="FF0000"/>
        </w:rPr>
        <w:t xml:space="preserve">Kävlingeåns vattenråd </w:t>
      </w:r>
      <w:r w:rsidRPr="00027EB8">
        <w:rPr>
          <w:i/>
          <w:iCs/>
          <w:color w:val="FF0000"/>
        </w:rPr>
        <w:t>svarar för kostnaderna för förvaltning och skötsel av huvudkanal samt för mötesverksamhet</w:t>
      </w:r>
      <w:r>
        <w:t xml:space="preserve"> (sammankallande) och protokollskrivning</w:t>
      </w:r>
      <w:r w:rsidR="00D25CD0">
        <w:t>´.</w:t>
      </w:r>
      <w:r>
        <w:t xml:space="preserve"> Kommunen har rätt att samverka med Kävlingeåns vattenråd i utövandet av förvaltning och skötsel. Övriga anläggningsdelar förvaltas och sköts av brukarna.</w:t>
      </w:r>
    </w:p>
    <w:p w14:paraId="0B459039" w14:textId="06BA8F76" w:rsidR="00EE03FB" w:rsidRDefault="00EE03FB">
      <w:r>
        <w:br w:type="page"/>
      </w:r>
    </w:p>
    <w:p w14:paraId="1BA32C6A" w14:textId="677B947D" w:rsidR="00C253C7" w:rsidRDefault="00C253C7" w:rsidP="00C253C7">
      <w:pPr>
        <w:pStyle w:val="Rubrik2"/>
      </w:pPr>
      <w:bookmarkStart w:id="11" w:name="_Toc112668710"/>
      <w:r>
        <w:lastRenderedPageBreak/>
        <w:t>Ansvarsfördelning</w:t>
      </w:r>
      <w:bookmarkEnd w:id="11"/>
    </w:p>
    <w:p w14:paraId="4FD60306" w14:textId="176F88E9" w:rsidR="00A339DA" w:rsidRDefault="00EE03FB" w:rsidP="00A339DA">
      <w:r>
        <w:t xml:space="preserve">Behov av skötselinsatser </w:t>
      </w:r>
      <w:r w:rsidR="002A361A">
        <w:t xml:space="preserve">beskrivs nedan och kan indelas i två olika kategorier. </w:t>
      </w:r>
      <w:r w:rsidR="003A28E2">
        <w:t>Övergripande gäller följande:</w:t>
      </w:r>
      <w:r w:rsidR="001A47E9">
        <w:t xml:space="preserve"> </w:t>
      </w:r>
    </w:p>
    <w:p w14:paraId="582A7D56" w14:textId="0954E7B3" w:rsidR="003A28E2" w:rsidRDefault="00214931" w:rsidP="003A28E2">
      <w:pPr>
        <w:pStyle w:val="Liststycke"/>
        <w:numPr>
          <w:ilvl w:val="0"/>
          <w:numId w:val="35"/>
        </w:numPr>
      </w:pPr>
      <w:r w:rsidRPr="00DE74CC">
        <w:rPr>
          <w:i/>
          <w:iCs/>
          <w:color w:val="FF0000"/>
        </w:rPr>
        <w:t xml:space="preserve">Kävlingeåns </w:t>
      </w:r>
      <w:r w:rsidR="003A28E2" w:rsidRPr="00DE74CC">
        <w:rPr>
          <w:i/>
          <w:iCs/>
          <w:color w:val="FF0000"/>
        </w:rPr>
        <w:t>Vattenråd</w:t>
      </w:r>
      <w:r w:rsidR="00582A2E" w:rsidRPr="00DE74CC">
        <w:rPr>
          <w:i/>
          <w:iCs/>
          <w:color w:val="FF0000"/>
        </w:rPr>
        <w:t>s</w:t>
      </w:r>
      <w:r w:rsidR="003A28E2" w:rsidRPr="00DE74CC">
        <w:rPr>
          <w:i/>
          <w:iCs/>
          <w:color w:val="FF0000"/>
        </w:rPr>
        <w:t xml:space="preserve"> kansli och dess projektsamordnare</w:t>
      </w:r>
      <w:r w:rsidR="00E83C9B" w:rsidRPr="00DE74CC">
        <w:rPr>
          <w:i/>
          <w:iCs/>
          <w:color w:val="FF0000"/>
        </w:rPr>
        <w:t>/</w:t>
      </w:r>
      <w:r w:rsidR="00DE74CC" w:rsidRPr="00DE74CC">
        <w:rPr>
          <w:i/>
          <w:iCs/>
          <w:color w:val="FF0000"/>
        </w:rPr>
        <w:t>representant från Sjöbo kommun</w:t>
      </w:r>
      <w:r w:rsidR="003A28E2" w:rsidRPr="00DE74CC">
        <w:rPr>
          <w:color w:val="FF0000"/>
        </w:rPr>
        <w:t xml:space="preserve"> </w:t>
      </w:r>
      <w:r w:rsidR="003A28E2">
        <w:t xml:space="preserve">är skötselrådets och de olika markägarnas kontakt gällande behov </w:t>
      </w:r>
      <w:proofErr w:type="gramStart"/>
      <w:r w:rsidR="003A28E2">
        <w:t>m.m.</w:t>
      </w:r>
      <w:proofErr w:type="gramEnd"/>
      <w:r w:rsidR="003A28E2">
        <w:t xml:space="preserve"> </w:t>
      </w:r>
    </w:p>
    <w:p w14:paraId="71173BE2" w14:textId="32662812" w:rsidR="003A28E2" w:rsidRDefault="00582A2E" w:rsidP="003A28E2">
      <w:pPr>
        <w:pStyle w:val="Liststycke"/>
        <w:numPr>
          <w:ilvl w:val="0"/>
          <w:numId w:val="35"/>
        </w:numPr>
      </w:pPr>
      <w:r w:rsidRPr="00333B11">
        <w:rPr>
          <w:i/>
          <w:iCs/>
          <w:color w:val="FF0000"/>
        </w:rPr>
        <w:t>Kävlingeåns Vattenråd</w:t>
      </w:r>
      <w:r w:rsidR="008D0E17" w:rsidRPr="00333B11">
        <w:rPr>
          <w:i/>
          <w:iCs/>
          <w:color w:val="FF0000"/>
        </w:rPr>
        <w:t>/</w:t>
      </w:r>
      <w:r w:rsidR="00DE74CC" w:rsidRPr="00DE74CC">
        <w:rPr>
          <w:i/>
          <w:iCs/>
          <w:color w:val="FF0000"/>
        </w:rPr>
        <w:t>Sjöbo kommun</w:t>
      </w:r>
      <w:r w:rsidR="003A28E2">
        <w:t xml:space="preserve"> är sammankallande av skötselrådet</w:t>
      </w:r>
    </w:p>
    <w:p w14:paraId="71C64277" w14:textId="424D7EF9" w:rsidR="00607DC9" w:rsidRDefault="00582A2E" w:rsidP="00607DC9">
      <w:pPr>
        <w:pStyle w:val="Liststycke"/>
        <w:numPr>
          <w:ilvl w:val="0"/>
          <w:numId w:val="35"/>
        </w:numPr>
      </w:pPr>
      <w:r w:rsidRPr="00333B11">
        <w:rPr>
          <w:i/>
          <w:iCs/>
          <w:color w:val="FF0000"/>
        </w:rPr>
        <w:t>Kävlingeåns Vattenråd</w:t>
      </w:r>
      <w:r w:rsidR="00C16B40" w:rsidRPr="00333B11">
        <w:rPr>
          <w:i/>
          <w:iCs/>
          <w:color w:val="FF0000"/>
        </w:rPr>
        <w:t>/</w:t>
      </w:r>
      <w:r w:rsidR="00DE74CC" w:rsidRPr="00DE74CC">
        <w:rPr>
          <w:i/>
          <w:iCs/>
          <w:color w:val="FF0000"/>
        </w:rPr>
        <w:t>Sjöbo kommun</w:t>
      </w:r>
      <w:r w:rsidR="00607DC9">
        <w:t xml:space="preserve"> ansvara</w:t>
      </w:r>
      <w:r w:rsidR="00790A3C">
        <w:t>r</w:t>
      </w:r>
      <w:r w:rsidR="00607DC9">
        <w:t xml:space="preserve"> för att kontinuerligt uppdatera kontaktlista </w:t>
      </w:r>
    </w:p>
    <w:p w14:paraId="23613FAB" w14:textId="6E576544" w:rsidR="003A28E2" w:rsidRDefault="00582A2E" w:rsidP="003A28E2">
      <w:pPr>
        <w:pStyle w:val="Liststycke"/>
        <w:numPr>
          <w:ilvl w:val="0"/>
          <w:numId w:val="35"/>
        </w:numPr>
      </w:pPr>
      <w:r w:rsidRPr="00333B11">
        <w:rPr>
          <w:i/>
          <w:iCs/>
          <w:color w:val="FF0000"/>
        </w:rPr>
        <w:t>Kävlingeåns Vattenråd</w:t>
      </w:r>
      <w:r w:rsidR="00C16B40" w:rsidRPr="008D0E17">
        <w:rPr>
          <w:color w:val="FF0000"/>
        </w:rPr>
        <w:t>/</w:t>
      </w:r>
      <w:r w:rsidR="00DE74CC" w:rsidRPr="00DE74CC">
        <w:rPr>
          <w:i/>
          <w:iCs/>
          <w:color w:val="FF0000"/>
        </w:rPr>
        <w:t>Sjöbo kommun</w:t>
      </w:r>
      <w:r>
        <w:t xml:space="preserve"> </w:t>
      </w:r>
      <w:r w:rsidR="003A28E2">
        <w:t xml:space="preserve">kan delegera tydliga uppgifter och ansvar till konsult men inte den kontinuerliga kontakten och ansvaret för skötselrådet. </w:t>
      </w:r>
    </w:p>
    <w:p w14:paraId="18ADB3F6" w14:textId="622E499A" w:rsidR="003134C2" w:rsidRDefault="00582A2E" w:rsidP="003A28E2">
      <w:pPr>
        <w:pStyle w:val="Liststycke"/>
        <w:numPr>
          <w:ilvl w:val="0"/>
          <w:numId w:val="35"/>
        </w:numPr>
      </w:pPr>
      <w:r w:rsidRPr="00333B11">
        <w:rPr>
          <w:i/>
          <w:iCs/>
          <w:color w:val="FF0000"/>
        </w:rPr>
        <w:t>Kävlingeåns Vattenråd</w:t>
      </w:r>
      <w:r w:rsidR="00C16B40" w:rsidRPr="008D0E17">
        <w:rPr>
          <w:color w:val="FF0000"/>
        </w:rPr>
        <w:t>/</w:t>
      </w:r>
      <w:r w:rsidR="006B519B" w:rsidRPr="00DE74CC">
        <w:rPr>
          <w:i/>
          <w:iCs/>
          <w:color w:val="FF0000"/>
        </w:rPr>
        <w:t>Sjöbo kommun</w:t>
      </w:r>
      <w:r w:rsidR="002635F3">
        <w:t xml:space="preserve"> ansvarar för </w:t>
      </w:r>
      <w:r w:rsidR="00DD4336">
        <w:t>årlig sammanställning</w:t>
      </w:r>
      <w:r w:rsidR="002635F3">
        <w:t xml:space="preserve"> av skötselinsatser </w:t>
      </w:r>
      <w:r w:rsidR="00DD4336">
        <w:t>som sammanställs</w:t>
      </w:r>
      <w:r w:rsidR="004112D3">
        <w:t xml:space="preserve"> och</w:t>
      </w:r>
      <w:r w:rsidR="002635F3">
        <w:t xml:space="preserve"> redovisar </w:t>
      </w:r>
      <w:r w:rsidR="00E07073">
        <w:t xml:space="preserve">vid skötselrådets årsmöte. </w:t>
      </w:r>
    </w:p>
    <w:p w14:paraId="1ECA5EAB" w14:textId="6AEF2E81" w:rsidR="004112D3" w:rsidRDefault="004112D3" w:rsidP="003A28E2">
      <w:pPr>
        <w:pStyle w:val="Liststycke"/>
        <w:numPr>
          <w:ilvl w:val="0"/>
          <w:numId w:val="35"/>
        </w:numPr>
      </w:pPr>
      <w:r>
        <w:t xml:space="preserve">För </w:t>
      </w:r>
      <w:r w:rsidR="00AA456C">
        <w:t xml:space="preserve">fortlöpande tillsyn och skötsel ansvarar </w:t>
      </w:r>
      <w:r w:rsidR="0033644C">
        <w:t xml:space="preserve">fastighetsägarna </w:t>
      </w:r>
      <w:r w:rsidR="00FA1707">
        <w:t>genom kontaktpersoner för att identifiera behov</w:t>
      </w:r>
      <w:r w:rsidR="005A281B">
        <w:t>, åtgärda och dokumentera dessa</w:t>
      </w:r>
    </w:p>
    <w:p w14:paraId="4311F4D4" w14:textId="44C552F9" w:rsidR="00D97413" w:rsidRDefault="00DB2C9A" w:rsidP="003A28E2">
      <w:pPr>
        <w:pStyle w:val="Liststycke"/>
        <w:numPr>
          <w:ilvl w:val="0"/>
          <w:numId w:val="35"/>
        </w:numPr>
      </w:pPr>
      <w:r>
        <w:t xml:space="preserve">Genomförda </w:t>
      </w:r>
      <w:r w:rsidR="00491AEA">
        <w:t xml:space="preserve">åtgärder förankras mot </w:t>
      </w:r>
      <w:r w:rsidR="00D97413" w:rsidRPr="00333B11">
        <w:rPr>
          <w:i/>
          <w:iCs/>
          <w:color w:val="FF0000"/>
        </w:rPr>
        <w:t>Kävlingeåns vattenråd</w:t>
      </w:r>
      <w:r w:rsidR="006B519B" w:rsidRPr="00333B11">
        <w:rPr>
          <w:i/>
          <w:iCs/>
          <w:color w:val="FF0000"/>
        </w:rPr>
        <w:t>/</w:t>
      </w:r>
      <w:r w:rsidR="006B519B" w:rsidRPr="008D0E17">
        <w:rPr>
          <w:i/>
          <w:iCs/>
          <w:color w:val="FF0000"/>
        </w:rPr>
        <w:t xml:space="preserve">Sjöbo </w:t>
      </w:r>
      <w:r w:rsidR="006B519B" w:rsidRPr="00DE74CC">
        <w:rPr>
          <w:i/>
          <w:iCs/>
          <w:color w:val="FF0000"/>
        </w:rPr>
        <w:t>kommun</w:t>
      </w:r>
      <w:r w:rsidR="00D97413">
        <w:t xml:space="preserve"> </w:t>
      </w:r>
    </w:p>
    <w:p w14:paraId="73A4B5B8" w14:textId="610D060D" w:rsidR="001F31F9" w:rsidRDefault="006B519B" w:rsidP="003A28E2">
      <w:pPr>
        <w:pStyle w:val="Liststycke"/>
        <w:numPr>
          <w:ilvl w:val="0"/>
          <w:numId w:val="35"/>
        </w:numPr>
      </w:pPr>
      <w:r w:rsidRPr="00333B11">
        <w:rPr>
          <w:i/>
          <w:iCs/>
          <w:color w:val="FF0000"/>
        </w:rPr>
        <w:t>Kävlingeåns vattenråd/</w:t>
      </w:r>
      <w:r w:rsidRPr="008D0E17">
        <w:rPr>
          <w:i/>
          <w:iCs/>
          <w:color w:val="FF0000"/>
        </w:rPr>
        <w:t xml:space="preserve">Sjöbo </w:t>
      </w:r>
      <w:r w:rsidRPr="00DE74CC">
        <w:rPr>
          <w:i/>
          <w:iCs/>
          <w:color w:val="FF0000"/>
        </w:rPr>
        <w:t>kommun</w:t>
      </w:r>
      <w:r>
        <w:t xml:space="preserve"> </w:t>
      </w:r>
      <w:r w:rsidR="00D24E41">
        <w:t>bekostar arbet</w:t>
      </w:r>
      <w:r w:rsidR="0017594A">
        <w:t>e</w:t>
      </w:r>
      <w:r w:rsidR="00D24E41">
        <w:t xml:space="preserve"> som genomförs för fortlöpande tillsyn och skötsel </w:t>
      </w:r>
      <w:r w:rsidR="0017594A">
        <w:t xml:space="preserve">samt återkommande underhåll </w:t>
      </w:r>
      <w:r w:rsidR="00B64695">
        <w:t xml:space="preserve">t.o.m. </w:t>
      </w:r>
      <w:r w:rsidR="00B11AF3">
        <w:t>1 juni 2043</w:t>
      </w:r>
      <w:r w:rsidR="0088165E">
        <w:t xml:space="preserve"> </w:t>
      </w:r>
      <w:r w:rsidR="00B64695">
        <w:t>i enlighet med styrande avtal.</w:t>
      </w:r>
    </w:p>
    <w:p w14:paraId="057D67AA" w14:textId="11BEA28C" w:rsidR="00270DB3" w:rsidRDefault="00270DB3" w:rsidP="00270DB3">
      <w:pPr>
        <w:pStyle w:val="Rubrik3"/>
      </w:pPr>
      <w:bookmarkStart w:id="12" w:name="_Toc112668711"/>
      <w:r>
        <w:t xml:space="preserve">Förslag till ansvarsfördelning </w:t>
      </w:r>
      <w:r w:rsidR="00291C5A">
        <w:t>skötsel</w:t>
      </w:r>
      <w:r w:rsidR="007A1D60">
        <w:t xml:space="preserve"> </w:t>
      </w:r>
      <w:r>
        <w:t>(2022):</w:t>
      </w:r>
      <w:bookmarkEnd w:id="12"/>
    </w:p>
    <w:p w14:paraId="278EF1B8" w14:textId="686F3656" w:rsidR="00C77DE3" w:rsidRDefault="00C77DE3" w:rsidP="00C77DE3">
      <w:pPr>
        <w:pStyle w:val="Rubrik4"/>
      </w:pPr>
      <w:r>
        <w:t>Fortlöpande tillsyn</w:t>
      </w:r>
      <w:r w:rsidR="005C70D1">
        <w:t xml:space="preserve"> och skötsel</w:t>
      </w:r>
    </w:p>
    <w:p w14:paraId="199CB867" w14:textId="74312AF4" w:rsidR="001F28D7" w:rsidRDefault="00A36249" w:rsidP="00270DB3">
      <w:r>
        <w:t>För fortlöpande tillsyn och skötsel samt beredskap för oförutsedda händelser är det viktigt att det finns en tydlighet och smidighet gällande kommunikation och ansvar så att åtgärder kan genomföras omgående. Behovet</w:t>
      </w:r>
      <w:r w:rsidR="00CE1CDA">
        <w:t xml:space="preserve"> för denna typ av åtgärder</w:t>
      </w:r>
      <w:r w:rsidR="00314EA9">
        <w:t xml:space="preserve"> </w:t>
      </w:r>
      <w:r w:rsidR="00A2033D">
        <w:t xml:space="preserve">bevakas av </w:t>
      </w:r>
      <w:r w:rsidR="009C0CB0">
        <w:t>tillståndsinnehavarna</w:t>
      </w:r>
      <w:r w:rsidR="009937CB">
        <w:t xml:space="preserve"> och aktuella kontaktpersoner för de olika anläggningsdelarna</w:t>
      </w:r>
      <w:r w:rsidR="00162B65">
        <w:t xml:space="preserve">, </w:t>
      </w:r>
      <w:r w:rsidR="00175A33">
        <w:t xml:space="preserve">se bilaga X. </w:t>
      </w:r>
      <w:r w:rsidR="009937CB">
        <w:t>K</w:t>
      </w:r>
      <w:r w:rsidR="00B52A3F">
        <w:t>o</w:t>
      </w:r>
      <w:r w:rsidR="009937CB">
        <w:t>ntaktpersonerna</w:t>
      </w:r>
      <w:r w:rsidR="00750A5E">
        <w:t xml:space="preserve"> ansvarar</w:t>
      </w:r>
      <w:r w:rsidR="00555C58">
        <w:t xml:space="preserve"> för att kontakta entreprenör för utförande av de </w:t>
      </w:r>
      <w:r w:rsidR="00BF410B">
        <w:t>uppgifter som ingår i denna del, se vidare under</w:t>
      </w:r>
      <w:r w:rsidR="00785A59">
        <w:t xml:space="preserve"> ”Detaljerad skötselbeskrivning”. </w:t>
      </w:r>
      <w:r w:rsidR="00D26CE6">
        <w:t xml:space="preserve">De arbeten som görs anmäls och godkänns av Kävlingeåns Vattenråds kansli. </w:t>
      </w:r>
      <w:r w:rsidR="00162B65">
        <w:t xml:space="preserve"> </w:t>
      </w:r>
    </w:p>
    <w:p w14:paraId="52970C05" w14:textId="5E3F3583" w:rsidR="00C77DE3" w:rsidRDefault="00C77DE3" w:rsidP="00C77DE3">
      <w:pPr>
        <w:pStyle w:val="Rubrik4"/>
      </w:pPr>
      <w:r>
        <w:t>Återkommande underhåll</w:t>
      </w:r>
    </w:p>
    <w:p w14:paraId="010F72B8" w14:textId="537F475E" w:rsidR="00A80880" w:rsidRDefault="002629C4" w:rsidP="00270DB3">
      <w:r>
        <w:t>För återkommande underhåll</w:t>
      </w:r>
      <w:r w:rsidR="00767DBF">
        <w:t>,</w:t>
      </w:r>
      <w:r>
        <w:t xml:space="preserve"> som kan planeras</w:t>
      </w:r>
      <w:r w:rsidR="00767DBF">
        <w:t>,</w:t>
      </w:r>
      <w:r>
        <w:t xml:space="preserve"> föreslås att detta genomförs </w:t>
      </w:r>
      <w:r w:rsidR="00286259">
        <w:t>efter behov men min</w:t>
      </w:r>
      <w:r w:rsidR="002F112A">
        <w:t xml:space="preserve">st </w:t>
      </w:r>
      <w:r>
        <w:t>vart 5:e år</w:t>
      </w:r>
      <w:r w:rsidR="00D01D42">
        <w:t>. Detta arbete upphandlas av Va</w:t>
      </w:r>
      <w:r w:rsidR="006437A5">
        <w:t xml:space="preserve">ttenrådet efter behov och i samråd med tillståndsinnehavarna. </w:t>
      </w:r>
      <w:r w:rsidR="00695D79">
        <w:t xml:space="preserve">Underhåll </w:t>
      </w:r>
      <w:r w:rsidR="007809FE">
        <w:t>genomför</w:t>
      </w:r>
      <w:r w:rsidR="00E32C97">
        <w:t>des</w:t>
      </w:r>
      <w:r w:rsidR="00695D79">
        <w:t xml:space="preserve"> under </w:t>
      </w:r>
      <w:proofErr w:type="gramStart"/>
      <w:r w:rsidR="00695D79">
        <w:t>2021</w:t>
      </w:r>
      <w:r w:rsidR="007809FE">
        <w:t>-2022</w:t>
      </w:r>
      <w:proofErr w:type="gramEnd"/>
      <w:r w:rsidR="00FA1A39">
        <w:t xml:space="preserve">. </w:t>
      </w:r>
      <w:r w:rsidR="00B00823">
        <w:t xml:space="preserve">Om det återkommande </w:t>
      </w:r>
      <w:r w:rsidR="00DE0EA2">
        <w:t>underhållet</w:t>
      </w:r>
      <w:r w:rsidR="00B00823">
        <w:t xml:space="preserve"> genomförs vart 5:e år</w:t>
      </w:r>
      <w:r w:rsidR="007809FE">
        <w:t xml:space="preserve"> beräknas </w:t>
      </w:r>
      <w:r w:rsidR="00DE0EA2">
        <w:t xml:space="preserve">detta underhåll </w:t>
      </w:r>
      <w:r w:rsidR="00E46E95">
        <w:t>behöva upphandlas igen 2026, 2031, 2036, 2041</w:t>
      </w:r>
      <w:r w:rsidR="006F4E48">
        <w:t xml:space="preserve"> och vid behov innan överlämning av anläggningen till tillståndsinnehavarna 2043</w:t>
      </w:r>
      <w:r w:rsidR="00970E77">
        <w:t xml:space="preserve">. </w:t>
      </w:r>
    </w:p>
    <w:p w14:paraId="7E1C376B" w14:textId="2C11633F" w:rsidR="002B21B4" w:rsidRDefault="00D04A1B" w:rsidP="002B21B4">
      <w:pPr>
        <w:pStyle w:val="Rubrik3"/>
      </w:pPr>
      <w:bookmarkStart w:id="13" w:name="_Toc112668712"/>
      <w:r>
        <w:t>Kontinuerlig dokumentation</w:t>
      </w:r>
      <w:bookmarkEnd w:id="13"/>
    </w:p>
    <w:p w14:paraId="7664EAD8" w14:textId="7B7AD2CC" w:rsidR="005C70D1" w:rsidRDefault="00011BFF" w:rsidP="00D04A1B">
      <w:r>
        <w:t>De</w:t>
      </w:r>
      <w:r w:rsidR="005C70D1">
        <w:t xml:space="preserve"> underhålls</w:t>
      </w:r>
      <w:r w:rsidR="00531EBB">
        <w:t>-</w:t>
      </w:r>
      <w:r w:rsidR="005C70D1">
        <w:t xml:space="preserve"> och </w:t>
      </w:r>
      <w:r>
        <w:t>skötsel</w:t>
      </w:r>
      <w:r w:rsidR="00531EBB">
        <w:t xml:space="preserve">åtgärder som genomförs </w:t>
      </w:r>
      <w:r w:rsidR="00D60396">
        <w:t xml:space="preserve">dokumenteras fortlöpande. </w:t>
      </w:r>
      <w:r w:rsidR="00FC5F5F">
        <w:t xml:space="preserve">Vid styrelsens årsmöte sammanställs </w:t>
      </w:r>
      <w:r w:rsidR="00412035">
        <w:t xml:space="preserve">det aktuella </w:t>
      </w:r>
      <w:r w:rsidR="00FC5F5F">
        <w:t xml:space="preserve">årets </w:t>
      </w:r>
      <w:r w:rsidR="00412035">
        <w:t xml:space="preserve">genomförda åtgärder. </w:t>
      </w:r>
      <w:r w:rsidR="002B21B4">
        <w:t xml:space="preserve">Sammanställningen </w:t>
      </w:r>
      <w:r w:rsidR="00753DC0">
        <w:t xml:space="preserve">delges medlemmar i skötselrådet och </w:t>
      </w:r>
      <w:r w:rsidR="00036DF1">
        <w:t xml:space="preserve">ska finnas samlat på </w:t>
      </w:r>
      <w:r w:rsidR="00036DF1" w:rsidRPr="00920BF1">
        <w:rPr>
          <w:i/>
          <w:iCs/>
          <w:color w:val="FF0000"/>
        </w:rPr>
        <w:t>Vattenrådets kansli</w:t>
      </w:r>
      <w:r w:rsidR="00406042" w:rsidRPr="00920BF1">
        <w:rPr>
          <w:i/>
          <w:iCs/>
          <w:color w:val="FF0000"/>
        </w:rPr>
        <w:t xml:space="preserve">/hos Sjöbo </w:t>
      </w:r>
      <w:r w:rsidR="005775D5" w:rsidRPr="00920BF1">
        <w:rPr>
          <w:i/>
          <w:iCs/>
          <w:color w:val="FF0000"/>
        </w:rPr>
        <w:t>kommun</w:t>
      </w:r>
      <w:r w:rsidR="00036DF1" w:rsidRPr="00920BF1">
        <w:rPr>
          <w:i/>
          <w:iCs/>
          <w:color w:val="FF0000"/>
        </w:rPr>
        <w:t>.</w:t>
      </w:r>
    </w:p>
    <w:p w14:paraId="639CC9B8" w14:textId="2B797B8B" w:rsidR="00D04A1B" w:rsidRDefault="00D60396" w:rsidP="00D04A1B">
      <w:r>
        <w:t>För</w:t>
      </w:r>
      <w:r w:rsidR="00011BFF">
        <w:t xml:space="preserve"> fortlöpande tillsyn och åtgärder kopplat till denna används en checklista, se bilaga </w:t>
      </w:r>
      <w:r w:rsidR="00B432D7">
        <w:t>6</w:t>
      </w:r>
      <w:r w:rsidR="005A0686">
        <w:t xml:space="preserve">. Checklistan </w:t>
      </w:r>
      <w:r w:rsidR="009871F5">
        <w:t xml:space="preserve">fylls i av respektive fastighetsägare under innevarande år och sammanställs vid årsmötet. </w:t>
      </w:r>
      <w:r w:rsidR="00011BFF">
        <w:t xml:space="preserve"> </w:t>
      </w:r>
    </w:p>
    <w:p w14:paraId="48AFC218" w14:textId="4F350CB3" w:rsidR="00340B14" w:rsidRPr="00D04A1B" w:rsidRDefault="00340B14" w:rsidP="00D04A1B">
      <w:r>
        <w:t xml:space="preserve">Återkommande planerat underhåll </w:t>
      </w:r>
      <w:r w:rsidR="00243E57">
        <w:t>dokumenteras</w:t>
      </w:r>
      <w:r>
        <w:t xml:space="preserve"> genom upphandlingsdoku</w:t>
      </w:r>
      <w:r w:rsidR="006833C5">
        <w:t xml:space="preserve">ment såsom </w:t>
      </w:r>
      <w:proofErr w:type="gramStart"/>
      <w:r w:rsidR="006833C5">
        <w:t>t.ex.</w:t>
      </w:r>
      <w:proofErr w:type="gramEnd"/>
      <w:r w:rsidR="006833C5">
        <w:t xml:space="preserve"> förfrågningsunderlag med teknisk beskrivning samt besiktningsprotokoll. </w:t>
      </w:r>
    </w:p>
    <w:p w14:paraId="2FEBD5FF" w14:textId="1DA0037C" w:rsidR="00AB6C9D" w:rsidRDefault="00AB6C9D">
      <w:r>
        <w:br w:type="page"/>
      </w:r>
    </w:p>
    <w:p w14:paraId="6FBB1AA3" w14:textId="1EA8FEFE" w:rsidR="00A73666" w:rsidRDefault="00A73666" w:rsidP="00A73666">
      <w:pPr>
        <w:pStyle w:val="Rubrik1"/>
      </w:pPr>
      <w:bookmarkStart w:id="14" w:name="_Toc112668713"/>
      <w:r>
        <w:lastRenderedPageBreak/>
        <w:t>Skötsel</w:t>
      </w:r>
      <w:r w:rsidR="00F56A70">
        <w:t xml:space="preserve"> av anläggningen</w:t>
      </w:r>
      <w:bookmarkEnd w:id="14"/>
    </w:p>
    <w:p w14:paraId="2A9800F6" w14:textId="59BFA69D" w:rsidR="002667E5" w:rsidRDefault="002667E5" w:rsidP="002667E5">
      <w:r>
        <w:t xml:space="preserve">Ansvar för tillsyn av huvudkanal med tillhörande anläggningsdelar (se nedan) </w:t>
      </w:r>
      <w:r w:rsidRPr="00455400">
        <w:t>åvilar</w:t>
      </w:r>
      <w:r w:rsidRPr="009563A0">
        <w:rPr>
          <w:b/>
          <w:bCs/>
          <w:color w:val="FF0000"/>
        </w:rPr>
        <w:t xml:space="preserve"> </w:t>
      </w:r>
      <w:r w:rsidRPr="00455400">
        <w:rPr>
          <w:b/>
          <w:bCs/>
          <w:i/>
          <w:iCs/>
          <w:color w:val="FF0000"/>
        </w:rPr>
        <w:t>Sjöbo kommun</w:t>
      </w:r>
      <w:r w:rsidR="00455400" w:rsidRPr="00455400">
        <w:rPr>
          <w:b/>
          <w:bCs/>
          <w:i/>
          <w:iCs/>
          <w:color w:val="FF0000"/>
        </w:rPr>
        <w:t>/</w:t>
      </w:r>
      <w:r w:rsidRPr="00455400">
        <w:rPr>
          <w:b/>
          <w:bCs/>
          <w:i/>
          <w:iCs/>
          <w:color w:val="FF0000"/>
        </w:rPr>
        <w:t>Kävlingeåns vattenråd</w:t>
      </w:r>
      <w:r w:rsidRPr="00455400">
        <w:rPr>
          <w:i/>
          <w:iCs/>
        </w:rPr>
        <w:t>,</w:t>
      </w:r>
      <w:r>
        <w:t xml:space="preserve"> se ovan under ”Ansvarsfördelning”. </w:t>
      </w:r>
    </w:p>
    <w:p w14:paraId="77F9CDA8" w14:textId="72C81A4F" w:rsidR="00A73666" w:rsidRDefault="00C07930" w:rsidP="00C07930">
      <w:pPr>
        <w:pStyle w:val="Rubrik2"/>
      </w:pPr>
      <w:bookmarkStart w:id="15" w:name="_Toc112668714"/>
      <w:r>
        <w:t>Översikt - h</w:t>
      </w:r>
      <w:r w:rsidR="00A73666">
        <w:t>uvudkanal med huvudinlopp</w:t>
      </w:r>
      <w:bookmarkEnd w:id="15"/>
    </w:p>
    <w:p w14:paraId="190F69E6" w14:textId="7C005545" w:rsidR="00A73666" w:rsidRDefault="00A73666" w:rsidP="00A73666">
      <w:r>
        <w:t>Inloppet till huvudkanalen ska under normala förhållanden vara öppet. Inflödande vatten kan användas för utledning i sidokanaler via reglerventiler (kompletterande anordning som kan justera vattennivåer i huvudkanalen kan behöva anläggas på något ställe). ”Överskottsvatten” leds igenom kanalen och leds ut via brunn A till Björkaån.</w:t>
      </w:r>
    </w:p>
    <w:p w14:paraId="66EE32B2" w14:textId="1B55460E" w:rsidR="00A73666" w:rsidRDefault="00A73666" w:rsidP="00A73666">
      <w:r>
        <w:t xml:space="preserve">Tillsyn och skötsel omfattar huvudkanal med tekniska konstruktioner. Tillsyn och skötsel innebär att anläggningsdelarna ska vara i god funktion och att vattenflödet inte hindras av igenväxning eller nedfallna löv, grenar, stammar mm. </w:t>
      </w:r>
      <w:r w:rsidR="00565A62">
        <w:t>De olika anläggningsdelarna</w:t>
      </w:r>
      <w:r w:rsidR="00381373">
        <w:t xml:space="preserve"> </w:t>
      </w:r>
      <w:r w:rsidR="00565A62">
        <w:t>omfattar</w:t>
      </w:r>
      <w:r w:rsidR="002A55E2">
        <w:t xml:space="preserve"> följande:</w:t>
      </w:r>
    </w:p>
    <w:p w14:paraId="5B1BCA80" w14:textId="2283DD9A" w:rsidR="00A73666" w:rsidRDefault="00A73666" w:rsidP="00381373">
      <w:pPr>
        <w:pStyle w:val="Liststycke"/>
        <w:numPr>
          <w:ilvl w:val="0"/>
          <w:numId w:val="37"/>
        </w:numPr>
      </w:pPr>
      <w:r>
        <w:t>Huvudkanalens hela sträckning, botten och slänter</w:t>
      </w:r>
    </w:p>
    <w:p w14:paraId="543489A8" w14:textId="32A9F1DD" w:rsidR="00A73666" w:rsidRDefault="00A73666" w:rsidP="00381373">
      <w:pPr>
        <w:pStyle w:val="Liststycke"/>
        <w:numPr>
          <w:ilvl w:val="0"/>
          <w:numId w:val="37"/>
        </w:numPr>
      </w:pPr>
      <w:r>
        <w:t>Rörinlopp vid Björkaån</w:t>
      </w:r>
    </w:p>
    <w:p w14:paraId="7E91E737" w14:textId="6667D15A" w:rsidR="00A73666" w:rsidRDefault="00A73666" w:rsidP="00381373">
      <w:pPr>
        <w:pStyle w:val="Liststycke"/>
        <w:numPr>
          <w:ilvl w:val="0"/>
          <w:numId w:val="37"/>
        </w:numPr>
      </w:pPr>
      <w:r>
        <w:t>Inloppsanordning med regleringsanordningar och planksättar</w:t>
      </w:r>
    </w:p>
    <w:p w14:paraId="3E602C7B" w14:textId="3C873F7C" w:rsidR="00A73666" w:rsidRDefault="00A73666" w:rsidP="00381373">
      <w:pPr>
        <w:pStyle w:val="Liststycke"/>
        <w:numPr>
          <w:ilvl w:val="0"/>
          <w:numId w:val="37"/>
        </w:numPr>
      </w:pPr>
      <w:r>
        <w:t>Damm uppströms dykarledning</w:t>
      </w:r>
    </w:p>
    <w:p w14:paraId="0A973C22" w14:textId="566AD249" w:rsidR="00A73666" w:rsidRDefault="00A73666" w:rsidP="00381373">
      <w:pPr>
        <w:pStyle w:val="Liststycke"/>
        <w:numPr>
          <w:ilvl w:val="0"/>
          <w:numId w:val="37"/>
        </w:numPr>
      </w:pPr>
      <w:r>
        <w:t xml:space="preserve">Dykarledning med in - och utlopp, </w:t>
      </w:r>
      <w:r w:rsidR="008472D2">
        <w:t>bl.</w:t>
      </w:r>
      <w:r>
        <w:t xml:space="preserve"> a galler vid inlopp</w:t>
      </w:r>
    </w:p>
    <w:p w14:paraId="66EAA8D5" w14:textId="548E2941" w:rsidR="00A73666" w:rsidRDefault="00A73666" w:rsidP="00381373">
      <w:pPr>
        <w:pStyle w:val="Liststycke"/>
        <w:numPr>
          <w:ilvl w:val="0"/>
          <w:numId w:val="37"/>
        </w:numPr>
      </w:pPr>
      <w:r>
        <w:t>Bräddavlopp vid huvudkanal (</w:t>
      </w:r>
      <w:r w:rsidR="00137D81">
        <w:t>se figur 1</w:t>
      </w:r>
      <w:r w:rsidR="00600B6A">
        <w:t>, läge</w:t>
      </w:r>
      <w:r w:rsidR="00D16C60">
        <w:t xml:space="preserve"> </w:t>
      </w:r>
      <w:r w:rsidR="00600B6A">
        <w:t>B, C, F)</w:t>
      </w:r>
    </w:p>
    <w:p w14:paraId="535BF454" w14:textId="44019A4D" w:rsidR="00A73666" w:rsidRDefault="00A73666" w:rsidP="00381373">
      <w:pPr>
        <w:pStyle w:val="Liststycke"/>
        <w:numPr>
          <w:ilvl w:val="0"/>
          <w:numId w:val="37"/>
        </w:numPr>
      </w:pPr>
      <w:r>
        <w:t xml:space="preserve">800 mm betongtrumma genom Björka 18:2, </w:t>
      </w:r>
      <w:r w:rsidR="008472D2">
        <w:t>bl.</w:t>
      </w:r>
      <w:r>
        <w:t xml:space="preserve"> a galler vid inlopp och brunn med huvudutlopp</w:t>
      </w:r>
    </w:p>
    <w:p w14:paraId="09B92B83" w14:textId="118CE847" w:rsidR="00A73666" w:rsidRDefault="00A73666" w:rsidP="00381373">
      <w:pPr>
        <w:pStyle w:val="Liststycke"/>
        <w:numPr>
          <w:ilvl w:val="0"/>
          <w:numId w:val="37"/>
        </w:numPr>
      </w:pPr>
      <w:r>
        <w:t xml:space="preserve">Vägtrumma vid scoutstuga </w:t>
      </w:r>
    </w:p>
    <w:p w14:paraId="1FC6F0C5" w14:textId="4B495215" w:rsidR="00A73666" w:rsidRDefault="00A73666" w:rsidP="00381373">
      <w:pPr>
        <w:pStyle w:val="Liststycke"/>
        <w:numPr>
          <w:ilvl w:val="0"/>
          <w:numId w:val="37"/>
        </w:numPr>
      </w:pPr>
      <w:r>
        <w:t xml:space="preserve">Utlopp via rör och brunn A, </w:t>
      </w:r>
      <w:r w:rsidR="008472D2">
        <w:t>bl.</w:t>
      </w:r>
      <w:r>
        <w:t xml:space="preserve"> a galler vid rörinlopp</w:t>
      </w:r>
    </w:p>
    <w:p w14:paraId="48BC9D58" w14:textId="572033D9" w:rsidR="00812CCB" w:rsidRDefault="00AD71BE" w:rsidP="004F117F">
      <w:pPr>
        <w:pStyle w:val="Rubrik3"/>
      </w:pPr>
      <w:bookmarkStart w:id="16" w:name="_Toc112668715"/>
      <w:r>
        <w:t>Anläggningsdelar utmed olika sträckor</w:t>
      </w:r>
      <w:bookmarkEnd w:id="16"/>
      <w:r>
        <w:t xml:space="preserve"> </w:t>
      </w:r>
    </w:p>
    <w:p w14:paraId="72209F4A" w14:textId="55A2136A" w:rsidR="001D38B0" w:rsidRPr="001D38B0" w:rsidRDefault="000C7C4E" w:rsidP="001D38B0">
      <w:r>
        <w:t>Nedan ges en översikt över olika anläggni</w:t>
      </w:r>
      <w:r w:rsidR="00525986">
        <w:t>n</w:t>
      </w:r>
      <w:r>
        <w:t>gsdelar kopplade till respektive fastighet</w:t>
      </w:r>
      <w:r w:rsidR="00525986">
        <w:t xml:space="preserve"> samt de anläggningsdelar som är </w:t>
      </w:r>
      <w:r w:rsidR="004523A0">
        <w:t>vitala för att vatten</w:t>
      </w:r>
      <w:r w:rsidR="00804B21">
        <w:t xml:space="preserve">ledningen genom anläggningen ska fungera. </w:t>
      </w:r>
    </w:p>
    <w:p w14:paraId="3E38B2CD" w14:textId="47CCB9E3" w:rsidR="00255ACB" w:rsidRDefault="00255ACB" w:rsidP="00255ACB">
      <w:pPr>
        <w:pStyle w:val="Beskrivning"/>
      </w:pPr>
      <w:r>
        <w:t xml:space="preserve">Tabell </w:t>
      </w:r>
      <w:r w:rsidR="009C5F11">
        <w:fldChar w:fldCharType="begin"/>
      </w:r>
      <w:r w:rsidR="009C5F11">
        <w:instrText xml:space="preserve"> SEQ Tabell \* ARABIC </w:instrText>
      </w:r>
      <w:r w:rsidR="009C5F11">
        <w:fldChar w:fldCharType="separate"/>
      </w:r>
      <w:r w:rsidR="008A7DAD">
        <w:rPr>
          <w:noProof/>
        </w:rPr>
        <w:t>1</w:t>
      </w:r>
      <w:r w:rsidR="009C5F11">
        <w:rPr>
          <w:noProof/>
        </w:rPr>
        <w:fldChar w:fldCharType="end"/>
      </w:r>
      <w:r>
        <w:t xml:space="preserve"> Indelning av sträckor utmed huvudkanalen</w:t>
      </w:r>
      <w:r w:rsidR="00695D6F">
        <w:t>. För läge se figur 1</w:t>
      </w:r>
    </w:p>
    <w:tbl>
      <w:tblPr>
        <w:tblStyle w:val="Tabellrutnt"/>
        <w:tblW w:w="0" w:type="auto"/>
        <w:tblLook w:val="04A0" w:firstRow="1" w:lastRow="0" w:firstColumn="1" w:lastColumn="0" w:noHBand="0" w:noVBand="1"/>
      </w:tblPr>
      <w:tblGrid>
        <w:gridCol w:w="921"/>
        <w:gridCol w:w="2476"/>
        <w:gridCol w:w="2694"/>
        <w:gridCol w:w="1559"/>
      </w:tblGrid>
      <w:tr w:rsidR="002C6E3F" w:rsidRPr="002A026C" w14:paraId="7BE1740E" w14:textId="77777777" w:rsidTr="00F8313D">
        <w:tc>
          <w:tcPr>
            <w:tcW w:w="921" w:type="dxa"/>
          </w:tcPr>
          <w:p w14:paraId="1CEF6358" w14:textId="77777777" w:rsidR="002C6E3F" w:rsidRPr="002A026C" w:rsidRDefault="002C6E3F" w:rsidP="00D41FEA">
            <w:pPr>
              <w:pStyle w:val="textinneitabell"/>
              <w:rPr>
                <w:b/>
                <w:sz w:val="16"/>
                <w:szCs w:val="16"/>
              </w:rPr>
            </w:pPr>
            <w:r w:rsidRPr="002A026C">
              <w:rPr>
                <w:b/>
                <w:sz w:val="16"/>
                <w:szCs w:val="16"/>
              </w:rPr>
              <w:t>Del</w:t>
            </w:r>
          </w:p>
        </w:tc>
        <w:tc>
          <w:tcPr>
            <w:tcW w:w="2476" w:type="dxa"/>
          </w:tcPr>
          <w:p w14:paraId="26C2E4DD" w14:textId="77777777" w:rsidR="002C6E3F" w:rsidRPr="002A026C" w:rsidRDefault="002C6E3F" w:rsidP="00D41FEA">
            <w:pPr>
              <w:pStyle w:val="textinneitabell"/>
              <w:rPr>
                <w:b/>
                <w:sz w:val="16"/>
                <w:szCs w:val="16"/>
              </w:rPr>
            </w:pPr>
            <w:r w:rsidRPr="002A026C">
              <w:rPr>
                <w:b/>
                <w:sz w:val="16"/>
                <w:szCs w:val="16"/>
              </w:rPr>
              <w:t xml:space="preserve">Längd </w:t>
            </w:r>
          </w:p>
        </w:tc>
        <w:tc>
          <w:tcPr>
            <w:tcW w:w="2694" w:type="dxa"/>
          </w:tcPr>
          <w:p w14:paraId="1DD2A71D" w14:textId="77777777" w:rsidR="002C6E3F" w:rsidRPr="002A026C" w:rsidRDefault="002C6E3F" w:rsidP="00D41FEA">
            <w:pPr>
              <w:pStyle w:val="textinneitabell"/>
              <w:rPr>
                <w:b/>
                <w:sz w:val="16"/>
                <w:szCs w:val="16"/>
              </w:rPr>
            </w:pPr>
            <w:r w:rsidRPr="002A026C">
              <w:rPr>
                <w:b/>
                <w:sz w:val="16"/>
                <w:szCs w:val="16"/>
              </w:rPr>
              <w:t>Anläggningsdelar</w:t>
            </w:r>
          </w:p>
        </w:tc>
        <w:tc>
          <w:tcPr>
            <w:tcW w:w="1559" w:type="dxa"/>
          </w:tcPr>
          <w:p w14:paraId="3561B92F" w14:textId="77777777" w:rsidR="002C6E3F" w:rsidRPr="002A026C" w:rsidRDefault="002C6E3F" w:rsidP="00D41FEA">
            <w:pPr>
              <w:pStyle w:val="textinneitabell"/>
              <w:rPr>
                <w:b/>
                <w:sz w:val="16"/>
                <w:szCs w:val="16"/>
              </w:rPr>
            </w:pPr>
            <w:r w:rsidRPr="002A026C">
              <w:rPr>
                <w:b/>
                <w:sz w:val="16"/>
                <w:szCs w:val="16"/>
              </w:rPr>
              <w:t>Fastighet</w:t>
            </w:r>
          </w:p>
        </w:tc>
      </w:tr>
      <w:tr w:rsidR="002C6E3F" w:rsidRPr="002A026C" w14:paraId="2BFD495E" w14:textId="77777777" w:rsidTr="00F8313D">
        <w:tc>
          <w:tcPr>
            <w:tcW w:w="921" w:type="dxa"/>
          </w:tcPr>
          <w:p w14:paraId="132E3C8B" w14:textId="77777777" w:rsidR="002C6E3F" w:rsidRPr="002A026C" w:rsidRDefault="002C6E3F" w:rsidP="00D41FEA">
            <w:pPr>
              <w:pStyle w:val="textinneitabell"/>
              <w:rPr>
                <w:sz w:val="16"/>
                <w:szCs w:val="16"/>
              </w:rPr>
            </w:pPr>
            <w:r w:rsidRPr="002A026C">
              <w:rPr>
                <w:sz w:val="16"/>
                <w:szCs w:val="16"/>
              </w:rPr>
              <w:t>1</w:t>
            </w:r>
          </w:p>
        </w:tc>
        <w:tc>
          <w:tcPr>
            <w:tcW w:w="2476" w:type="dxa"/>
          </w:tcPr>
          <w:p w14:paraId="6FD55E76" w14:textId="77777777" w:rsidR="002C6E3F" w:rsidRPr="002A026C" w:rsidRDefault="002C6E3F" w:rsidP="00D41FEA">
            <w:pPr>
              <w:pStyle w:val="textinneitabell"/>
              <w:rPr>
                <w:sz w:val="16"/>
                <w:szCs w:val="16"/>
              </w:rPr>
            </w:pPr>
            <w:r w:rsidRPr="002A026C">
              <w:rPr>
                <w:sz w:val="16"/>
                <w:szCs w:val="16"/>
              </w:rPr>
              <w:t xml:space="preserve"> 600 m</w:t>
            </w:r>
          </w:p>
        </w:tc>
        <w:tc>
          <w:tcPr>
            <w:tcW w:w="2694" w:type="dxa"/>
          </w:tcPr>
          <w:p w14:paraId="4F93E616" w14:textId="7D07F7D4" w:rsidR="00F33B86" w:rsidRDefault="002C6E3F" w:rsidP="00D41FEA">
            <w:pPr>
              <w:pStyle w:val="textinneitabell"/>
              <w:rPr>
                <w:sz w:val="16"/>
                <w:szCs w:val="16"/>
              </w:rPr>
            </w:pPr>
            <w:r w:rsidRPr="002A026C">
              <w:rPr>
                <w:sz w:val="16"/>
                <w:szCs w:val="16"/>
              </w:rPr>
              <w:t>Kanal</w:t>
            </w:r>
            <w:r w:rsidR="00F33B86">
              <w:rPr>
                <w:sz w:val="16"/>
                <w:szCs w:val="16"/>
              </w:rPr>
              <w:t xml:space="preserve"> </w:t>
            </w:r>
          </w:p>
          <w:p w14:paraId="759B3938" w14:textId="41B172F5" w:rsidR="002C6E3F" w:rsidRPr="002A026C" w:rsidRDefault="002C6E3F" w:rsidP="00D41FEA">
            <w:pPr>
              <w:pStyle w:val="textinneitabell"/>
              <w:rPr>
                <w:sz w:val="16"/>
                <w:szCs w:val="16"/>
              </w:rPr>
            </w:pPr>
            <w:r w:rsidRPr="002A026C">
              <w:rPr>
                <w:sz w:val="16"/>
                <w:szCs w:val="16"/>
              </w:rPr>
              <w:t>Inlopp</w:t>
            </w:r>
          </w:p>
          <w:p w14:paraId="1E2D64C2" w14:textId="4E7F19A7" w:rsidR="00F33B86" w:rsidRDefault="002C6E3F" w:rsidP="00D41FEA">
            <w:pPr>
              <w:pStyle w:val="textinneitabell"/>
              <w:rPr>
                <w:sz w:val="16"/>
                <w:szCs w:val="16"/>
              </w:rPr>
            </w:pPr>
            <w:r w:rsidRPr="002A026C">
              <w:rPr>
                <w:sz w:val="16"/>
                <w:szCs w:val="16"/>
              </w:rPr>
              <w:t>Vägtrummor</w:t>
            </w:r>
          </w:p>
          <w:p w14:paraId="1269A794" w14:textId="77EEC5F6" w:rsidR="002C6E3F" w:rsidRPr="002A026C" w:rsidRDefault="002C6E3F" w:rsidP="00D41FEA">
            <w:pPr>
              <w:pStyle w:val="textinneitabell"/>
              <w:rPr>
                <w:sz w:val="16"/>
                <w:szCs w:val="16"/>
              </w:rPr>
            </w:pPr>
            <w:r w:rsidRPr="002A026C">
              <w:rPr>
                <w:sz w:val="16"/>
                <w:szCs w:val="16"/>
              </w:rPr>
              <w:t>Damm</w:t>
            </w:r>
          </w:p>
          <w:p w14:paraId="7A4E8592" w14:textId="77777777" w:rsidR="002C6E3F" w:rsidRPr="002A026C" w:rsidRDefault="002C6E3F" w:rsidP="00D41FEA">
            <w:pPr>
              <w:pStyle w:val="textinneitabell"/>
              <w:rPr>
                <w:sz w:val="16"/>
                <w:szCs w:val="16"/>
              </w:rPr>
            </w:pPr>
            <w:r w:rsidRPr="002A026C">
              <w:rPr>
                <w:sz w:val="16"/>
                <w:szCs w:val="16"/>
              </w:rPr>
              <w:t>Bräddavlopp 1</w:t>
            </w:r>
          </w:p>
          <w:p w14:paraId="316723B5" w14:textId="77777777" w:rsidR="002C6E3F" w:rsidRPr="002A026C" w:rsidRDefault="002C6E3F" w:rsidP="00D41FEA">
            <w:pPr>
              <w:pStyle w:val="textinneitabell"/>
              <w:rPr>
                <w:sz w:val="16"/>
                <w:szCs w:val="16"/>
              </w:rPr>
            </w:pPr>
            <w:r w:rsidRPr="002A026C">
              <w:rPr>
                <w:sz w:val="16"/>
                <w:szCs w:val="16"/>
              </w:rPr>
              <w:t>Dykarledning (del)</w:t>
            </w:r>
          </w:p>
        </w:tc>
        <w:tc>
          <w:tcPr>
            <w:tcW w:w="1559" w:type="dxa"/>
          </w:tcPr>
          <w:p w14:paraId="5CD19F5C" w14:textId="77777777" w:rsidR="002C6E3F" w:rsidRPr="002A026C" w:rsidRDefault="002C6E3F" w:rsidP="00D41FEA">
            <w:pPr>
              <w:pStyle w:val="textinneitabell"/>
              <w:rPr>
                <w:sz w:val="16"/>
                <w:szCs w:val="16"/>
              </w:rPr>
            </w:pPr>
            <w:r w:rsidRPr="002A026C">
              <w:rPr>
                <w:sz w:val="16"/>
                <w:szCs w:val="16"/>
              </w:rPr>
              <w:t>Björka 18:4</w:t>
            </w:r>
          </w:p>
        </w:tc>
      </w:tr>
      <w:tr w:rsidR="002C6E3F" w:rsidRPr="002A026C" w14:paraId="5AF94B50" w14:textId="77777777" w:rsidTr="00F8313D">
        <w:tc>
          <w:tcPr>
            <w:tcW w:w="921" w:type="dxa"/>
          </w:tcPr>
          <w:p w14:paraId="2EF46002" w14:textId="77777777" w:rsidR="002C6E3F" w:rsidRPr="002A026C" w:rsidRDefault="002C6E3F" w:rsidP="00D41FEA">
            <w:pPr>
              <w:pStyle w:val="textinneitabell"/>
              <w:rPr>
                <w:sz w:val="16"/>
                <w:szCs w:val="16"/>
              </w:rPr>
            </w:pPr>
            <w:r w:rsidRPr="002A026C">
              <w:rPr>
                <w:sz w:val="16"/>
                <w:szCs w:val="16"/>
              </w:rPr>
              <w:t>2</w:t>
            </w:r>
          </w:p>
        </w:tc>
        <w:tc>
          <w:tcPr>
            <w:tcW w:w="2476" w:type="dxa"/>
          </w:tcPr>
          <w:p w14:paraId="701403CA" w14:textId="77777777" w:rsidR="002C6E3F" w:rsidRPr="002A026C" w:rsidRDefault="002C6E3F" w:rsidP="00D41FEA">
            <w:pPr>
              <w:pStyle w:val="textinneitabell"/>
              <w:rPr>
                <w:sz w:val="16"/>
                <w:szCs w:val="16"/>
              </w:rPr>
            </w:pPr>
            <w:r w:rsidRPr="002A026C">
              <w:rPr>
                <w:sz w:val="16"/>
                <w:szCs w:val="16"/>
              </w:rPr>
              <w:t>50 m</w:t>
            </w:r>
          </w:p>
        </w:tc>
        <w:tc>
          <w:tcPr>
            <w:tcW w:w="2694" w:type="dxa"/>
          </w:tcPr>
          <w:p w14:paraId="4AE25F22" w14:textId="77777777" w:rsidR="002C6E3F" w:rsidRPr="002A026C" w:rsidRDefault="002C6E3F" w:rsidP="00D41FEA">
            <w:pPr>
              <w:pStyle w:val="textinneitabell"/>
              <w:rPr>
                <w:sz w:val="16"/>
                <w:szCs w:val="16"/>
              </w:rPr>
            </w:pPr>
            <w:r w:rsidRPr="002A026C">
              <w:rPr>
                <w:sz w:val="16"/>
                <w:szCs w:val="16"/>
              </w:rPr>
              <w:t>Dykarledning</w:t>
            </w:r>
          </w:p>
        </w:tc>
        <w:tc>
          <w:tcPr>
            <w:tcW w:w="1559" w:type="dxa"/>
          </w:tcPr>
          <w:p w14:paraId="696873D7" w14:textId="77777777" w:rsidR="002C6E3F" w:rsidRPr="002A026C" w:rsidRDefault="002C6E3F" w:rsidP="00D41FEA">
            <w:pPr>
              <w:pStyle w:val="textinneitabell"/>
              <w:rPr>
                <w:sz w:val="16"/>
                <w:szCs w:val="16"/>
              </w:rPr>
            </w:pPr>
            <w:r w:rsidRPr="002A026C">
              <w:rPr>
                <w:sz w:val="16"/>
                <w:szCs w:val="16"/>
              </w:rPr>
              <w:t>Omma 3:5</w:t>
            </w:r>
          </w:p>
        </w:tc>
      </w:tr>
      <w:tr w:rsidR="002C6E3F" w:rsidRPr="002A026C" w14:paraId="1A349CD4" w14:textId="77777777" w:rsidTr="00F8313D">
        <w:tc>
          <w:tcPr>
            <w:tcW w:w="921" w:type="dxa"/>
          </w:tcPr>
          <w:p w14:paraId="28CB29E9" w14:textId="77777777" w:rsidR="002C6E3F" w:rsidRPr="002A026C" w:rsidRDefault="002C6E3F" w:rsidP="00D41FEA">
            <w:pPr>
              <w:pStyle w:val="textinneitabell"/>
              <w:rPr>
                <w:sz w:val="16"/>
                <w:szCs w:val="16"/>
              </w:rPr>
            </w:pPr>
            <w:r w:rsidRPr="002A026C">
              <w:rPr>
                <w:sz w:val="16"/>
                <w:szCs w:val="16"/>
              </w:rPr>
              <w:t>3</w:t>
            </w:r>
          </w:p>
        </w:tc>
        <w:tc>
          <w:tcPr>
            <w:tcW w:w="2476" w:type="dxa"/>
          </w:tcPr>
          <w:p w14:paraId="15138E10" w14:textId="77777777" w:rsidR="002C6E3F" w:rsidRPr="002A026C" w:rsidRDefault="002C6E3F" w:rsidP="00D41FEA">
            <w:pPr>
              <w:pStyle w:val="textinneitabell"/>
              <w:rPr>
                <w:sz w:val="16"/>
                <w:szCs w:val="16"/>
              </w:rPr>
            </w:pPr>
            <w:r w:rsidRPr="002A026C">
              <w:rPr>
                <w:sz w:val="16"/>
                <w:szCs w:val="16"/>
              </w:rPr>
              <w:t>675 m (varav 215 m gräns mot Omma 3:3)</w:t>
            </w:r>
          </w:p>
        </w:tc>
        <w:tc>
          <w:tcPr>
            <w:tcW w:w="2694" w:type="dxa"/>
          </w:tcPr>
          <w:p w14:paraId="2A3DBB0E" w14:textId="77777777" w:rsidR="002C6E3F" w:rsidRPr="002A026C" w:rsidRDefault="002C6E3F" w:rsidP="00D41FEA">
            <w:pPr>
              <w:pStyle w:val="textinneitabell"/>
              <w:rPr>
                <w:sz w:val="16"/>
                <w:szCs w:val="16"/>
              </w:rPr>
            </w:pPr>
            <w:r w:rsidRPr="002A026C">
              <w:rPr>
                <w:sz w:val="16"/>
                <w:szCs w:val="16"/>
              </w:rPr>
              <w:t>Kanal</w:t>
            </w:r>
          </w:p>
          <w:p w14:paraId="1D3DC741" w14:textId="77777777" w:rsidR="002C6E3F" w:rsidRPr="002A026C" w:rsidRDefault="002C6E3F" w:rsidP="00D41FEA">
            <w:pPr>
              <w:pStyle w:val="textinneitabell"/>
              <w:rPr>
                <w:sz w:val="16"/>
                <w:szCs w:val="16"/>
              </w:rPr>
            </w:pPr>
            <w:r w:rsidRPr="002A026C">
              <w:rPr>
                <w:sz w:val="16"/>
                <w:szCs w:val="16"/>
              </w:rPr>
              <w:t>Vägtrumma</w:t>
            </w:r>
          </w:p>
          <w:p w14:paraId="6611C0CF" w14:textId="77777777" w:rsidR="002C6E3F" w:rsidRPr="002A026C" w:rsidRDefault="002C6E3F" w:rsidP="00D41FEA">
            <w:pPr>
              <w:pStyle w:val="textinneitabell"/>
              <w:rPr>
                <w:sz w:val="16"/>
                <w:szCs w:val="16"/>
              </w:rPr>
            </w:pPr>
            <w:r w:rsidRPr="002A026C">
              <w:rPr>
                <w:sz w:val="16"/>
                <w:szCs w:val="16"/>
              </w:rPr>
              <w:t>Bräddavlopp 2</w:t>
            </w:r>
          </w:p>
        </w:tc>
        <w:tc>
          <w:tcPr>
            <w:tcW w:w="1559" w:type="dxa"/>
          </w:tcPr>
          <w:p w14:paraId="521EA7E1" w14:textId="77777777" w:rsidR="002C6E3F" w:rsidRPr="002A026C" w:rsidRDefault="002C6E3F" w:rsidP="00D41FEA">
            <w:pPr>
              <w:pStyle w:val="textinneitabell"/>
              <w:rPr>
                <w:sz w:val="16"/>
                <w:szCs w:val="16"/>
              </w:rPr>
            </w:pPr>
            <w:r w:rsidRPr="002A026C">
              <w:rPr>
                <w:sz w:val="16"/>
                <w:szCs w:val="16"/>
              </w:rPr>
              <w:t>Björka 18:3</w:t>
            </w:r>
          </w:p>
        </w:tc>
      </w:tr>
      <w:tr w:rsidR="002C6E3F" w:rsidRPr="002A026C" w14:paraId="73C8092B" w14:textId="77777777" w:rsidTr="00F8313D">
        <w:tc>
          <w:tcPr>
            <w:tcW w:w="921" w:type="dxa"/>
          </w:tcPr>
          <w:p w14:paraId="6F711ECB" w14:textId="77777777" w:rsidR="002C6E3F" w:rsidRPr="002A026C" w:rsidRDefault="002C6E3F" w:rsidP="00D41FEA">
            <w:pPr>
              <w:pStyle w:val="textinneitabell"/>
              <w:rPr>
                <w:sz w:val="16"/>
                <w:szCs w:val="16"/>
              </w:rPr>
            </w:pPr>
            <w:r w:rsidRPr="002A026C">
              <w:rPr>
                <w:sz w:val="16"/>
                <w:szCs w:val="16"/>
              </w:rPr>
              <w:t>4</w:t>
            </w:r>
          </w:p>
        </w:tc>
        <w:tc>
          <w:tcPr>
            <w:tcW w:w="2476" w:type="dxa"/>
          </w:tcPr>
          <w:p w14:paraId="61B75146" w14:textId="77777777" w:rsidR="002C6E3F" w:rsidRPr="002A026C" w:rsidRDefault="002C6E3F" w:rsidP="00D41FEA">
            <w:pPr>
              <w:pStyle w:val="textinneitabell"/>
              <w:rPr>
                <w:sz w:val="16"/>
                <w:szCs w:val="16"/>
              </w:rPr>
            </w:pPr>
            <w:r w:rsidRPr="002A026C">
              <w:rPr>
                <w:sz w:val="16"/>
                <w:szCs w:val="16"/>
              </w:rPr>
              <w:t>310 m</w:t>
            </w:r>
          </w:p>
        </w:tc>
        <w:tc>
          <w:tcPr>
            <w:tcW w:w="2694" w:type="dxa"/>
          </w:tcPr>
          <w:p w14:paraId="50B5CA43" w14:textId="77777777" w:rsidR="002C6E3F" w:rsidRPr="002A026C" w:rsidRDefault="002C6E3F" w:rsidP="00D41FEA">
            <w:pPr>
              <w:pStyle w:val="textinneitabell"/>
              <w:rPr>
                <w:sz w:val="16"/>
                <w:szCs w:val="16"/>
              </w:rPr>
            </w:pPr>
            <w:r w:rsidRPr="002A026C">
              <w:rPr>
                <w:sz w:val="16"/>
                <w:szCs w:val="16"/>
              </w:rPr>
              <w:t>Kanal</w:t>
            </w:r>
          </w:p>
        </w:tc>
        <w:tc>
          <w:tcPr>
            <w:tcW w:w="1559" w:type="dxa"/>
          </w:tcPr>
          <w:p w14:paraId="691D5264" w14:textId="77777777" w:rsidR="002C6E3F" w:rsidRPr="002A026C" w:rsidRDefault="002C6E3F" w:rsidP="00D41FEA">
            <w:pPr>
              <w:pStyle w:val="textinneitabell"/>
              <w:rPr>
                <w:sz w:val="16"/>
                <w:szCs w:val="16"/>
              </w:rPr>
            </w:pPr>
            <w:r w:rsidRPr="002A026C">
              <w:rPr>
                <w:sz w:val="16"/>
                <w:szCs w:val="16"/>
              </w:rPr>
              <w:t>Övedskloster 2:81</w:t>
            </w:r>
          </w:p>
        </w:tc>
      </w:tr>
      <w:tr w:rsidR="002C6E3F" w:rsidRPr="002A026C" w14:paraId="3E6FDFC5" w14:textId="77777777" w:rsidTr="00F8313D">
        <w:tc>
          <w:tcPr>
            <w:tcW w:w="921" w:type="dxa"/>
          </w:tcPr>
          <w:p w14:paraId="5C149B8C" w14:textId="77777777" w:rsidR="002C6E3F" w:rsidRPr="002A026C" w:rsidRDefault="002C6E3F" w:rsidP="00D41FEA">
            <w:pPr>
              <w:pStyle w:val="textinneitabell"/>
              <w:rPr>
                <w:sz w:val="16"/>
                <w:szCs w:val="16"/>
              </w:rPr>
            </w:pPr>
            <w:r w:rsidRPr="002A026C">
              <w:rPr>
                <w:sz w:val="16"/>
                <w:szCs w:val="16"/>
              </w:rPr>
              <w:t>5</w:t>
            </w:r>
          </w:p>
        </w:tc>
        <w:tc>
          <w:tcPr>
            <w:tcW w:w="2476" w:type="dxa"/>
          </w:tcPr>
          <w:p w14:paraId="1DA03D7A" w14:textId="77777777" w:rsidR="002C6E3F" w:rsidRPr="002A026C" w:rsidRDefault="002C6E3F" w:rsidP="00D41FEA">
            <w:pPr>
              <w:pStyle w:val="textinneitabell"/>
              <w:rPr>
                <w:sz w:val="16"/>
                <w:szCs w:val="16"/>
              </w:rPr>
            </w:pPr>
            <w:r w:rsidRPr="002A026C">
              <w:rPr>
                <w:sz w:val="16"/>
                <w:szCs w:val="16"/>
              </w:rPr>
              <w:t>50 m</w:t>
            </w:r>
          </w:p>
        </w:tc>
        <w:tc>
          <w:tcPr>
            <w:tcW w:w="2694" w:type="dxa"/>
          </w:tcPr>
          <w:p w14:paraId="27632F37" w14:textId="77777777" w:rsidR="002C6E3F" w:rsidRPr="002A026C" w:rsidRDefault="002C6E3F" w:rsidP="00D41FEA">
            <w:pPr>
              <w:pStyle w:val="textinneitabell"/>
              <w:rPr>
                <w:sz w:val="16"/>
                <w:szCs w:val="16"/>
              </w:rPr>
            </w:pPr>
            <w:r w:rsidRPr="002A026C">
              <w:rPr>
                <w:sz w:val="16"/>
                <w:szCs w:val="16"/>
              </w:rPr>
              <w:t>Kanal</w:t>
            </w:r>
          </w:p>
        </w:tc>
        <w:tc>
          <w:tcPr>
            <w:tcW w:w="1559" w:type="dxa"/>
          </w:tcPr>
          <w:p w14:paraId="231705CF" w14:textId="77777777" w:rsidR="002C6E3F" w:rsidRPr="002A026C" w:rsidRDefault="002C6E3F" w:rsidP="00D41FEA">
            <w:pPr>
              <w:pStyle w:val="textinneitabell"/>
              <w:rPr>
                <w:sz w:val="16"/>
                <w:szCs w:val="16"/>
              </w:rPr>
            </w:pPr>
            <w:r w:rsidRPr="002A026C">
              <w:rPr>
                <w:sz w:val="16"/>
                <w:szCs w:val="16"/>
              </w:rPr>
              <w:t>Björka 13:4</w:t>
            </w:r>
          </w:p>
        </w:tc>
      </w:tr>
      <w:tr w:rsidR="002C6E3F" w:rsidRPr="002A026C" w14:paraId="163C65DE" w14:textId="77777777" w:rsidTr="00F8313D">
        <w:tc>
          <w:tcPr>
            <w:tcW w:w="921" w:type="dxa"/>
          </w:tcPr>
          <w:p w14:paraId="64E85D88" w14:textId="77777777" w:rsidR="002C6E3F" w:rsidRPr="002A026C" w:rsidRDefault="002C6E3F" w:rsidP="00D41FEA">
            <w:pPr>
              <w:pStyle w:val="textinneitabell"/>
              <w:rPr>
                <w:sz w:val="16"/>
                <w:szCs w:val="16"/>
              </w:rPr>
            </w:pPr>
            <w:r w:rsidRPr="002A026C">
              <w:rPr>
                <w:sz w:val="16"/>
                <w:szCs w:val="16"/>
              </w:rPr>
              <w:t>6</w:t>
            </w:r>
          </w:p>
        </w:tc>
        <w:tc>
          <w:tcPr>
            <w:tcW w:w="2476" w:type="dxa"/>
          </w:tcPr>
          <w:p w14:paraId="415929DC" w14:textId="77777777" w:rsidR="002C6E3F" w:rsidRPr="002A026C" w:rsidRDefault="002C6E3F" w:rsidP="00D41FEA">
            <w:pPr>
              <w:pStyle w:val="textinneitabell"/>
              <w:rPr>
                <w:sz w:val="16"/>
                <w:szCs w:val="16"/>
              </w:rPr>
            </w:pPr>
            <w:r w:rsidRPr="002A026C">
              <w:rPr>
                <w:sz w:val="16"/>
                <w:szCs w:val="16"/>
              </w:rPr>
              <w:t>480 m (varav 300 m 800 mm rör)</w:t>
            </w:r>
          </w:p>
        </w:tc>
        <w:tc>
          <w:tcPr>
            <w:tcW w:w="2694" w:type="dxa"/>
          </w:tcPr>
          <w:p w14:paraId="14A7B5A4" w14:textId="77777777" w:rsidR="002C6E3F" w:rsidRPr="002A026C" w:rsidRDefault="002C6E3F" w:rsidP="00D41FEA">
            <w:pPr>
              <w:pStyle w:val="textinneitabell"/>
              <w:rPr>
                <w:sz w:val="16"/>
                <w:szCs w:val="16"/>
              </w:rPr>
            </w:pPr>
            <w:r w:rsidRPr="002A026C">
              <w:rPr>
                <w:sz w:val="16"/>
                <w:szCs w:val="16"/>
              </w:rPr>
              <w:t>Kanal</w:t>
            </w:r>
          </w:p>
          <w:p w14:paraId="00F00A75" w14:textId="77777777" w:rsidR="002C6E3F" w:rsidRPr="002A026C" w:rsidRDefault="002C6E3F" w:rsidP="00D41FEA">
            <w:pPr>
              <w:pStyle w:val="textinneitabell"/>
              <w:rPr>
                <w:sz w:val="16"/>
                <w:szCs w:val="16"/>
              </w:rPr>
            </w:pPr>
            <w:r w:rsidRPr="002A026C">
              <w:rPr>
                <w:sz w:val="16"/>
                <w:szCs w:val="16"/>
              </w:rPr>
              <w:t>800 rör Huvudutlopp-reglerbrunn</w:t>
            </w:r>
          </w:p>
        </w:tc>
        <w:tc>
          <w:tcPr>
            <w:tcW w:w="1559" w:type="dxa"/>
          </w:tcPr>
          <w:p w14:paraId="13CDCE9F" w14:textId="77777777" w:rsidR="002C6E3F" w:rsidRPr="002A026C" w:rsidRDefault="002C6E3F" w:rsidP="00D41FEA">
            <w:pPr>
              <w:pStyle w:val="textinneitabell"/>
              <w:rPr>
                <w:sz w:val="16"/>
                <w:szCs w:val="16"/>
              </w:rPr>
            </w:pPr>
            <w:r w:rsidRPr="002A026C">
              <w:rPr>
                <w:sz w:val="16"/>
                <w:szCs w:val="16"/>
              </w:rPr>
              <w:t>Björka 18:2</w:t>
            </w:r>
          </w:p>
        </w:tc>
      </w:tr>
      <w:tr w:rsidR="002C6E3F" w:rsidRPr="002A026C" w14:paraId="4D6C38FB" w14:textId="77777777" w:rsidTr="00F8313D">
        <w:tc>
          <w:tcPr>
            <w:tcW w:w="921" w:type="dxa"/>
          </w:tcPr>
          <w:p w14:paraId="261CAC0C" w14:textId="77777777" w:rsidR="002C6E3F" w:rsidRPr="002A026C" w:rsidRDefault="002C6E3F" w:rsidP="00D41FEA">
            <w:pPr>
              <w:pStyle w:val="textinneitabell"/>
              <w:rPr>
                <w:sz w:val="16"/>
                <w:szCs w:val="16"/>
              </w:rPr>
            </w:pPr>
            <w:r w:rsidRPr="002A026C">
              <w:rPr>
                <w:sz w:val="16"/>
                <w:szCs w:val="16"/>
              </w:rPr>
              <w:t>7</w:t>
            </w:r>
          </w:p>
        </w:tc>
        <w:tc>
          <w:tcPr>
            <w:tcW w:w="2476" w:type="dxa"/>
          </w:tcPr>
          <w:p w14:paraId="35011D41" w14:textId="77777777" w:rsidR="002C6E3F" w:rsidRPr="002A026C" w:rsidRDefault="002C6E3F" w:rsidP="00D41FEA">
            <w:pPr>
              <w:pStyle w:val="textinneitabell"/>
              <w:rPr>
                <w:sz w:val="16"/>
                <w:szCs w:val="16"/>
              </w:rPr>
            </w:pPr>
            <w:r w:rsidRPr="002A026C">
              <w:rPr>
                <w:sz w:val="16"/>
                <w:szCs w:val="16"/>
              </w:rPr>
              <w:t>80 m</w:t>
            </w:r>
          </w:p>
        </w:tc>
        <w:tc>
          <w:tcPr>
            <w:tcW w:w="2694" w:type="dxa"/>
          </w:tcPr>
          <w:p w14:paraId="06CC18BD" w14:textId="77777777" w:rsidR="002C6E3F" w:rsidRPr="002A026C" w:rsidRDefault="002C6E3F" w:rsidP="00D41FEA">
            <w:pPr>
              <w:pStyle w:val="textinneitabell"/>
              <w:rPr>
                <w:sz w:val="16"/>
                <w:szCs w:val="16"/>
              </w:rPr>
            </w:pPr>
          </w:p>
        </w:tc>
        <w:tc>
          <w:tcPr>
            <w:tcW w:w="1559" w:type="dxa"/>
          </w:tcPr>
          <w:p w14:paraId="5EDDC122" w14:textId="77777777" w:rsidR="002C6E3F" w:rsidRPr="002A026C" w:rsidRDefault="002C6E3F" w:rsidP="00D41FEA">
            <w:pPr>
              <w:pStyle w:val="textinneitabell"/>
              <w:rPr>
                <w:sz w:val="16"/>
                <w:szCs w:val="16"/>
              </w:rPr>
            </w:pPr>
            <w:r w:rsidRPr="002A026C">
              <w:rPr>
                <w:sz w:val="16"/>
                <w:szCs w:val="16"/>
              </w:rPr>
              <w:t>Övedskloster 2:43</w:t>
            </w:r>
          </w:p>
        </w:tc>
      </w:tr>
      <w:tr w:rsidR="002C6E3F" w:rsidRPr="002A026C" w14:paraId="52C2F737" w14:textId="77777777" w:rsidTr="00F8313D">
        <w:tc>
          <w:tcPr>
            <w:tcW w:w="921" w:type="dxa"/>
          </w:tcPr>
          <w:p w14:paraId="4BD2D278" w14:textId="77777777" w:rsidR="002C6E3F" w:rsidRPr="002A026C" w:rsidRDefault="002C6E3F" w:rsidP="00D41FEA">
            <w:pPr>
              <w:pStyle w:val="textinneitabell"/>
              <w:rPr>
                <w:sz w:val="16"/>
                <w:szCs w:val="16"/>
              </w:rPr>
            </w:pPr>
            <w:r w:rsidRPr="002A026C">
              <w:rPr>
                <w:sz w:val="16"/>
                <w:szCs w:val="16"/>
              </w:rPr>
              <w:t>8</w:t>
            </w:r>
          </w:p>
        </w:tc>
        <w:tc>
          <w:tcPr>
            <w:tcW w:w="2476" w:type="dxa"/>
          </w:tcPr>
          <w:p w14:paraId="71E124E6" w14:textId="77777777" w:rsidR="002C6E3F" w:rsidRPr="002A026C" w:rsidRDefault="002C6E3F" w:rsidP="00D41FEA">
            <w:pPr>
              <w:pStyle w:val="textinneitabell"/>
              <w:rPr>
                <w:sz w:val="16"/>
                <w:szCs w:val="16"/>
              </w:rPr>
            </w:pPr>
            <w:r w:rsidRPr="002A026C">
              <w:rPr>
                <w:sz w:val="16"/>
                <w:szCs w:val="16"/>
              </w:rPr>
              <w:t>700 m</w:t>
            </w:r>
          </w:p>
        </w:tc>
        <w:tc>
          <w:tcPr>
            <w:tcW w:w="2694" w:type="dxa"/>
          </w:tcPr>
          <w:p w14:paraId="65518D8E" w14:textId="77777777" w:rsidR="002C6E3F" w:rsidRPr="002A026C" w:rsidRDefault="002C6E3F" w:rsidP="00D41FEA">
            <w:pPr>
              <w:pStyle w:val="textinneitabell"/>
              <w:rPr>
                <w:sz w:val="16"/>
                <w:szCs w:val="16"/>
              </w:rPr>
            </w:pPr>
            <w:r w:rsidRPr="002A026C">
              <w:rPr>
                <w:sz w:val="16"/>
                <w:szCs w:val="16"/>
              </w:rPr>
              <w:t>Kanal</w:t>
            </w:r>
          </w:p>
          <w:p w14:paraId="04B06020" w14:textId="77777777" w:rsidR="002C6E3F" w:rsidRPr="002A026C" w:rsidRDefault="002C6E3F" w:rsidP="00D41FEA">
            <w:pPr>
              <w:pStyle w:val="textinneitabell"/>
              <w:rPr>
                <w:sz w:val="16"/>
                <w:szCs w:val="16"/>
              </w:rPr>
            </w:pPr>
            <w:r w:rsidRPr="002A026C">
              <w:rPr>
                <w:sz w:val="16"/>
                <w:szCs w:val="16"/>
              </w:rPr>
              <w:t>Vägtrumma</w:t>
            </w:r>
          </w:p>
        </w:tc>
        <w:tc>
          <w:tcPr>
            <w:tcW w:w="1559" w:type="dxa"/>
          </w:tcPr>
          <w:p w14:paraId="7D644F70" w14:textId="77777777" w:rsidR="002C6E3F" w:rsidRPr="002A026C" w:rsidRDefault="002C6E3F" w:rsidP="00D41FEA">
            <w:pPr>
              <w:pStyle w:val="textinneitabell"/>
              <w:rPr>
                <w:sz w:val="16"/>
                <w:szCs w:val="16"/>
              </w:rPr>
            </w:pPr>
            <w:r w:rsidRPr="002A026C">
              <w:rPr>
                <w:sz w:val="16"/>
                <w:szCs w:val="16"/>
              </w:rPr>
              <w:t>Övedskloster 2:5</w:t>
            </w:r>
          </w:p>
        </w:tc>
      </w:tr>
      <w:tr w:rsidR="002C6E3F" w:rsidRPr="002A026C" w14:paraId="1B260947" w14:textId="77777777" w:rsidTr="00F8313D">
        <w:tc>
          <w:tcPr>
            <w:tcW w:w="921" w:type="dxa"/>
          </w:tcPr>
          <w:p w14:paraId="1C92CC9A" w14:textId="77777777" w:rsidR="002C6E3F" w:rsidRPr="002A026C" w:rsidRDefault="002C6E3F" w:rsidP="00D41FEA">
            <w:pPr>
              <w:pStyle w:val="textinneitabell"/>
              <w:rPr>
                <w:sz w:val="16"/>
                <w:szCs w:val="16"/>
              </w:rPr>
            </w:pPr>
            <w:r w:rsidRPr="002A026C">
              <w:rPr>
                <w:sz w:val="16"/>
                <w:szCs w:val="16"/>
              </w:rPr>
              <w:t>9</w:t>
            </w:r>
          </w:p>
        </w:tc>
        <w:tc>
          <w:tcPr>
            <w:tcW w:w="2476" w:type="dxa"/>
          </w:tcPr>
          <w:p w14:paraId="1AA9B0DF" w14:textId="4D8D52E1" w:rsidR="00C01A53" w:rsidRPr="002A026C" w:rsidRDefault="002C6E3F" w:rsidP="00F33B86">
            <w:pPr>
              <w:pStyle w:val="textinneitabell"/>
              <w:rPr>
                <w:sz w:val="16"/>
                <w:szCs w:val="16"/>
              </w:rPr>
            </w:pPr>
            <w:r w:rsidRPr="002A026C">
              <w:rPr>
                <w:sz w:val="16"/>
                <w:szCs w:val="16"/>
              </w:rPr>
              <w:t>150 m</w:t>
            </w:r>
          </w:p>
          <w:p w14:paraId="4E9AC8D5" w14:textId="1AB39599" w:rsidR="002C6E3F" w:rsidRPr="002A026C" w:rsidRDefault="002C6E3F" w:rsidP="00D41FEA">
            <w:pPr>
              <w:pStyle w:val="textinneitabell"/>
              <w:rPr>
                <w:sz w:val="16"/>
                <w:szCs w:val="16"/>
              </w:rPr>
            </w:pPr>
            <w:r w:rsidRPr="002A026C">
              <w:rPr>
                <w:sz w:val="16"/>
                <w:szCs w:val="16"/>
              </w:rPr>
              <w:t>+ ca 315 m utlopp (ned</w:t>
            </w:r>
            <w:r w:rsidR="00C01A53">
              <w:rPr>
                <w:sz w:val="16"/>
                <w:szCs w:val="16"/>
              </w:rPr>
              <w:t>s</w:t>
            </w:r>
            <w:r w:rsidRPr="002A026C">
              <w:rPr>
                <w:sz w:val="16"/>
                <w:szCs w:val="16"/>
              </w:rPr>
              <w:t>tr brunn A, varav 70 m i rör)</w:t>
            </w:r>
          </w:p>
        </w:tc>
        <w:tc>
          <w:tcPr>
            <w:tcW w:w="2694" w:type="dxa"/>
          </w:tcPr>
          <w:p w14:paraId="231768E0" w14:textId="77777777" w:rsidR="002C6E3F" w:rsidRPr="002A026C" w:rsidRDefault="002C6E3F" w:rsidP="00D41FEA">
            <w:pPr>
              <w:pStyle w:val="textinneitabell"/>
              <w:rPr>
                <w:sz w:val="16"/>
                <w:szCs w:val="16"/>
              </w:rPr>
            </w:pPr>
            <w:r w:rsidRPr="002A026C">
              <w:rPr>
                <w:sz w:val="16"/>
                <w:szCs w:val="16"/>
              </w:rPr>
              <w:t>Kanal</w:t>
            </w:r>
          </w:p>
          <w:p w14:paraId="541F1684" w14:textId="77777777" w:rsidR="002C6E3F" w:rsidRPr="002A026C" w:rsidRDefault="002C6E3F" w:rsidP="00D41FEA">
            <w:pPr>
              <w:pStyle w:val="textinneitabell"/>
              <w:rPr>
                <w:sz w:val="16"/>
                <w:szCs w:val="16"/>
              </w:rPr>
            </w:pPr>
            <w:r w:rsidRPr="002A026C">
              <w:rPr>
                <w:sz w:val="16"/>
                <w:szCs w:val="16"/>
              </w:rPr>
              <w:t>Bräddavlopp 3</w:t>
            </w:r>
          </w:p>
          <w:p w14:paraId="47AFA82F" w14:textId="77777777" w:rsidR="002C6E3F" w:rsidRPr="002A026C" w:rsidRDefault="002C6E3F" w:rsidP="00D41FEA">
            <w:pPr>
              <w:pStyle w:val="textinneitabell"/>
              <w:rPr>
                <w:sz w:val="16"/>
                <w:szCs w:val="16"/>
              </w:rPr>
            </w:pPr>
            <w:r w:rsidRPr="002A026C">
              <w:rPr>
                <w:sz w:val="16"/>
                <w:szCs w:val="16"/>
              </w:rPr>
              <w:t>Reglerbrunn, utlopp</w:t>
            </w:r>
          </w:p>
        </w:tc>
        <w:tc>
          <w:tcPr>
            <w:tcW w:w="1559" w:type="dxa"/>
          </w:tcPr>
          <w:p w14:paraId="38D3F1EF" w14:textId="1E1EEAC8" w:rsidR="002C6E3F" w:rsidRPr="002A026C" w:rsidRDefault="002C6E3F" w:rsidP="00D41FEA">
            <w:pPr>
              <w:pStyle w:val="textinneitabell"/>
              <w:rPr>
                <w:sz w:val="16"/>
                <w:szCs w:val="16"/>
              </w:rPr>
            </w:pPr>
            <w:r w:rsidRPr="002A026C">
              <w:rPr>
                <w:sz w:val="16"/>
                <w:szCs w:val="16"/>
              </w:rPr>
              <w:t>Övedskloster 2:80 (</w:t>
            </w:r>
            <w:r w:rsidR="006455FA" w:rsidRPr="002A026C">
              <w:rPr>
                <w:sz w:val="16"/>
                <w:szCs w:val="16"/>
              </w:rPr>
              <w:t>inkl.</w:t>
            </w:r>
            <w:r w:rsidRPr="002A026C">
              <w:rPr>
                <w:sz w:val="16"/>
                <w:szCs w:val="16"/>
              </w:rPr>
              <w:t xml:space="preserve"> del av </w:t>
            </w:r>
            <w:proofErr w:type="gramStart"/>
            <w:r w:rsidR="006455FA" w:rsidRPr="002A026C">
              <w:rPr>
                <w:sz w:val="16"/>
                <w:szCs w:val="16"/>
              </w:rPr>
              <w:t>f.d.</w:t>
            </w:r>
            <w:proofErr w:type="gramEnd"/>
            <w:r w:rsidRPr="002A026C">
              <w:rPr>
                <w:sz w:val="16"/>
                <w:szCs w:val="16"/>
              </w:rPr>
              <w:t xml:space="preserve"> 2:23)</w:t>
            </w:r>
          </w:p>
        </w:tc>
      </w:tr>
    </w:tbl>
    <w:p w14:paraId="6431CC71" w14:textId="06477340" w:rsidR="00354604" w:rsidRDefault="00842EC3" w:rsidP="001A1D11">
      <w:r>
        <w:rPr>
          <w:noProof/>
        </w:rPr>
        <w:lastRenderedPageBreak/>
        <mc:AlternateContent>
          <mc:Choice Requires="wps">
            <w:drawing>
              <wp:anchor distT="0" distB="0" distL="114300" distR="114300" simplePos="0" relativeHeight="251655172" behindDoc="1" locked="0" layoutInCell="1" allowOverlap="1" wp14:anchorId="40EE45D1" wp14:editId="14074B2F">
                <wp:simplePos x="0" y="0"/>
                <wp:positionH relativeFrom="column">
                  <wp:posOffset>-48699</wp:posOffset>
                </wp:positionH>
                <wp:positionV relativeFrom="paragraph">
                  <wp:posOffset>5044342</wp:posOffset>
                </wp:positionV>
                <wp:extent cx="5702935" cy="635"/>
                <wp:effectExtent l="0" t="0" r="0" b="1270"/>
                <wp:wrapTight wrapText="bothSides">
                  <wp:wrapPolygon edited="0">
                    <wp:start x="0" y="0"/>
                    <wp:lineTo x="0" y="20535"/>
                    <wp:lineTo x="21501" y="20535"/>
                    <wp:lineTo x="21501" y="0"/>
                    <wp:lineTo x="0" y="0"/>
                  </wp:wrapPolygon>
                </wp:wrapTight>
                <wp:docPr id="32" name="Textruta 32"/>
                <wp:cNvGraphicFramePr/>
                <a:graphic xmlns:a="http://schemas.openxmlformats.org/drawingml/2006/main">
                  <a:graphicData uri="http://schemas.microsoft.com/office/word/2010/wordprocessingShape">
                    <wps:wsp>
                      <wps:cNvSpPr txBox="1"/>
                      <wps:spPr>
                        <a:xfrm>
                          <a:off x="0" y="0"/>
                          <a:ext cx="5702935" cy="635"/>
                        </a:xfrm>
                        <a:prstGeom prst="rect">
                          <a:avLst/>
                        </a:prstGeom>
                        <a:solidFill>
                          <a:prstClr val="white"/>
                        </a:solidFill>
                        <a:ln>
                          <a:noFill/>
                        </a:ln>
                      </wps:spPr>
                      <wps:txbx>
                        <w:txbxContent>
                          <w:p w14:paraId="1CD88806" w14:textId="15CDCE7F" w:rsidR="00001095" w:rsidRPr="00B53EAC" w:rsidRDefault="00001095" w:rsidP="00001095">
                            <w:pPr>
                              <w:pStyle w:val="Beskrivning"/>
                              <w:rPr>
                                <w:noProof/>
                                <w:sz w:val="32"/>
                                <w:szCs w:val="32"/>
                              </w:rPr>
                            </w:pPr>
                            <w:r>
                              <w:t xml:space="preserve">Figur </w:t>
                            </w:r>
                            <w:r w:rsidR="009C5F11">
                              <w:fldChar w:fldCharType="begin"/>
                            </w:r>
                            <w:r w:rsidR="009C5F11">
                              <w:instrText xml:space="preserve"> SEQ Figur \* ARABIC </w:instrText>
                            </w:r>
                            <w:r w:rsidR="009C5F11">
                              <w:fldChar w:fldCharType="separate"/>
                            </w:r>
                            <w:r>
                              <w:rPr>
                                <w:noProof/>
                              </w:rPr>
                              <w:t>1</w:t>
                            </w:r>
                            <w:r w:rsidR="009C5F11">
                              <w:rPr>
                                <w:noProof/>
                              </w:rPr>
                              <w:fldChar w:fldCharType="end"/>
                            </w:r>
                            <w:r>
                              <w:t xml:space="preserve"> Vitala anläggningsdelar utmed huvudkanalen</w:t>
                            </w:r>
                            <w:r w:rsidR="00CE025A">
                              <w:t>. Streckade linj</w:t>
                            </w:r>
                            <w:r w:rsidR="00FC3674">
                              <w:t xml:space="preserve">er </w:t>
                            </w:r>
                            <w:r w:rsidR="00D30677">
                              <w:t xml:space="preserve">(siffror) </w:t>
                            </w:r>
                            <w:r w:rsidR="00FC3674">
                              <w:t>hänvisar till delar av huvudkanalen</w:t>
                            </w:r>
                            <w:r w:rsidR="00255ACB">
                              <w:t>, se tabell 1,</w:t>
                            </w:r>
                            <w:r w:rsidR="00FC3674">
                              <w:t xml:space="preserve"> och </w:t>
                            </w:r>
                            <w:r w:rsidR="00D30677">
                              <w:t>ringar (bokstäver)</w:t>
                            </w:r>
                            <w:r w:rsidR="005C0FD7">
                              <w:t>, se tabell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0EE45D1" id="_x0000_t202" coordsize="21600,21600" o:spt="202" path="m,l,21600r21600,l21600,xe">
                <v:stroke joinstyle="miter"/>
                <v:path gradientshapeok="t" o:connecttype="rect"/>
              </v:shapetype>
              <v:shape id="Textruta 32" o:spid="_x0000_s1026" type="#_x0000_t202" style="position:absolute;margin-left:-3.85pt;margin-top:397.2pt;width:449.05pt;height:.05pt;z-index:-2516613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" stroked="f">
                <v:textbox style="mso-fit-shape-to-text:t" inset="0,0,0,0">
                  <w:txbxContent>
                    <w:p w14:paraId="1CD88806" w14:textId="15CDCE7F" w:rsidR="00001095" w:rsidRPr="00B53EAC" w:rsidRDefault="00001095" w:rsidP="00001095">
                      <w:pPr>
                        <w:pStyle w:val="Beskrivning"/>
                        <w:rPr>
                          <w:noProof/>
                          <w:sz w:val="32"/>
                          <w:szCs w:val="32"/>
                        </w:rPr>
                      </w:pPr>
                      <w:r>
                        <w:t xml:space="preserve">Figur </w:t>
                      </w:r>
                      <w:r w:rsidR="00000000">
                        <w:fldChar w:fldCharType="begin"/>
                      </w:r>
                      <w:r w:rsidR="00000000">
                        <w:instrText xml:space="preserve"> SEQ Figur \* ARABIC </w:instrText>
                      </w:r>
                      <w:r w:rsidR="00000000">
                        <w:fldChar w:fldCharType="separate"/>
                      </w:r>
                      <w:r>
                        <w:rPr>
                          <w:noProof/>
                        </w:rPr>
                        <w:t>1</w:t>
                      </w:r>
                      <w:r w:rsidR="00000000">
                        <w:rPr>
                          <w:noProof/>
                        </w:rPr>
                        <w:fldChar w:fldCharType="end"/>
                      </w:r>
                      <w:r>
                        <w:t xml:space="preserve"> Vitala anläggningsdelar utmed huvudkanalen</w:t>
                      </w:r>
                      <w:r w:rsidR="00CE025A">
                        <w:t>. Streckade linj</w:t>
                      </w:r>
                      <w:r w:rsidR="00FC3674">
                        <w:t xml:space="preserve">er </w:t>
                      </w:r>
                      <w:r w:rsidR="00D30677">
                        <w:t xml:space="preserve">(siffror) </w:t>
                      </w:r>
                      <w:r w:rsidR="00FC3674">
                        <w:t>hänvisar till delar av huvudkanalen</w:t>
                      </w:r>
                      <w:r w:rsidR="00255ACB">
                        <w:t>, se tabell 1,</w:t>
                      </w:r>
                      <w:r w:rsidR="00FC3674">
                        <w:t xml:space="preserve"> och </w:t>
                      </w:r>
                      <w:r w:rsidR="00D30677">
                        <w:t>ringar (bokstäver)</w:t>
                      </w:r>
                      <w:r w:rsidR="005C0FD7">
                        <w:t>, se tabell 2.</w:t>
                      </w:r>
                    </w:p>
                  </w:txbxContent>
                </v:textbox>
                <w10:wrap type="tight"/>
              </v:shape>
            </w:pict>
          </mc:Fallback>
        </mc:AlternateContent>
      </w:r>
      <w:r w:rsidR="00B720C1">
        <w:rPr>
          <w:noProof/>
          <w:sz w:val="32"/>
          <w:szCs w:val="32"/>
        </w:rPr>
        <mc:AlternateContent>
          <mc:Choice Requires="wpg">
            <w:drawing>
              <wp:anchor distT="0" distB="0" distL="114300" distR="114300" simplePos="0" relativeHeight="251682820" behindDoc="1" locked="0" layoutInCell="1" allowOverlap="1" wp14:anchorId="7F98BD26" wp14:editId="23E92E59">
                <wp:simplePos x="0" y="0"/>
                <wp:positionH relativeFrom="column">
                  <wp:posOffset>-77812</wp:posOffset>
                </wp:positionH>
                <wp:positionV relativeFrom="paragraph">
                  <wp:posOffset>38100</wp:posOffset>
                </wp:positionV>
                <wp:extent cx="5521325" cy="5008245"/>
                <wp:effectExtent l="0" t="38100" r="3175" b="1905"/>
                <wp:wrapTight wrapText="bothSides">
                  <wp:wrapPolygon edited="0">
                    <wp:start x="0" y="-164"/>
                    <wp:lineTo x="0" y="21526"/>
                    <wp:lineTo x="21538" y="21526"/>
                    <wp:lineTo x="21538" y="-164"/>
                    <wp:lineTo x="0" y="-164"/>
                  </wp:wrapPolygon>
                </wp:wrapTight>
                <wp:docPr id="58" name="Grupp 58"/>
                <wp:cNvGraphicFramePr/>
                <a:graphic xmlns:a="http://schemas.openxmlformats.org/drawingml/2006/main">
                  <a:graphicData uri="http://schemas.microsoft.com/office/word/2010/wordprocessingGroup">
                    <wpg:wgp>
                      <wpg:cNvGrpSpPr/>
                      <wpg:grpSpPr>
                        <a:xfrm>
                          <a:off x="0" y="0"/>
                          <a:ext cx="5521325" cy="5008245"/>
                          <a:chOff x="0" y="0"/>
                          <a:chExt cx="6029325" cy="5248275"/>
                        </a:xfrm>
                      </wpg:grpSpPr>
                      <wpg:grpSp>
                        <wpg:cNvPr id="55" name="Grupp 55"/>
                        <wpg:cNvGrpSpPr/>
                        <wpg:grpSpPr>
                          <a:xfrm>
                            <a:off x="0" y="0"/>
                            <a:ext cx="6029325" cy="5248275"/>
                            <a:chOff x="0" y="0"/>
                            <a:chExt cx="6029325" cy="5248275"/>
                          </a:xfrm>
                        </wpg:grpSpPr>
                        <wpg:grpSp>
                          <wpg:cNvPr id="44" name="Grupp 44"/>
                          <wpg:cNvGrpSpPr/>
                          <wpg:grpSpPr>
                            <a:xfrm>
                              <a:off x="0" y="0"/>
                              <a:ext cx="6029325" cy="5248275"/>
                              <a:chOff x="186778" y="0"/>
                              <a:chExt cx="6006451" cy="5399405"/>
                            </a:xfrm>
                          </wpg:grpSpPr>
                          <wpg:grpSp>
                            <wpg:cNvPr id="26" name="Grupp 26"/>
                            <wpg:cNvGrpSpPr/>
                            <wpg:grpSpPr>
                              <a:xfrm>
                                <a:off x="186778" y="0"/>
                                <a:ext cx="6006451" cy="5399405"/>
                                <a:chOff x="1620642" y="149281"/>
                                <a:chExt cx="6008397" cy="5398617"/>
                              </a:xfrm>
                            </wpg:grpSpPr>
                            <pic:pic xmlns:pic="http://schemas.openxmlformats.org/drawingml/2006/picture">
                              <pic:nvPicPr>
                                <pic:cNvPr id="16" name="Bildobjekt 16"/>
                                <pic:cNvPicPr>
                                  <a:picLocks noChangeAspect="1"/>
                                </pic:cNvPicPr>
                              </pic:nvPicPr>
                              <pic:blipFill rotWithShape="1">
                                <a:blip r:embed="rId14" cstate="print">
                                  <a:extLst>
                                    <a:ext uri="{28A0092B-C50C-407E-A947-70E740481C1C}">
                                      <a14:useLocalDpi xmlns:a14="http://schemas.microsoft.com/office/drawing/2010/main" val="0"/>
                                    </a:ext>
                                  </a:extLst>
                                </a:blip>
                                <a:srcRect l="2770" r="8145"/>
                                <a:stretch/>
                              </pic:blipFill>
                              <pic:spPr>
                                <a:xfrm>
                                  <a:off x="1620642" y="149281"/>
                                  <a:ext cx="6008397" cy="5398617"/>
                                </a:xfrm>
                                <a:prstGeom prst="rect">
                                  <a:avLst/>
                                </a:prstGeom>
                              </pic:spPr>
                            </pic:pic>
                            <wps:wsp>
                              <wps:cNvPr id="10" name="Ellips 10"/>
                              <wps:cNvSpPr/>
                              <wps:spPr>
                                <a:xfrm>
                                  <a:off x="7198216" y="5151171"/>
                                  <a:ext cx="184150" cy="1841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566D31" w14:textId="77777777" w:rsidR="00A73666" w:rsidRDefault="00A73666" w:rsidP="00A73666">
                                    <w:pPr>
                                      <w:jc w:val="center"/>
                                    </w:pPr>
                                    <w:r>
                                      <w:t>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Textruta 11"/>
                              <wps:cNvSpPr txBox="1"/>
                              <wps:spPr>
                                <a:xfrm>
                                  <a:off x="6912925" y="5103313"/>
                                  <a:ext cx="247650" cy="228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39A5852" w14:textId="77777777" w:rsidR="00A73666" w:rsidRPr="00C51346" w:rsidRDefault="00A73666" w:rsidP="00A73666">
                                    <w:pPr>
                                      <w:jc w:val="center"/>
                                      <w:rPr>
                                        <w:b/>
                                      </w:rPr>
                                    </w:pPr>
                                    <w:r w:rsidRPr="00C51346">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Ellips 12"/>
                              <wps:cNvSpPr/>
                              <wps:spPr>
                                <a:xfrm>
                                  <a:off x="6561795" y="4335849"/>
                                  <a:ext cx="184150" cy="1841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96F609" w14:textId="77777777" w:rsidR="00A73666" w:rsidRDefault="00A73666" w:rsidP="00A73666">
                                    <w:pPr>
                                      <w:jc w:val="center"/>
                                    </w:pPr>
                                    <w:r>
                                      <w:t>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Textruta 13"/>
                              <wps:cNvSpPr txBox="1"/>
                              <wps:spPr>
                                <a:xfrm>
                                  <a:off x="6276502" y="4409556"/>
                                  <a:ext cx="285293" cy="27085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1407F41" w14:textId="77777777" w:rsidR="00A73666" w:rsidRPr="00C51346" w:rsidRDefault="00A73666" w:rsidP="00A73666">
                                    <w:pPr>
                                      <w:jc w:val="cente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Ellips 14"/>
                              <wps:cNvSpPr/>
                              <wps:spPr>
                                <a:xfrm>
                                  <a:off x="5487305" y="3217432"/>
                                  <a:ext cx="184150" cy="1841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6DB74A" w14:textId="77777777" w:rsidR="00A73666" w:rsidRDefault="00A73666" w:rsidP="00A73666">
                                    <w:pPr>
                                      <w:jc w:val="center"/>
                                    </w:pPr>
                                    <w:r>
                                      <w:t>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extruta 15"/>
                              <wps:cNvSpPr txBox="1"/>
                              <wps:spPr>
                                <a:xfrm>
                                  <a:off x="5302286" y="3470752"/>
                                  <a:ext cx="290367" cy="2690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7847A60" w14:textId="77777777" w:rsidR="00A73666" w:rsidRPr="00C51346" w:rsidRDefault="00A73666" w:rsidP="00A73666">
                                    <w:pPr>
                                      <w:jc w:val="cente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Ellips 17"/>
                              <wps:cNvSpPr/>
                              <wps:spPr>
                                <a:xfrm>
                                  <a:off x="4310132" y="2748071"/>
                                  <a:ext cx="184150" cy="1841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9A622E" w14:textId="77777777" w:rsidR="00A73666" w:rsidRDefault="00A73666" w:rsidP="00A73666">
                                    <w:pPr>
                                      <w:jc w:val="center"/>
                                    </w:pPr>
                                    <w:r>
                                      <w:t>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Textruta 18"/>
                              <wps:cNvSpPr txBox="1"/>
                              <wps:spPr>
                                <a:xfrm>
                                  <a:off x="4342751" y="3192860"/>
                                  <a:ext cx="248868" cy="27789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EA6895D" w14:textId="77777777" w:rsidR="00A73666" w:rsidRPr="00C51346" w:rsidRDefault="00A73666" w:rsidP="00A73666">
                                    <w:pPr>
                                      <w:jc w:val="center"/>
                                      <w:rPr>
                                        <w:b/>
                                      </w:rPr>
                                    </w:pPr>
                                    <w:r>
                                      <w:rPr>
                                        <w:b/>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Ellips 22"/>
                              <wps:cNvSpPr/>
                              <wps:spPr>
                                <a:xfrm>
                                  <a:off x="4406252" y="2964923"/>
                                  <a:ext cx="184150" cy="1841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21CC6C" w14:textId="77777777" w:rsidR="00A73666" w:rsidRDefault="00A73666" w:rsidP="00A73666">
                                    <w:pPr>
                                      <w:jc w:val="center"/>
                                    </w:pPr>
                                    <w:r>
                                      <w:t>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Textruta 23"/>
                              <wps:cNvSpPr txBox="1"/>
                              <wps:spPr>
                                <a:xfrm rot="10800000" flipH="1" flipV="1">
                                  <a:off x="3961893" y="2704384"/>
                                  <a:ext cx="281445" cy="26388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22C3FBB" w14:textId="77777777" w:rsidR="00A73666" w:rsidRPr="00C51346" w:rsidRDefault="00A73666" w:rsidP="00A73666">
                                    <w:pPr>
                                      <w:jc w:val="center"/>
                                      <w:rPr>
                                        <w:b/>
                                      </w:rPr>
                                    </w:pPr>
                                    <w:r>
                                      <w:rPr>
                                        <w:b/>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Ellips 24"/>
                              <wps:cNvSpPr/>
                              <wps:spPr>
                                <a:xfrm>
                                  <a:off x="2823576" y="1229262"/>
                                  <a:ext cx="184150" cy="1841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10B21E" w14:textId="77777777" w:rsidR="00A73666" w:rsidRDefault="00A73666" w:rsidP="00A73666">
                                    <w:pPr>
                                      <w:jc w:val="center"/>
                                    </w:pPr>
                                    <w:r>
                                      <w:t>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Textruta 25"/>
                              <wps:cNvSpPr txBox="1"/>
                              <wps:spPr>
                                <a:xfrm>
                                  <a:off x="2558197" y="1244463"/>
                                  <a:ext cx="265379" cy="27621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45A7FE6" w14:textId="77777777" w:rsidR="00A73666" w:rsidRPr="00C51346" w:rsidRDefault="00A73666" w:rsidP="00A73666">
                                    <w:pPr>
                                      <w:jc w:val="center"/>
                                      <w:rPr>
                                        <w:b/>
                                      </w:rPr>
                                    </w:pPr>
                                    <w:r>
                                      <w:rPr>
                                        <w:b/>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7" name="Frihandsfigur: Form 37"/>
                            <wps:cNvSpPr/>
                            <wps:spPr>
                              <a:xfrm>
                                <a:off x="5257800" y="4324350"/>
                                <a:ext cx="686142" cy="885825"/>
                              </a:xfrm>
                              <a:custGeom>
                                <a:avLst/>
                                <a:gdLst>
                                  <a:gd name="connsiteX0" fmla="*/ 686142 w 686142"/>
                                  <a:gd name="connsiteY0" fmla="*/ 885825 h 885825"/>
                                  <a:gd name="connsiteX1" fmla="*/ 667092 w 686142"/>
                                  <a:gd name="connsiteY1" fmla="*/ 704850 h 885825"/>
                                  <a:gd name="connsiteX2" fmla="*/ 657567 w 686142"/>
                                  <a:gd name="connsiteY2" fmla="*/ 666750 h 885825"/>
                                  <a:gd name="connsiteX3" fmla="*/ 638517 w 686142"/>
                                  <a:gd name="connsiteY3" fmla="*/ 638175 h 885825"/>
                                  <a:gd name="connsiteX4" fmla="*/ 619467 w 686142"/>
                                  <a:gd name="connsiteY4" fmla="*/ 561975 h 885825"/>
                                  <a:gd name="connsiteX5" fmla="*/ 571842 w 686142"/>
                                  <a:gd name="connsiteY5" fmla="*/ 495300 h 885825"/>
                                  <a:gd name="connsiteX6" fmla="*/ 552792 w 686142"/>
                                  <a:gd name="connsiteY6" fmla="*/ 457200 h 885825"/>
                                  <a:gd name="connsiteX7" fmla="*/ 467067 w 686142"/>
                                  <a:gd name="connsiteY7" fmla="*/ 371475 h 885825"/>
                                  <a:gd name="connsiteX8" fmla="*/ 438492 w 686142"/>
                                  <a:gd name="connsiteY8" fmla="*/ 342900 h 885825"/>
                                  <a:gd name="connsiteX9" fmla="*/ 409917 w 686142"/>
                                  <a:gd name="connsiteY9" fmla="*/ 304800 h 885825"/>
                                  <a:gd name="connsiteX10" fmla="*/ 352767 w 686142"/>
                                  <a:gd name="connsiteY10" fmla="*/ 266700 h 885825"/>
                                  <a:gd name="connsiteX11" fmla="*/ 324192 w 686142"/>
                                  <a:gd name="connsiteY11" fmla="*/ 247650 h 885825"/>
                                  <a:gd name="connsiteX12" fmla="*/ 247992 w 686142"/>
                                  <a:gd name="connsiteY12" fmla="*/ 209550 h 885825"/>
                                  <a:gd name="connsiteX13" fmla="*/ 200367 w 686142"/>
                                  <a:gd name="connsiteY13" fmla="*/ 171450 h 885825"/>
                                  <a:gd name="connsiteX14" fmla="*/ 143217 w 686142"/>
                                  <a:gd name="connsiteY14" fmla="*/ 133350 h 885825"/>
                                  <a:gd name="connsiteX15" fmla="*/ 86067 w 686142"/>
                                  <a:gd name="connsiteY15" fmla="*/ 114300 h 885825"/>
                                  <a:gd name="connsiteX16" fmla="*/ 57492 w 686142"/>
                                  <a:gd name="connsiteY16" fmla="*/ 95250 h 885825"/>
                                  <a:gd name="connsiteX17" fmla="*/ 9867 w 686142"/>
                                  <a:gd name="connsiteY17" fmla="*/ 38100 h 885825"/>
                                  <a:gd name="connsiteX18" fmla="*/ 342 w 686142"/>
                                  <a:gd name="connsiteY18" fmla="*/ 9525 h 885825"/>
                                  <a:gd name="connsiteX19" fmla="*/ 342 w 686142"/>
                                  <a:gd name="connsiteY19" fmla="*/ 0 h 885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686142" h="885825">
                                    <a:moveTo>
                                      <a:pt x="686142" y="885825"/>
                                    </a:moveTo>
                                    <a:cubicBezTo>
                                      <a:pt x="670795" y="640278"/>
                                      <a:pt x="693738" y="798109"/>
                                      <a:pt x="667092" y="704850"/>
                                    </a:cubicBezTo>
                                    <a:cubicBezTo>
                                      <a:pt x="663496" y="692263"/>
                                      <a:pt x="662724" y="678782"/>
                                      <a:pt x="657567" y="666750"/>
                                    </a:cubicBezTo>
                                    <a:cubicBezTo>
                                      <a:pt x="653058" y="656228"/>
                                      <a:pt x="644867" y="647700"/>
                                      <a:pt x="638517" y="638175"/>
                                    </a:cubicBezTo>
                                    <a:cubicBezTo>
                                      <a:pt x="632167" y="612775"/>
                                      <a:pt x="631176" y="585393"/>
                                      <a:pt x="619467" y="561975"/>
                                    </a:cubicBezTo>
                                    <a:cubicBezTo>
                                      <a:pt x="567257" y="457555"/>
                                      <a:pt x="636201" y="585402"/>
                                      <a:pt x="571842" y="495300"/>
                                    </a:cubicBezTo>
                                    <a:cubicBezTo>
                                      <a:pt x="563589" y="483746"/>
                                      <a:pt x="561662" y="468288"/>
                                      <a:pt x="552792" y="457200"/>
                                    </a:cubicBezTo>
                                    <a:lnTo>
                                      <a:pt x="467067" y="371475"/>
                                    </a:lnTo>
                                    <a:cubicBezTo>
                                      <a:pt x="457542" y="361950"/>
                                      <a:pt x="446574" y="353676"/>
                                      <a:pt x="438492" y="342900"/>
                                    </a:cubicBezTo>
                                    <a:cubicBezTo>
                                      <a:pt x="428967" y="330200"/>
                                      <a:pt x="421782" y="315347"/>
                                      <a:pt x="409917" y="304800"/>
                                    </a:cubicBezTo>
                                    <a:cubicBezTo>
                                      <a:pt x="392805" y="289589"/>
                                      <a:pt x="371817" y="279400"/>
                                      <a:pt x="352767" y="266700"/>
                                    </a:cubicBezTo>
                                    <a:cubicBezTo>
                                      <a:pt x="343242" y="260350"/>
                                      <a:pt x="334431" y="252770"/>
                                      <a:pt x="324192" y="247650"/>
                                    </a:cubicBezTo>
                                    <a:cubicBezTo>
                                      <a:pt x="298792" y="234950"/>
                                      <a:pt x="270167" y="227290"/>
                                      <a:pt x="247992" y="209550"/>
                                    </a:cubicBezTo>
                                    <a:cubicBezTo>
                                      <a:pt x="232117" y="196850"/>
                                      <a:pt x="216809" y="183407"/>
                                      <a:pt x="200367" y="171450"/>
                                    </a:cubicBezTo>
                                    <a:cubicBezTo>
                                      <a:pt x="181851" y="157984"/>
                                      <a:pt x="164937" y="140590"/>
                                      <a:pt x="143217" y="133350"/>
                                    </a:cubicBezTo>
                                    <a:cubicBezTo>
                                      <a:pt x="124167" y="127000"/>
                                      <a:pt x="102775" y="125439"/>
                                      <a:pt x="86067" y="114300"/>
                                    </a:cubicBezTo>
                                    <a:cubicBezTo>
                                      <a:pt x="76542" y="107950"/>
                                      <a:pt x="66286" y="102579"/>
                                      <a:pt x="57492" y="95250"/>
                                    </a:cubicBezTo>
                                    <a:cubicBezTo>
                                      <a:pt x="39436" y="80203"/>
                                      <a:pt x="20571" y="59507"/>
                                      <a:pt x="9867" y="38100"/>
                                    </a:cubicBezTo>
                                    <a:cubicBezTo>
                                      <a:pt x="5377" y="29120"/>
                                      <a:pt x="2777" y="19265"/>
                                      <a:pt x="342" y="9525"/>
                                    </a:cubicBezTo>
                                    <a:cubicBezTo>
                                      <a:pt x="-428" y="6445"/>
                                      <a:pt x="342" y="3175"/>
                                      <a:pt x="342" y="0"/>
                                    </a:cubicBezTo>
                                  </a:path>
                                </a:pathLst>
                              </a:custGeom>
                              <a:noFill/>
                              <a:ln w="28575">
                                <a:solidFill>
                                  <a:srgbClr val="FF0000"/>
                                </a:solidFill>
                                <a:prstDash val="sysDash"/>
                                <a:headEnd type="triangl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Rak pilkoppling 38"/>
                            <wps:cNvCnPr>
                              <a:stCxn id="39" idx="0"/>
                            </wps:cNvCnPr>
                            <wps:spPr>
                              <a:xfrm>
                                <a:off x="5257799" y="4095750"/>
                                <a:ext cx="1" cy="165149"/>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9" name="Frihandsfigur: Form 39"/>
                            <wps:cNvSpPr/>
                            <wps:spPr>
                              <a:xfrm>
                                <a:off x="4238625" y="3124200"/>
                                <a:ext cx="1019175" cy="971550"/>
                              </a:xfrm>
                              <a:custGeom>
                                <a:avLst/>
                                <a:gdLst>
                                  <a:gd name="connsiteX0" fmla="*/ 1019175 w 1019175"/>
                                  <a:gd name="connsiteY0" fmla="*/ 971550 h 971550"/>
                                  <a:gd name="connsiteX1" fmla="*/ 1009650 w 1019175"/>
                                  <a:gd name="connsiteY1" fmla="*/ 895350 h 971550"/>
                                  <a:gd name="connsiteX2" fmla="*/ 1000125 w 1019175"/>
                                  <a:gd name="connsiteY2" fmla="*/ 857250 h 971550"/>
                                  <a:gd name="connsiteX3" fmla="*/ 990600 w 1019175"/>
                                  <a:gd name="connsiteY3" fmla="*/ 790575 h 971550"/>
                                  <a:gd name="connsiteX4" fmla="*/ 962025 w 1019175"/>
                                  <a:gd name="connsiteY4" fmla="*/ 723900 h 971550"/>
                                  <a:gd name="connsiteX5" fmla="*/ 952500 w 1019175"/>
                                  <a:gd name="connsiteY5" fmla="*/ 647700 h 971550"/>
                                  <a:gd name="connsiteX6" fmla="*/ 933450 w 1019175"/>
                                  <a:gd name="connsiteY6" fmla="*/ 609600 h 971550"/>
                                  <a:gd name="connsiteX7" fmla="*/ 866775 w 1019175"/>
                                  <a:gd name="connsiteY7" fmla="*/ 523875 h 971550"/>
                                  <a:gd name="connsiteX8" fmla="*/ 838200 w 1019175"/>
                                  <a:gd name="connsiteY8" fmla="*/ 485775 h 971550"/>
                                  <a:gd name="connsiteX9" fmla="*/ 819150 w 1019175"/>
                                  <a:gd name="connsiteY9" fmla="*/ 457200 h 971550"/>
                                  <a:gd name="connsiteX10" fmla="*/ 752475 w 1019175"/>
                                  <a:gd name="connsiteY10" fmla="*/ 438150 h 971550"/>
                                  <a:gd name="connsiteX11" fmla="*/ 723900 w 1019175"/>
                                  <a:gd name="connsiteY11" fmla="*/ 428625 h 971550"/>
                                  <a:gd name="connsiteX12" fmla="*/ 657225 w 1019175"/>
                                  <a:gd name="connsiteY12" fmla="*/ 409575 h 971550"/>
                                  <a:gd name="connsiteX13" fmla="*/ 571500 w 1019175"/>
                                  <a:gd name="connsiteY13" fmla="*/ 352425 h 971550"/>
                                  <a:gd name="connsiteX14" fmla="*/ 466725 w 1019175"/>
                                  <a:gd name="connsiteY14" fmla="*/ 304800 h 971550"/>
                                  <a:gd name="connsiteX15" fmla="*/ 409575 w 1019175"/>
                                  <a:gd name="connsiteY15" fmla="*/ 266700 h 971550"/>
                                  <a:gd name="connsiteX16" fmla="*/ 333375 w 1019175"/>
                                  <a:gd name="connsiteY16" fmla="*/ 200025 h 971550"/>
                                  <a:gd name="connsiteX17" fmla="*/ 304800 w 1019175"/>
                                  <a:gd name="connsiteY17" fmla="*/ 190500 h 971550"/>
                                  <a:gd name="connsiteX18" fmla="*/ 228600 w 1019175"/>
                                  <a:gd name="connsiteY18" fmla="*/ 142875 h 971550"/>
                                  <a:gd name="connsiteX19" fmla="*/ 161925 w 1019175"/>
                                  <a:gd name="connsiteY19" fmla="*/ 76200 h 971550"/>
                                  <a:gd name="connsiteX20" fmla="*/ 85725 w 1019175"/>
                                  <a:gd name="connsiteY20" fmla="*/ 47625 h 971550"/>
                                  <a:gd name="connsiteX21" fmla="*/ 0 w 1019175"/>
                                  <a:gd name="connsiteY21" fmla="*/ 0 h 971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1019175" h="971550">
                                    <a:moveTo>
                                      <a:pt x="1019175" y="971550"/>
                                    </a:moveTo>
                                    <a:cubicBezTo>
                                      <a:pt x="1016000" y="946150"/>
                                      <a:pt x="1013858" y="920599"/>
                                      <a:pt x="1009650" y="895350"/>
                                    </a:cubicBezTo>
                                    <a:cubicBezTo>
                                      <a:pt x="1007498" y="882437"/>
                                      <a:pt x="1002467" y="870130"/>
                                      <a:pt x="1000125" y="857250"/>
                                    </a:cubicBezTo>
                                    <a:cubicBezTo>
                                      <a:pt x="996109" y="835161"/>
                                      <a:pt x="995003" y="812590"/>
                                      <a:pt x="990600" y="790575"/>
                                    </a:cubicBezTo>
                                    <a:cubicBezTo>
                                      <a:pt x="985928" y="767216"/>
                                      <a:pt x="972352" y="744553"/>
                                      <a:pt x="962025" y="723900"/>
                                    </a:cubicBezTo>
                                    <a:cubicBezTo>
                                      <a:pt x="958850" y="698500"/>
                                      <a:pt x="958708" y="672533"/>
                                      <a:pt x="952500" y="647700"/>
                                    </a:cubicBezTo>
                                    <a:cubicBezTo>
                                      <a:pt x="949056" y="633925"/>
                                      <a:pt x="940755" y="621776"/>
                                      <a:pt x="933450" y="609600"/>
                                    </a:cubicBezTo>
                                    <a:cubicBezTo>
                                      <a:pt x="877707" y="516695"/>
                                      <a:pt x="917523" y="583082"/>
                                      <a:pt x="866775" y="523875"/>
                                    </a:cubicBezTo>
                                    <a:cubicBezTo>
                                      <a:pt x="856444" y="511822"/>
                                      <a:pt x="847427" y="498693"/>
                                      <a:pt x="838200" y="485775"/>
                                    </a:cubicBezTo>
                                    <a:cubicBezTo>
                                      <a:pt x="831546" y="476460"/>
                                      <a:pt x="828089" y="464351"/>
                                      <a:pt x="819150" y="457200"/>
                                    </a:cubicBezTo>
                                    <a:cubicBezTo>
                                      <a:pt x="812806" y="452125"/>
                                      <a:pt x="755137" y="438911"/>
                                      <a:pt x="752475" y="438150"/>
                                    </a:cubicBezTo>
                                    <a:cubicBezTo>
                                      <a:pt x="742821" y="435392"/>
                                      <a:pt x="733554" y="431383"/>
                                      <a:pt x="723900" y="428625"/>
                                    </a:cubicBezTo>
                                    <a:cubicBezTo>
                                      <a:pt x="640179" y="404705"/>
                                      <a:pt x="725738" y="432413"/>
                                      <a:pt x="657225" y="409575"/>
                                    </a:cubicBezTo>
                                    <a:cubicBezTo>
                                      <a:pt x="625319" y="385645"/>
                                      <a:pt x="608243" y="370796"/>
                                      <a:pt x="571500" y="352425"/>
                                    </a:cubicBezTo>
                                    <a:cubicBezTo>
                                      <a:pt x="527595" y="330472"/>
                                      <a:pt x="519066" y="357141"/>
                                      <a:pt x="466725" y="304800"/>
                                    </a:cubicBezTo>
                                    <a:cubicBezTo>
                                      <a:pt x="431050" y="269125"/>
                                      <a:pt x="450929" y="280485"/>
                                      <a:pt x="409575" y="266700"/>
                                    </a:cubicBezTo>
                                    <a:cubicBezTo>
                                      <a:pt x="384984" y="242109"/>
                                      <a:pt x="363982" y="217514"/>
                                      <a:pt x="333375" y="200025"/>
                                    </a:cubicBezTo>
                                    <a:cubicBezTo>
                                      <a:pt x="324658" y="195044"/>
                                      <a:pt x="313780" y="194990"/>
                                      <a:pt x="304800" y="190500"/>
                                    </a:cubicBezTo>
                                    <a:cubicBezTo>
                                      <a:pt x="303208" y="189704"/>
                                      <a:pt x="238045" y="151375"/>
                                      <a:pt x="228600" y="142875"/>
                                    </a:cubicBezTo>
                                    <a:cubicBezTo>
                                      <a:pt x="205238" y="121849"/>
                                      <a:pt x="191743" y="86139"/>
                                      <a:pt x="161925" y="76200"/>
                                    </a:cubicBezTo>
                                    <a:cubicBezTo>
                                      <a:pt x="140060" y="68912"/>
                                      <a:pt x="103623" y="57387"/>
                                      <a:pt x="85725" y="47625"/>
                                    </a:cubicBezTo>
                                    <a:cubicBezTo>
                                      <a:pt x="-17210" y="-8521"/>
                                      <a:pt x="66710" y="22237"/>
                                      <a:pt x="0" y="0"/>
                                    </a:cubicBezTo>
                                  </a:path>
                                </a:pathLst>
                              </a:custGeom>
                              <a:noFill/>
                              <a:ln w="28575">
                                <a:solidFill>
                                  <a:srgbClr val="FF0000"/>
                                </a:solidFill>
                                <a:prstDash val="sysDash"/>
                                <a:headEnd type="arrow"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Frihandsfigur: Form 40"/>
                            <wps:cNvSpPr/>
                            <wps:spPr>
                              <a:xfrm>
                                <a:off x="3600450" y="2705100"/>
                                <a:ext cx="514350" cy="342900"/>
                              </a:xfrm>
                              <a:custGeom>
                                <a:avLst/>
                                <a:gdLst>
                                  <a:gd name="connsiteX0" fmla="*/ 514350 w 514350"/>
                                  <a:gd name="connsiteY0" fmla="*/ 342900 h 342900"/>
                                  <a:gd name="connsiteX1" fmla="*/ 485775 w 514350"/>
                                  <a:gd name="connsiteY1" fmla="*/ 295275 h 342900"/>
                                  <a:gd name="connsiteX2" fmla="*/ 457200 w 514350"/>
                                  <a:gd name="connsiteY2" fmla="*/ 276225 h 342900"/>
                                  <a:gd name="connsiteX3" fmla="*/ 409575 w 514350"/>
                                  <a:gd name="connsiteY3" fmla="*/ 209550 h 342900"/>
                                  <a:gd name="connsiteX4" fmla="*/ 381000 w 514350"/>
                                  <a:gd name="connsiteY4" fmla="*/ 142875 h 342900"/>
                                  <a:gd name="connsiteX5" fmla="*/ 342900 w 514350"/>
                                  <a:gd name="connsiteY5" fmla="*/ 133350 h 342900"/>
                                  <a:gd name="connsiteX6" fmla="*/ 276225 w 514350"/>
                                  <a:gd name="connsiteY6" fmla="*/ 66675 h 342900"/>
                                  <a:gd name="connsiteX7" fmla="*/ 200025 w 514350"/>
                                  <a:gd name="connsiteY7" fmla="*/ 47625 h 342900"/>
                                  <a:gd name="connsiteX8" fmla="*/ 114300 w 514350"/>
                                  <a:gd name="connsiteY8" fmla="*/ 28575 h 342900"/>
                                  <a:gd name="connsiteX9" fmla="*/ 19050 w 514350"/>
                                  <a:gd name="connsiteY9" fmla="*/ 9525 h 342900"/>
                                  <a:gd name="connsiteX10" fmla="*/ 0 w 514350"/>
                                  <a:gd name="connsiteY10" fmla="*/ 0 h 342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14350" h="342900">
                                    <a:moveTo>
                                      <a:pt x="514350" y="342900"/>
                                    </a:moveTo>
                                    <a:cubicBezTo>
                                      <a:pt x="504825" y="327025"/>
                                      <a:pt x="497823" y="309331"/>
                                      <a:pt x="485775" y="295275"/>
                                    </a:cubicBezTo>
                                    <a:cubicBezTo>
                                      <a:pt x="478325" y="286583"/>
                                      <a:pt x="463267" y="285933"/>
                                      <a:pt x="457200" y="276225"/>
                                    </a:cubicBezTo>
                                    <a:cubicBezTo>
                                      <a:pt x="410411" y="201362"/>
                                      <a:pt x="469482" y="229519"/>
                                      <a:pt x="409575" y="209550"/>
                                    </a:cubicBezTo>
                                    <a:cubicBezTo>
                                      <a:pt x="404523" y="194393"/>
                                      <a:pt x="391865" y="151929"/>
                                      <a:pt x="381000" y="142875"/>
                                    </a:cubicBezTo>
                                    <a:cubicBezTo>
                                      <a:pt x="370943" y="134494"/>
                                      <a:pt x="355600" y="136525"/>
                                      <a:pt x="342900" y="133350"/>
                                    </a:cubicBezTo>
                                    <a:cubicBezTo>
                                      <a:pt x="320675" y="111125"/>
                                      <a:pt x="306043" y="76614"/>
                                      <a:pt x="276225" y="66675"/>
                                    </a:cubicBezTo>
                                    <a:cubicBezTo>
                                      <a:pt x="225163" y="49654"/>
                                      <a:pt x="268989" y="62950"/>
                                      <a:pt x="200025" y="47625"/>
                                    </a:cubicBezTo>
                                    <a:cubicBezTo>
                                      <a:pt x="131228" y="32337"/>
                                      <a:pt x="193301" y="42939"/>
                                      <a:pt x="114300" y="28575"/>
                                    </a:cubicBezTo>
                                    <a:cubicBezTo>
                                      <a:pt x="83348" y="22947"/>
                                      <a:pt x="49375" y="19633"/>
                                      <a:pt x="19050" y="9525"/>
                                    </a:cubicBezTo>
                                    <a:cubicBezTo>
                                      <a:pt x="12315" y="7280"/>
                                      <a:pt x="6350" y="3175"/>
                                      <a:pt x="0" y="0"/>
                                    </a:cubicBezTo>
                                  </a:path>
                                </a:pathLst>
                              </a:custGeom>
                              <a:noFill/>
                              <a:ln w="28575">
                                <a:solidFill>
                                  <a:srgbClr val="FF0000"/>
                                </a:solidFill>
                                <a:prstDash val="sysDash"/>
                                <a:headEnd type="arrow"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Frihandsfigur: Form 41"/>
                            <wps:cNvSpPr/>
                            <wps:spPr>
                              <a:xfrm>
                                <a:off x="3028950" y="2314575"/>
                                <a:ext cx="342900" cy="504825"/>
                              </a:xfrm>
                              <a:custGeom>
                                <a:avLst/>
                                <a:gdLst>
                                  <a:gd name="connsiteX0" fmla="*/ 342900 w 342900"/>
                                  <a:gd name="connsiteY0" fmla="*/ 428625 h 504825"/>
                                  <a:gd name="connsiteX1" fmla="*/ 295275 w 342900"/>
                                  <a:gd name="connsiteY1" fmla="*/ 457200 h 504825"/>
                                  <a:gd name="connsiteX2" fmla="*/ 190500 w 342900"/>
                                  <a:gd name="connsiteY2" fmla="*/ 466725 h 504825"/>
                                  <a:gd name="connsiteX3" fmla="*/ 104775 w 342900"/>
                                  <a:gd name="connsiteY3" fmla="*/ 504825 h 504825"/>
                                  <a:gd name="connsiteX4" fmla="*/ 47625 w 342900"/>
                                  <a:gd name="connsiteY4" fmla="*/ 495300 h 504825"/>
                                  <a:gd name="connsiteX5" fmla="*/ 0 w 342900"/>
                                  <a:gd name="connsiteY5" fmla="*/ 438150 h 504825"/>
                                  <a:gd name="connsiteX6" fmla="*/ 19050 w 342900"/>
                                  <a:gd name="connsiteY6" fmla="*/ 361950 h 504825"/>
                                  <a:gd name="connsiteX7" fmla="*/ 47625 w 342900"/>
                                  <a:gd name="connsiteY7" fmla="*/ 342900 h 504825"/>
                                  <a:gd name="connsiteX8" fmla="*/ 76200 w 342900"/>
                                  <a:gd name="connsiteY8" fmla="*/ 314325 h 504825"/>
                                  <a:gd name="connsiteX9" fmla="*/ 104775 w 342900"/>
                                  <a:gd name="connsiteY9" fmla="*/ 219075 h 504825"/>
                                  <a:gd name="connsiteX10" fmla="*/ 76200 w 342900"/>
                                  <a:gd name="connsiteY10" fmla="*/ 104775 h 504825"/>
                                  <a:gd name="connsiteX11" fmla="*/ 66675 w 342900"/>
                                  <a:gd name="connsiteY11" fmla="*/ 76200 h 504825"/>
                                  <a:gd name="connsiteX12" fmla="*/ 9525 w 342900"/>
                                  <a:gd name="connsiteY12" fmla="*/ 0 h 504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42900" h="504825">
                                    <a:moveTo>
                                      <a:pt x="342900" y="428625"/>
                                    </a:moveTo>
                                    <a:cubicBezTo>
                                      <a:pt x="327025" y="438150"/>
                                      <a:pt x="313236" y="452710"/>
                                      <a:pt x="295275" y="457200"/>
                                    </a:cubicBezTo>
                                    <a:cubicBezTo>
                                      <a:pt x="261253" y="465705"/>
                                      <a:pt x="225035" y="460631"/>
                                      <a:pt x="190500" y="466725"/>
                                    </a:cubicBezTo>
                                    <a:cubicBezTo>
                                      <a:pt x="144253" y="474886"/>
                                      <a:pt x="137651" y="482908"/>
                                      <a:pt x="104775" y="504825"/>
                                    </a:cubicBezTo>
                                    <a:cubicBezTo>
                                      <a:pt x="85725" y="501650"/>
                                      <a:pt x="65273" y="503144"/>
                                      <a:pt x="47625" y="495300"/>
                                    </a:cubicBezTo>
                                    <a:cubicBezTo>
                                      <a:pt x="30255" y="487580"/>
                                      <a:pt x="10120" y="453330"/>
                                      <a:pt x="0" y="438150"/>
                                    </a:cubicBezTo>
                                    <a:cubicBezTo>
                                      <a:pt x="6350" y="412750"/>
                                      <a:pt x="7341" y="385368"/>
                                      <a:pt x="19050" y="361950"/>
                                    </a:cubicBezTo>
                                    <a:cubicBezTo>
                                      <a:pt x="24170" y="351711"/>
                                      <a:pt x="38831" y="350229"/>
                                      <a:pt x="47625" y="342900"/>
                                    </a:cubicBezTo>
                                    <a:cubicBezTo>
                                      <a:pt x="57973" y="334276"/>
                                      <a:pt x="66675" y="323850"/>
                                      <a:pt x="76200" y="314325"/>
                                    </a:cubicBezTo>
                                    <a:cubicBezTo>
                                      <a:pt x="87662" y="285671"/>
                                      <a:pt x="104775" y="251270"/>
                                      <a:pt x="104775" y="219075"/>
                                    </a:cubicBezTo>
                                    <a:cubicBezTo>
                                      <a:pt x="104775" y="161328"/>
                                      <a:pt x="94492" y="153555"/>
                                      <a:pt x="76200" y="104775"/>
                                    </a:cubicBezTo>
                                    <a:cubicBezTo>
                                      <a:pt x="72675" y="95374"/>
                                      <a:pt x="71551" y="84977"/>
                                      <a:pt x="66675" y="76200"/>
                                    </a:cubicBezTo>
                                    <a:cubicBezTo>
                                      <a:pt x="39749" y="27733"/>
                                      <a:pt x="38428" y="28903"/>
                                      <a:pt x="9525" y="0"/>
                                    </a:cubicBezTo>
                                  </a:path>
                                </a:pathLst>
                              </a:custGeom>
                              <a:noFill/>
                              <a:ln w="28575">
                                <a:solidFill>
                                  <a:srgbClr val="FF0000"/>
                                </a:solidFill>
                                <a:prstDash val="sysDash"/>
                                <a:headEnd type="arrow"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Frihandsfigur: Form 42"/>
                            <wps:cNvSpPr/>
                            <wps:spPr>
                              <a:xfrm>
                                <a:off x="1704975" y="1371600"/>
                                <a:ext cx="1057275" cy="857250"/>
                              </a:xfrm>
                              <a:custGeom>
                                <a:avLst/>
                                <a:gdLst>
                                  <a:gd name="connsiteX0" fmla="*/ 1057275 w 1057275"/>
                                  <a:gd name="connsiteY0" fmla="*/ 857250 h 857250"/>
                                  <a:gd name="connsiteX1" fmla="*/ 1009650 w 1057275"/>
                                  <a:gd name="connsiteY1" fmla="*/ 838200 h 857250"/>
                                  <a:gd name="connsiteX2" fmla="*/ 952500 w 1057275"/>
                                  <a:gd name="connsiteY2" fmla="*/ 809625 h 857250"/>
                                  <a:gd name="connsiteX3" fmla="*/ 923925 w 1057275"/>
                                  <a:gd name="connsiteY3" fmla="*/ 781050 h 857250"/>
                                  <a:gd name="connsiteX4" fmla="*/ 885825 w 1057275"/>
                                  <a:gd name="connsiteY4" fmla="*/ 762000 h 857250"/>
                                  <a:gd name="connsiteX5" fmla="*/ 819150 w 1057275"/>
                                  <a:gd name="connsiteY5" fmla="*/ 714375 h 857250"/>
                                  <a:gd name="connsiteX6" fmla="*/ 762000 w 1057275"/>
                                  <a:gd name="connsiteY6" fmla="*/ 657225 h 857250"/>
                                  <a:gd name="connsiteX7" fmla="*/ 723900 w 1057275"/>
                                  <a:gd name="connsiteY7" fmla="*/ 628650 h 857250"/>
                                  <a:gd name="connsiteX8" fmla="*/ 666750 w 1057275"/>
                                  <a:gd name="connsiteY8" fmla="*/ 581025 h 857250"/>
                                  <a:gd name="connsiteX9" fmla="*/ 619125 w 1057275"/>
                                  <a:gd name="connsiteY9" fmla="*/ 542925 h 857250"/>
                                  <a:gd name="connsiteX10" fmla="*/ 561975 w 1057275"/>
                                  <a:gd name="connsiteY10" fmla="*/ 504825 h 857250"/>
                                  <a:gd name="connsiteX11" fmla="*/ 495300 w 1057275"/>
                                  <a:gd name="connsiteY11" fmla="*/ 485775 h 857250"/>
                                  <a:gd name="connsiteX12" fmla="*/ 466725 w 1057275"/>
                                  <a:gd name="connsiteY12" fmla="*/ 466725 h 857250"/>
                                  <a:gd name="connsiteX13" fmla="*/ 381000 w 1057275"/>
                                  <a:gd name="connsiteY13" fmla="*/ 447675 h 857250"/>
                                  <a:gd name="connsiteX14" fmla="*/ 228600 w 1057275"/>
                                  <a:gd name="connsiteY14" fmla="*/ 447675 h 857250"/>
                                  <a:gd name="connsiteX15" fmla="*/ 200025 w 1057275"/>
                                  <a:gd name="connsiteY15" fmla="*/ 428625 h 857250"/>
                                  <a:gd name="connsiteX16" fmla="*/ 171450 w 1057275"/>
                                  <a:gd name="connsiteY16" fmla="*/ 342900 h 857250"/>
                                  <a:gd name="connsiteX17" fmla="*/ 161925 w 1057275"/>
                                  <a:gd name="connsiteY17" fmla="*/ 314325 h 857250"/>
                                  <a:gd name="connsiteX18" fmla="*/ 171450 w 1057275"/>
                                  <a:gd name="connsiteY18" fmla="*/ 266700 h 857250"/>
                                  <a:gd name="connsiteX19" fmla="*/ 180975 w 1057275"/>
                                  <a:gd name="connsiteY19" fmla="*/ 238125 h 857250"/>
                                  <a:gd name="connsiteX20" fmla="*/ 171450 w 1057275"/>
                                  <a:gd name="connsiteY20" fmla="*/ 161925 h 857250"/>
                                  <a:gd name="connsiteX21" fmla="*/ 95250 w 1057275"/>
                                  <a:gd name="connsiteY21" fmla="*/ 95250 h 857250"/>
                                  <a:gd name="connsiteX22" fmla="*/ 66675 w 1057275"/>
                                  <a:gd name="connsiteY22" fmla="*/ 66675 h 857250"/>
                                  <a:gd name="connsiteX23" fmla="*/ 47625 w 1057275"/>
                                  <a:gd name="connsiteY23" fmla="*/ 38100 h 857250"/>
                                  <a:gd name="connsiteX24" fmla="*/ 19050 w 1057275"/>
                                  <a:gd name="connsiteY24" fmla="*/ 19050 h 857250"/>
                                  <a:gd name="connsiteX25" fmla="*/ 0 w 1057275"/>
                                  <a:gd name="connsiteY25"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057275" h="857250">
                                    <a:moveTo>
                                      <a:pt x="1057275" y="857250"/>
                                    </a:moveTo>
                                    <a:cubicBezTo>
                                      <a:pt x="1041400" y="850900"/>
                                      <a:pt x="1024943" y="845846"/>
                                      <a:pt x="1009650" y="838200"/>
                                    </a:cubicBezTo>
                                    <a:cubicBezTo>
                                      <a:pt x="935792" y="801271"/>
                                      <a:pt x="1024324" y="833566"/>
                                      <a:pt x="952500" y="809625"/>
                                    </a:cubicBezTo>
                                    <a:cubicBezTo>
                                      <a:pt x="942975" y="800100"/>
                                      <a:pt x="934886" y="788880"/>
                                      <a:pt x="923925" y="781050"/>
                                    </a:cubicBezTo>
                                    <a:cubicBezTo>
                                      <a:pt x="912371" y="772797"/>
                                      <a:pt x="898153" y="769045"/>
                                      <a:pt x="885825" y="762000"/>
                                    </a:cubicBezTo>
                                    <a:cubicBezTo>
                                      <a:pt x="871710" y="753934"/>
                                      <a:pt x="828038" y="722375"/>
                                      <a:pt x="819150" y="714375"/>
                                    </a:cubicBezTo>
                                    <a:cubicBezTo>
                                      <a:pt x="799125" y="696353"/>
                                      <a:pt x="783553" y="673389"/>
                                      <a:pt x="762000" y="657225"/>
                                    </a:cubicBezTo>
                                    <a:cubicBezTo>
                                      <a:pt x="749300" y="647700"/>
                                      <a:pt x="735953" y="638981"/>
                                      <a:pt x="723900" y="628650"/>
                                    </a:cubicBezTo>
                                    <a:cubicBezTo>
                                      <a:pt x="659728" y="573645"/>
                                      <a:pt x="729905" y="623129"/>
                                      <a:pt x="666750" y="581025"/>
                                    </a:cubicBezTo>
                                    <a:cubicBezTo>
                                      <a:pt x="631551" y="528227"/>
                                      <a:pt x="667839" y="569988"/>
                                      <a:pt x="619125" y="542925"/>
                                    </a:cubicBezTo>
                                    <a:cubicBezTo>
                                      <a:pt x="599111" y="531806"/>
                                      <a:pt x="584187" y="510378"/>
                                      <a:pt x="561975" y="504825"/>
                                    </a:cubicBezTo>
                                    <a:cubicBezTo>
                                      <a:pt x="549768" y="501773"/>
                                      <a:pt x="508965" y="492607"/>
                                      <a:pt x="495300" y="485775"/>
                                    </a:cubicBezTo>
                                    <a:cubicBezTo>
                                      <a:pt x="485061" y="480655"/>
                                      <a:pt x="476964" y="471845"/>
                                      <a:pt x="466725" y="466725"/>
                                    </a:cubicBezTo>
                                    <a:cubicBezTo>
                                      <a:pt x="443277" y="455001"/>
                                      <a:pt x="402950" y="451333"/>
                                      <a:pt x="381000" y="447675"/>
                                    </a:cubicBezTo>
                                    <a:cubicBezTo>
                                      <a:pt x="326831" y="452599"/>
                                      <a:pt x="279808" y="466878"/>
                                      <a:pt x="228600" y="447675"/>
                                    </a:cubicBezTo>
                                    <a:cubicBezTo>
                                      <a:pt x="217881" y="443655"/>
                                      <a:pt x="209550" y="434975"/>
                                      <a:pt x="200025" y="428625"/>
                                    </a:cubicBezTo>
                                    <a:lnTo>
                                      <a:pt x="171450" y="342900"/>
                                    </a:lnTo>
                                    <a:lnTo>
                                      <a:pt x="161925" y="314325"/>
                                    </a:lnTo>
                                    <a:cubicBezTo>
                                      <a:pt x="165100" y="298450"/>
                                      <a:pt x="167523" y="282406"/>
                                      <a:pt x="171450" y="266700"/>
                                    </a:cubicBezTo>
                                    <a:cubicBezTo>
                                      <a:pt x="173885" y="256960"/>
                                      <a:pt x="180975" y="248165"/>
                                      <a:pt x="180975" y="238125"/>
                                    </a:cubicBezTo>
                                    <a:cubicBezTo>
                                      <a:pt x="180975" y="212527"/>
                                      <a:pt x="178185" y="186621"/>
                                      <a:pt x="171450" y="161925"/>
                                    </a:cubicBezTo>
                                    <a:cubicBezTo>
                                      <a:pt x="161330" y="124817"/>
                                      <a:pt x="118666" y="118666"/>
                                      <a:pt x="95250" y="95250"/>
                                    </a:cubicBezTo>
                                    <a:cubicBezTo>
                                      <a:pt x="85725" y="85725"/>
                                      <a:pt x="75299" y="77023"/>
                                      <a:pt x="66675" y="66675"/>
                                    </a:cubicBezTo>
                                    <a:cubicBezTo>
                                      <a:pt x="59346" y="57881"/>
                                      <a:pt x="55720" y="46195"/>
                                      <a:pt x="47625" y="38100"/>
                                    </a:cubicBezTo>
                                    <a:cubicBezTo>
                                      <a:pt x="39530" y="30005"/>
                                      <a:pt x="27989" y="26201"/>
                                      <a:pt x="19050" y="19050"/>
                                    </a:cubicBezTo>
                                    <a:cubicBezTo>
                                      <a:pt x="12038" y="13440"/>
                                      <a:pt x="6350" y="6350"/>
                                      <a:pt x="0" y="0"/>
                                    </a:cubicBezTo>
                                  </a:path>
                                </a:pathLst>
                              </a:custGeom>
                              <a:noFill/>
                              <a:ln w="28575">
                                <a:solidFill>
                                  <a:srgbClr val="FF0000"/>
                                </a:solidFill>
                                <a:prstDash val="sysDash"/>
                                <a:headEnd type="arrow"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Frihandsfigur: Form 43"/>
                            <wps:cNvSpPr/>
                            <wps:spPr>
                              <a:xfrm>
                                <a:off x="1371600" y="123825"/>
                                <a:ext cx="314325" cy="1200150"/>
                              </a:xfrm>
                              <a:custGeom>
                                <a:avLst/>
                                <a:gdLst>
                                  <a:gd name="connsiteX0" fmla="*/ 314325 w 314325"/>
                                  <a:gd name="connsiteY0" fmla="*/ 1200150 h 1200150"/>
                                  <a:gd name="connsiteX1" fmla="*/ 238125 w 314325"/>
                                  <a:gd name="connsiteY1" fmla="*/ 1133475 h 1200150"/>
                                  <a:gd name="connsiteX2" fmla="*/ 200025 w 314325"/>
                                  <a:gd name="connsiteY2" fmla="*/ 1066800 h 1200150"/>
                                  <a:gd name="connsiteX3" fmla="*/ 171450 w 314325"/>
                                  <a:gd name="connsiteY3" fmla="*/ 1038225 h 1200150"/>
                                  <a:gd name="connsiteX4" fmla="*/ 123825 w 314325"/>
                                  <a:gd name="connsiteY4" fmla="*/ 952500 h 1200150"/>
                                  <a:gd name="connsiteX5" fmla="*/ 133350 w 314325"/>
                                  <a:gd name="connsiteY5" fmla="*/ 723900 h 1200150"/>
                                  <a:gd name="connsiteX6" fmla="*/ 152400 w 314325"/>
                                  <a:gd name="connsiteY6" fmla="*/ 685800 h 1200150"/>
                                  <a:gd name="connsiteX7" fmla="*/ 133350 w 314325"/>
                                  <a:gd name="connsiteY7" fmla="*/ 552450 h 1200150"/>
                                  <a:gd name="connsiteX8" fmla="*/ 114300 w 314325"/>
                                  <a:gd name="connsiteY8" fmla="*/ 523875 h 1200150"/>
                                  <a:gd name="connsiteX9" fmla="*/ 104775 w 314325"/>
                                  <a:gd name="connsiteY9" fmla="*/ 476250 h 1200150"/>
                                  <a:gd name="connsiteX10" fmla="*/ 47625 w 314325"/>
                                  <a:gd name="connsiteY10" fmla="*/ 371475 h 1200150"/>
                                  <a:gd name="connsiteX11" fmla="*/ 28575 w 314325"/>
                                  <a:gd name="connsiteY11" fmla="*/ 333375 h 1200150"/>
                                  <a:gd name="connsiteX12" fmla="*/ 0 w 314325"/>
                                  <a:gd name="connsiteY12" fmla="*/ 276225 h 1200150"/>
                                  <a:gd name="connsiteX13" fmla="*/ 9525 w 314325"/>
                                  <a:gd name="connsiteY13" fmla="*/ 0 h 1200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314325" h="1200150">
                                    <a:moveTo>
                                      <a:pt x="314325" y="1200150"/>
                                    </a:moveTo>
                                    <a:cubicBezTo>
                                      <a:pt x="288592" y="1179564"/>
                                      <a:pt x="259600" y="1159245"/>
                                      <a:pt x="238125" y="1133475"/>
                                    </a:cubicBezTo>
                                    <a:cubicBezTo>
                                      <a:pt x="193130" y="1079481"/>
                                      <a:pt x="246606" y="1132014"/>
                                      <a:pt x="200025" y="1066800"/>
                                    </a:cubicBezTo>
                                    <a:cubicBezTo>
                                      <a:pt x="192195" y="1055839"/>
                                      <a:pt x="179720" y="1048858"/>
                                      <a:pt x="171450" y="1038225"/>
                                    </a:cubicBezTo>
                                    <a:cubicBezTo>
                                      <a:pt x="133239" y="989097"/>
                                      <a:pt x="138196" y="995614"/>
                                      <a:pt x="123825" y="952500"/>
                                    </a:cubicBezTo>
                                    <a:cubicBezTo>
                                      <a:pt x="127000" y="876300"/>
                                      <a:pt x="125225" y="799732"/>
                                      <a:pt x="133350" y="723900"/>
                                    </a:cubicBezTo>
                                    <a:cubicBezTo>
                                      <a:pt x="134863" y="709782"/>
                                      <a:pt x="151388" y="699963"/>
                                      <a:pt x="152400" y="685800"/>
                                    </a:cubicBezTo>
                                    <a:cubicBezTo>
                                      <a:pt x="153188" y="674762"/>
                                      <a:pt x="145848" y="581613"/>
                                      <a:pt x="133350" y="552450"/>
                                    </a:cubicBezTo>
                                    <a:cubicBezTo>
                                      <a:pt x="128841" y="541928"/>
                                      <a:pt x="120650" y="533400"/>
                                      <a:pt x="114300" y="523875"/>
                                    </a:cubicBezTo>
                                    <a:cubicBezTo>
                                      <a:pt x="111125" y="508000"/>
                                      <a:pt x="110587" y="491360"/>
                                      <a:pt x="104775" y="476250"/>
                                    </a:cubicBezTo>
                                    <a:cubicBezTo>
                                      <a:pt x="66671" y="377180"/>
                                      <a:pt x="80365" y="428770"/>
                                      <a:pt x="47625" y="371475"/>
                                    </a:cubicBezTo>
                                    <a:cubicBezTo>
                                      <a:pt x="40580" y="359147"/>
                                      <a:pt x="35620" y="345703"/>
                                      <a:pt x="28575" y="333375"/>
                                    </a:cubicBezTo>
                                    <a:cubicBezTo>
                                      <a:pt x="-968" y="281674"/>
                                      <a:pt x="17464" y="328616"/>
                                      <a:pt x="0" y="276225"/>
                                    </a:cubicBezTo>
                                    <a:cubicBezTo>
                                      <a:pt x="3288" y="184154"/>
                                      <a:pt x="9525" y="92130"/>
                                      <a:pt x="9525" y="0"/>
                                    </a:cubicBezTo>
                                  </a:path>
                                </a:pathLst>
                              </a:custGeom>
                              <a:noFill/>
                              <a:ln w="28575">
                                <a:solidFill>
                                  <a:srgbClr val="FF0000"/>
                                </a:solidFill>
                                <a:prstDash val="sysDash"/>
                                <a:headEnd type="arrow"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 name="Textruta 47"/>
                          <wps:cNvSpPr txBox="1"/>
                          <wps:spPr>
                            <a:xfrm>
                              <a:off x="5467350" y="4362450"/>
                              <a:ext cx="285867" cy="333375"/>
                            </a:xfrm>
                            <a:prstGeom prst="rect">
                              <a:avLst/>
                            </a:prstGeom>
                            <a:noFill/>
                            <a:ln w="6350">
                              <a:noFill/>
                            </a:ln>
                          </wps:spPr>
                          <wps:txbx>
                            <w:txbxContent>
                              <w:p w14:paraId="2A069A05" w14:textId="176E1E3E" w:rsidR="00F059CD" w:rsidRPr="00DC4D4F" w:rsidRDefault="00F059CD">
                                <w:pPr>
                                  <w:rPr>
                                    <w:b/>
                                    <w:bCs/>
                                    <w:sz w:val="36"/>
                                    <w:szCs w:val="36"/>
                                  </w:rPr>
                                </w:pPr>
                                <w:r w:rsidRPr="00DC4D4F">
                                  <w:rPr>
                                    <w:b/>
                                    <w:bCs/>
                                    <w:sz w:val="36"/>
                                    <w:szCs w:val="3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Textruta 49"/>
                          <wps:cNvSpPr txBox="1"/>
                          <wps:spPr>
                            <a:xfrm>
                              <a:off x="5027553" y="3829627"/>
                              <a:ext cx="283164" cy="329593"/>
                            </a:xfrm>
                            <a:prstGeom prst="rect">
                              <a:avLst/>
                            </a:prstGeom>
                            <a:noFill/>
                            <a:ln w="6350">
                              <a:noFill/>
                            </a:ln>
                          </wps:spPr>
                          <wps:txbx>
                            <w:txbxContent>
                              <w:p w14:paraId="10DE88B4" w14:textId="68CA3F7F" w:rsidR="00F059CD" w:rsidRPr="00890C6C" w:rsidRDefault="009A3770" w:rsidP="00F059CD">
                                <w:pPr>
                                  <w:rPr>
                                    <w:b/>
                                    <w:bCs/>
                                    <w:sz w:val="32"/>
                                    <w:szCs w:val="32"/>
                                  </w:rPr>
                                </w:pPr>
                                <w:r w:rsidRPr="00890C6C">
                                  <w:rPr>
                                    <w:b/>
                                    <w:bCs/>
                                    <w:sz w:val="32"/>
                                    <w:szCs w:val="3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Textruta 50"/>
                          <wps:cNvSpPr txBox="1"/>
                          <wps:spPr>
                            <a:xfrm>
                              <a:off x="3678534" y="2521289"/>
                              <a:ext cx="264447" cy="282975"/>
                            </a:xfrm>
                            <a:prstGeom prst="rect">
                              <a:avLst/>
                            </a:prstGeom>
                            <a:noFill/>
                            <a:ln w="6350">
                              <a:noFill/>
                            </a:ln>
                          </wps:spPr>
                          <wps:txbx>
                            <w:txbxContent>
                              <w:p w14:paraId="7AD26C77" w14:textId="41B69EE1" w:rsidR="00F059CD" w:rsidRPr="00FB3B83" w:rsidRDefault="009A3770" w:rsidP="00F059CD">
                                <w:pPr>
                                  <w:rPr>
                                    <w:b/>
                                    <w:bCs/>
                                    <w:sz w:val="32"/>
                                    <w:szCs w:val="32"/>
                                  </w:rPr>
                                </w:pPr>
                                <w:r w:rsidRPr="00FB3B83">
                                  <w:rPr>
                                    <w:b/>
                                    <w:bCs/>
                                    <w:sz w:val="32"/>
                                    <w:szCs w:val="3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Textruta 51"/>
                          <wps:cNvSpPr txBox="1"/>
                          <wps:spPr>
                            <a:xfrm>
                              <a:off x="4672077" y="3228974"/>
                              <a:ext cx="303153" cy="298433"/>
                            </a:xfrm>
                            <a:prstGeom prst="rect">
                              <a:avLst/>
                            </a:prstGeom>
                            <a:noFill/>
                            <a:ln w="6350">
                              <a:noFill/>
                            </a:ln>
                          </wps:spPr>
                          <wps:txbx>
                            <w:txbxContent>
                              <w:p w14:paraId="67AF5096" w14:textId="4CB7573F" w:rsidR="00F059CD" w:rsidRPr="00FB3B83" w:rsidRDefault="009A3770" w:rsidP="00F059CD">
                                <w:pPr>
                                  <w:rPr>
                                    <w:b/>
                                    <w:bCs/>
                                    <w:sz w:val="32"/>
                                    <w:szCs w:val="32"/>
                                  </w:rPr>
                                </w:pPr>
                                <w:r w:rsidRPr="00FB3B83">
                                  <w:rPr>
                                    <w:b/>
                                    <w:bCs/>
                                    <w:sz w:val="32"/>
                                    <w:szCs w:val="3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Textruta 52"/>
                          <wps:cNvSpPr txBox="1"/>
                          <wps:spPr>
                            <a:xfrm>
                              <a:off x="3197469" y="2354532"/>
                              <a:ext cx="262304" cy="313592"/>
                            </a:xfrm>
                            <a:prstGeom prst="rect">
                              <a:avLst/>
                            </a:prstGeom>
                            <a:noFill/>
                            <a:ln w="6350">
                              <a:noFill/>
                            </a:ln>
                          </wps:spPr>
                          <wps:txbx>
                            <w:txbxContent>
                              <w:p w14:paraId="096FFF15" w14:textId="32BB2D82" w:rsidR="00F059CD" w:rsidRPr="00FB3B83" w:rsidRDefault="009A3770" w:rsidP="00F059CD">
                                <w:pPr>
                                  <w:rPr>
                                    <w:b/>
                                    <w:bCs/>
                                    <w:sz w:val="32"/>
                                    <w:szCs w:val="32"/>
                                  </w:rPr>
                                </w:pPr>
                                <w:r w:rsidRPr="00FB3B83">
                                  <w:rPr>
                                    <w:b/>
                                    <w:bCs/>
                                    <w:sz w:val="32"/>
                                    <w:szCs w:val="3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Textruta 53"/>
                          <wps:cNvSpPr txBox="1"/>
                          <wps:spPr>
                            <a:xfrm flipH="1">
                              <a:off x="2873375" y="2366255"/>
                              <a:ext cx="325314" cy="298401"/>
                            </a:xfrm>
                            <a:prstGeom prst="rect">
                              <a:avLst/>
                            </a:prstGeom>
                            <a:noFill/>
                            <a:ln w="6350">
                              <a:noFill/>
                            </a:ln>
                          </wps:spPr>
                          <wps:txbx>
                            <w:txbxContent>
                              <w:p w14:paraId="72CADC79" w14:textId="564605C4" w:rsidR="00F059CD" w:rsidRPr="00FB3B83" w:rsidRDefault="009A3770" w:rsidP="00F059CD">
                                <w:pPr>
                                  <w:rPr>
                                    <w:b/>
                                    <w:bCs/>
                                    <w:sz w:val="32"/>
                                    <w:szCs w:val="32"/>
                                  </w:rPr>
                                </w:pPr>
                                <w:r w:rsidRPr="00FB3B83">
                                  <w:rPr>
                                    <w:b/>
                                    <w:bCs/>
                                    <w:sz w:val="32"/>
                                    <w:szCs w:val="3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4" name="Textruta 54"/>
                        <wps:cNvSpPr txBox="1"/>
                        <wps:spPr>
                          <a:xfrm>
                            <a:off x="2590800" y="1954823"/>
                            <a:ext cx="283164" cy="329593"/>
                          </a:xfrm>
                          <a:prstGeom prst="rect">
                            <a:avLst/>
                          </a:prstGeom>
                          <a:noFill/>
                          <a:ln w="6350">
                            <a:noFill/>
                          </a:ln>
                        </wps:spPr>
                        <wps:txbx>
                          <w:txbxContent>
                            <w:p w14:paraId="6A2CE01F" w14:textId="5E7F9BB0" w:rsidR="00441E3E" w:rsidRPr="00890C6C" w:rsidRDefault="00FB3B83" w:rsidP="00441E3E">
                              <w:pPr>
                                <w:rPr>
                                  <w:b/>
                                  <w:bCs/>
                                  <w:sz w:val="32"/>
                                  <w:szCs w:val="32"/>
                                </w:rPr>
                              </w:pPr>
                              <w:r>
                                <w:rPr>
                                  <w:b/>
                                  <w:bCs/>
                                  <w:sz w:val="32"/>
                                  <w:szCs w:val="3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Textruta 56"/>
                        <wps:cNvSpPr txBox="1"/>
                        <wps:spPr>
                          <a:xfrm>
                            <a:off x="1946031" y="1579685"/>
                            <a:ext cx="283164" cy="329593"/>
                          </a:xfrm>
                          <a:prstGeom prst="rect">
                            <a:avLst/>
                          </a:prstGeom>
                          <a:noFill/>
                          <a:ln w="6350">
                            <a:noFill/>
                          </a:ln>
                        </wps:spPr>
                        <wps:txbx>
                          <w:txbxContent>
                            <w:p w14:paraId="7EA3FE7C" w14:textId="59EA1029" w:rsidR="00441E3E" w:rsidRPr="00890C6C" w:rsidRDefault="00FB3B83" w:rsidP="00441E3E">
                              <w:pPr>
                                <w:rPr>
                                  <w:b/>
                                  <w:bCs/>
                                  <w:sz w:val="32"/>
                                  <w:szCs w:val="32"/>
                                </w:rPr>
                              </w:pPr>
                              <w:r>
                                <w:rPr>
                                  <w:b/>
                                  <w:bCs/>
                                  <w:sz w:val="32"/>
                                  <w:szCs w:val="3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Textruta 57"/>
                        <wps:cNvSpPr txBox="1"/>
                        <wps:spPr>
                          <a:xfrm>
                            <a:off x="1242646" y="477715"/>
                            <a:ext cx="283164" cy="329593"/>
                          </a:xfrm>
                          <a:prstGeom prst="rect">
                            <a:avLst/>
                          </a:prstGeom>
                          <a:noFill/>
                          <a:ln w="6350">
                            <a:noFill/>
                          </a:ln>
                        </wps:spPr>
                        <wps:txbx>
                          <w:txbxContent>
                            <w:p w14:paraId="2D8969EA" w14:textId="18BBBB16" w:rsidR="00441E3E" w:rsidRPr="00890C6C" w:rsidRDefault="00FB3B83" w:rsidP="00441E3E">
                              <w:pPr>
                                <w:rPr>
                                  <w:b/>
                                  <w:bCs/>
                                  <w:sz w:val="32"/>
                                  <w:szCs w:val="32"/>
                                </w:rPr>
                              </w:pPr>
                              <w:r>
                                <w:rPr>
                                  <w:b/>
                                  <w:bCs/>
                                  <w:sz w:val="32"/>
                                  <w:szCs w:val="3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98BD26" id="Grupp 58" o:spid="_x0000_s1027" style="position:absolute;margin-left:-6.15pt;margin-top:3pt;width:434.75pt;height:394.35pt;z-index:-251633660;mso-width-relative:margin;mso-height-relative:margin" coordsize="60293,524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">
                <v:group id="Grupp 55" o:spid="_x0000_s1028" style="position:absolute;width:60293;height:52482" coordsize="60293,52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group id="Grupp 44" o:spid="_x0000_s1029" style="position:absolute;width:60293;height:52482" coordorigin="1867" coordsize="60064,53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group id="Grupp 26" o:spid="_x0000_s1030" style="position:absolute;left:1867;width:60065;height:53994" coordorigin="16206,1492" coordsize="60083,53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Bildobjekt 16" o:spid="_x0000_s1031" type="#_x0000_t75" style="position:absolute;left:16206;top:1492;width:60084;height:53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">
                        <v:imagedata r:id="rId15" o:title="" cropleft="1815f" cropright="5338f"/>
                      </v:shape>
                      <v:oval id="Ellips 10" o:spid="_x0000_s1032" style="position:absolute;left:71982;top:51511;width:1841;height:1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" filled="f" strokecolor="red" strokeweight="1.5pt">
                        <v:stroke joinstyle="miter"/>
                        <v:textbox>
                          <w:txbxContent>
                            <w:p w14:paraId="17566D31" w14:textId="77777777" w:rsidR="00A73666" w:rsidRDefault="00A73666" w:rsidP="00A73666">
                              <w:pPr>
                                <w:jc w:val="center"/>
                              </w:pPr>
                              <w:r>
                                <w:t>AA</w:t>
                              </w:r>
                            </w:p>
                          </w:txbxContent>
                        </v:textbox>
                      </v:oval>
                      <v:shape id="Textruta 11" o:spid="_x0000_s1033" type="#_x0000_t202" style="position:absolute;left:69129;top:51033;width:247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" fillcolor="white [3201]" strokeweight=".5pt">
                        <v:textbox>
                          <w:txbxContent>
                            <w:p w14:paraId="639A5852" w14:textId="77777777" w:rsidR="00A73666" w:rsidRPr="00C51346" w:rsidRDefault="00A73666" w:rsidP="00A73666">
                              <w:pPr>
                                <w:jc w:val="center"/>
                                <w:rPr>
                                  <w:b/>
                                </w:rPr>
                              </w:pPr>
                              <w:r w:rsidRPr="00C51346">
                                <w:rPr>
                                  <w:b/>
                                </w:rPr>
                                <w:t>A</w:t>
                              </w:r>
                            </w:p>
                          </w:txbxContent>
                        </v:textbox>
                      </v:shape>
                      <v:oval id="Ellips 12" o:spid="_x0000_s1034" style="position:absolute;left:65617;top:43358;width:1842;height:1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" filled="f" strokecolor="red" strokeweight="1.5pt">
                        <v:stroke joinstyle="miter"/>
                        <v:textbox>
                          <w:txbxContent>
                            <w:p w14:paraId="7E96F609" w14:textId="77777777" w:rsidR="00A73666" w:rsidRDefault="00A73666" w:rsidP="00A73666">
                              <w:pPr>
                                <w:jc w:val="center"/>
                              </w:pPr>
                              <w:r>
                                <w:t>AA</w:t>
                              </w:r>
                            </w:p>
                          </w:txbxContent>
                        </v:textbox>
                      </v:oval>
                      <v:shape id="Textruta 13" o:spid="_x0000_s1035" type="#_x0000_t202" style="position:absolute;left:62765;top:44095;width:2852;height:2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fUVvwAAANsAAAAPAAAAZHJzL2Rvd25yZXYueG1sRE9NawIx&#10;EL0X+h/CFHqr2bYg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CXhfUVvwAAANsAAAAPAAAAAAAA&#10;AAAAAAAAAAcCAABkcnMvZG93bnJldi54bWxQSwUGAAAAAAMAAwC3AAAA8wIAAAAA&#10;" fillcolor="white [3201]" strokeweight=".5pt">
                        <v:textbox>
                          <w:txbxContent>
                            <w:p w14:paraId="71407F41" w14:textId="77777777" w:rsidR="00A73666" w:rsidRPr="00C51346" w:rsidRDefault="00A73666" w:rsidP="00A73666">
                              <w:pPr>
                                <w:jc w:val="center"/>
                                <w:rPr>
                                  <w:b/>
                                </w:rPr>
                              </w:pPr>
                              <w:r>
                                <w:rPr>
                                  <w:b/>
                                </w:rPr>
                                <w:t>B</w:t>
                              </w:r>
                            </w:p>
                          </w:txbxContent>
                        </v:textbox>
                      </v:shape>
                      <v:oval id="Ellips 14" o:spid="_x0000_s1036" style="position:absolute;left:54873;top:32174;width:1841;height:1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" filled="f" strokecolor="red" strokeweight="1.5pt">
                        <v:stroke joinstyle="miter"/>
                        <v:textbox>
                          <w:txbxContent>
                            <w:p w14:paraId="1C6DB74A" w14:textId="77777777" w:rsidR="00A73666" w:rsidRDefault="00A73666" w:rsidP="00A73666">
                              <w:pPr>
                                <w:jc w:val="center"/>
                              </w:pPr>
                              <w:r>
                                <w:t>AA</w:t>
                              </w:r>
                            </w:p>
                          </w:txbxContent>
                        </v:textbox>
                      </v:oval>
                      <v:shape id="Textruta 15" o:spid="_x0000_s1037" type="#_x0000_t202" style="position:absolute;left:53022;top:34707;width:2904;height:2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Mj6vwAAANsAAAAPAAAAZHJzL2Rvd25yZXYueG1sRE9NawIx&#10;EL0X+h/CFHqr2RYq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B3IMj6vwAAANsAAAAPAAAAAAAA&#10;AAAAAAAAAAcCAABkcnMvZG93bnJldi54bWxQSwUGAAAAAAMAAwC3AAAA8wIAAAAA&#10;" fillcolor="white [3201]" strokeweight=".5pt">
                        <v:textbox>
                          <w:txbxContent>
                            <w:p w14:paraId="57847A60" w14:textId="77777777" w:rsidR="00A73666" w:rsidRPr="00C51346" w:rsidRDefault="00A73666" w:rsidP="00A73666">
                              <w:pPr>
                                <w:jc w:val="center"/>
                                <w:rPr>
                                  <w:b/>
                                </w:rPr>
                              </w:pPr>
                              <w:r>
                                <w:rPr>
                                  <w:b/>
                                </w:rPr>
                                <w:t>C</w:t>
                              </w:r>
                            </w:p>
                          </w:txbxContent>
                        </v:textbox>
                      </v:shape>
                      <v:oval id="Ellips 17" o:spid="_x0000_s1038" style="position:absolute;left:43101;top:27480;width:1841;height:1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" filled="f" strokecolor="red" strokeweight="1.5pt">
                        <v:stroke joinstyle="miter"/>
                        <v:textbox>
                          <w:txbxContent>
                            <w:p w14:paraId="0B9A622E" w14:textId="77777777" w:rsidR="00A73666" w:rsidRDefault="00A73666" w:rsidP="00A73666">
                              <w:pPr>
                                <w:jc w:val="center"/>
                              </w:pPr>
                              <w:r>
                                <w:t>AA</w:t>
                              </w:r>
                            </w:p>
                          </w:txbxContent>
                        </v:textbox>
                      </v:oval>
                      <v:shape id="Textruta 18" o:spid="_x0000_s1039" type="#_x0000_t202" style="position:absolute;left:43427;top:31928;width:2489;height:2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" fillcolor="white [3201]" strokeweight=".5pt">
                        <v:textbox>
                          <w:txbxContent>
                            <w:p w14:paraId="0EA6895D" w14:textId="77777777" w:rsidR="00A73666" w:rsidRPr="00C51346" w:rsidRDefault="00A73666" w:rsidP="00A73666">
                              <w:pPr>
                                <w:jc w:val="center"/>
                                <w:rPr>
                                  <w:b/>
                                </w:rPr>
                              </w:pPr>
                              <w:r>
                                <w:rPr>
                                  <w:b/>
                                </w:rPr>
                                <w:t>D</w:t>
                              </w:r>
                            </w:p>
                          </w:txbxContent>
                        </v:textbox>
                      </v:shape>
                      <v:oval id="Ellips 22" o:spid="_x0000_s1040" style="position:absolute;left:44062;top:29649;width:1842;height:1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" filled="f" strokecolor="red" strokeweight="1.5pt">
                        <v:stroke joinstyle="miter"/>
                        <v:textbox>
                          <w:txbxContent>
                            <w:p w14:paraId="1221CC6C" w14:textId="77777777" w:rsidR="00A73666" w:rsidRDefault="00A73666" w:rsidP="00A73666">
                              <w:pPr>
                                <w:jc w:val="center"/>
                              </w:pPr>
                              <w:r>
                                <w:t>AA</w:t>
                              </w:r>
                            </w:p>
                          </w:txbxContent>
                        </v:textbox>
                      </v:oval>
                      <v:shape id="Textruta 23" o:spid="_x0000_s1041" type="#_x0000_t202" style="position:absolute;left:39618;top:27043;width:2815;height:2639;rotation:180;flip:x 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" fillcolor="white [3201]" strokeweight=".5pt">
                        <v:textbox>
                          <w:txbxContent>
                            <w:p w14:paraId="222C3FBB" w14:textId="77777777" w:rsidR="00A73666" w:rsidRPr="00C51346" w:rsidRDefault="00A73666" w:rsidP="00A73666">
                              <w:pPr>
                                <w:jc w:val="center"/>
                                <w:rPr>
                                  <w:b/>
                                </w:rPr>
                              </w:pPr>
                              <w:r>
                                <w:rPr>
                                  <w:b/>
                                </w:rPr>
                                <w:t>E</w:t>
                              </w:r>
                            </w:p>
                          </w:txbxContent>
                        </v:textbox>
                      </v:shape>
                      <v:oval id="Ellips 24" o:spid="_x0000_s1042" style="position:absolute;left:28235;top:12292;width:1842;height:1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" filled="f" strokecolor="red" strokeweight="1.5pt">
                        <v:stroke joinstyle="miter"/>
                        <v:textbox>
                          <w:txbxContent>
                            <w:p w14:paraId="0810B21E" w14:textId="77777777" w:rsidR="00A73666" w:rsidRDefault="00A73666" w:rsidP="00A73666">
                              <w:pPr>
                                <w:jc w:val="center"/>
                              </w:pPr>
                              <w:r>
                                <w:t>AA</w:t>
                              </w:r>
                            </w:p>
                          </w:txbxContent>
                        </v:textbox>
                      </v:oval>
                      <v:shape id="Textruta 25" o:spid="_x0000_s1043" type="#_x0000_t202" style="position:absolute;left:25581;top:12444;width:2654;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" fillcolor="white [3201]" strokeweight=".5pt">
                        <v:textbox>
                          <w:txbxContent>
                            <w:p w14:paraId="745A7FE6" w14:textId="77777777" w:rsidR="00A73666" w:rsidRPr="00C51346" w:rsidRDefault="00A73666" w:rsidP="00A73666">
                              <w:pPr>
                                <w:jc w:val="center"/>
                                <w:rPr>
                                  <w:b/>
                                </w:rPr>
                              </w:pPr>
                              <w:r>
                                <w:rPr>
                                  <w:b/>
                                </w:rPr>
                                <w:t>F</w:t>
                              </w:r>
                            </w:p>
                          </w:txbxContent>
                        </v:textbox>
                      </v:shape>
                    </v:group>
                    <v:shape id="Frihandsfigur: Form 37" o:spid="_x0000_s1044" style="position:absolute;left:52578;top:43243;width:6861;height:8858;visibility:visible;mso-wrap-style:square;v-text-anchor:middle" coordsize="686142,88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" path="m686142,885825c670795,640278,693738,798109,667092,704850v-3596,-12587,-4368,-26068,-9525,-38100c653058,656228,644867,647700,638517,638175v-6350,-25400,-7341,-52782,-19050,-76200c567257,457555,636201,585402,571842,495300v-8253,-11554,-10180,-27012,-19050,-38100l467067,371475v-9525,-9525,-20493,-17799,-28575,-28575c428967,330200,421782,315347,409917,304800,392805,289589,371817,279400,352767,266700v-9525,-6350,-18336,-13930,-28575,-19050c298792,234950,270167,227290,247992,209550,232117,196850,216809,183407,200367,171450,181851,157984,164937,140590,143217,133350v-19050,-6350,-40442,-7911,-57150,-19050c76542,107950,66286,102579,57492,95250,39436,80203,20571,59507,9867,38100,5377,29120,2777,19265,342,9525,-428,6445,342,3175,342,e" filled="f" strokecolor="red" strokeweight="2.25pt">
                      <v:stroke dashstyle="3 1" startarrow="block" endarrow="block" joinstyle="miter"/>
                      <v:path arrowok="t" o:connecttype="custom" o:connectlocs="686142,885825;667092,704850;657567,666750;638517,638175;619467,561975;571842,495300;552792,457200;467067,371475;438492,342900;409917,304800;352767,266700;324192,247650;247992,209550;200367,171450;143217,133350;86067,114300;57492,95250;9867,38100;342,9525;342,0" o:connectangles="0,0,0,0,0,0,0,0,0,0,0,0,0,0,0,0,0,0,0,0"/>
                    </v:shape>
                    <v:shapetype id="_x0000_t32" coordsize="21600,21600" o:spt="32" o:oned="t" path="m,l21600,21600e" filled="f">
                      <v:path arrowok="t" fillok="f" o:connecttype="none"/>
                      <o:lock v:ext="edit" shapetype="t"/>
                    </v:shapetype>
                    <v:shape id="Rak pilkoppling 38" o:spid="_x0000_s1045" type="#_x0000_t32" style="position:absolute;left:52577;top:40957;width:1;height:16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" strokecolor="red" strokeweight=".5pt">
                      <v:stroke startarrow="block" endarrow="block" joinstyle="miter"/>
                    </v:shape>
                    <v:shape id="Frihandsfigur: Form 39" o:spid="_x0000_s1046" style="position:absolute;left:42386;top:31242;width:10192;height:9715;visibility:visible;mso-wrap-style:square;v-text-anchor:middle" coordsize="1019175,97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" path="m1019175,971550v-3175,-25400,-5317,-50951,-9525,-76200c1007498,882437,1002467,870130,1000125,857250v-4016,-22089,-5122,-44660,-9525,-66675c985928,767216,972352,744553,962025,723900v-3175,-25400,-3317,-51367,-9525,-76200c949056,633925,940755,621776,933450,609600,877707,516695,917523,583082,866775,523875,856444,511822,847427,498693,838200,485775v-6654,-9315,-10111,-21424,-19050,-28575c812806,452125,755137,438911,752475,438150v-9654,-2758,-18921,-6767,-28575,-9525c640179,404705,725738,432413,657225,409575,625319,385645,608243,370796,571500,352425v-43905,-21953,-52434,4716,-104775,-47625c431050,269125,450929,280485,409575,266700,384984,242109,363982,217514,333375,200025v-8717,-4981,-19595,-5035,-28575,-9525c303208,189704,238045,151375,228600,142875,205238,121849,191743,86139,161925,76200,140060,68912,103623,57387,85725,47625,-17210,-8521,66710,22237,,e" filled="f" strokecolor="red" strokeweight="2.25pt">
                      <v:stroke dashstyle="3 1" startarrow="open" endarrow="open" joinstyle="miter"/>
                      <v:path arrowok="t" o:connecttype="custom" o:connectlocs="1019175,971550;1009650,895350;1000125,857250;990600,790575;962025,723900;952500,647700;933450,609600;866775,523875;838200,485775;819150,457200;752475,438150;723900,428625;657225,409575;571500,352425;466725,304800;409575,266700;333375,200025;304800,190500;228600,142875;161925,76200;85725,47625;0,0" o:connectangles="0,0,0,0,0,0,0,0,0,0,0,0,0,0,0,0,0,0,0,0,0,0"/>
                    </v:shape>
                    <v:shape id="Frihandsfigur: Form 40" o:spid="_x0000_s1047" style="position:absolute;left:36004;top:27051;width:5144;height:3429;visibility:visible;mso-wrap-style:square;v-text-anchor:middle" coordsize="51435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" path="m514350,342900v-9525,-15875,-16527,-33569,-28575,-47625c478325,286583,463267,285933,457200,276225v-46789,-74863,12282,-46706,-47625,-66675c404523,194393,391865,151929,381000,142875v-10057,-8381,-25400,-6350,-38100,-9525c320675,111125,306043,76614,276225,66675,225163,49654,268989,62950,200025,47625,131228,32337,193301,42939,114300,28575,83348,22947,49375,19633,19050,9525,12315,7280,6350,3175,,e" filled="f" strokecolor="red" strokeweight="2.25pt">
                      <v:stroke dashstyle="3 1" startarrow="open" endarrow="open" joinstyle="miter"/>
                      <v:path arrowok="t" o:connecttype="custom" o:connectlocs="514350,342900;485775,295275;457200,276225;409575,209550;381000,142875;342900,133350;276225,66675;200025,47625;114300,28575;19050,9525;0,0" o:connectangles="0,0,0,0,0,0,0,0,0,0,0"/>
                    </v:shape>
                    <v:shape id="Frihandsfigur: Form 41" o:spid="_x0000_s1048" style="position:absolute;left:30289;top:23145;width:3429;height:5049;visibility:visible;mso-wrap-style:square;v-text-anchor:middle" coordsize="342900,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" path="m342900,428625v-15875,9525,-29664,24085,-47625,28575c261253,465705,225035,460631,190500,466725v-46247,8161,-52849,16183,-85725,38100c85725,501650,65273,503144,47625,495300,30255,487580,10120,453330,,438150,6350,412750,7341,385368,19050,361950v5120,-10239,19781,-11721,28575,-19050c57973,334276,66675,323850,76200,314325v11462,-28654,28575,-63055,28575,-95250c104775,161328,94492,153555,76200,104775,72675,95374,71551,84977,66675,76200,39749,27733,38428,28903,9525,e" filled="f" strokecolor="red" strokeweight="2.25pt">
                      <v:stroke dashstyle="3 1" startarrow="open" endarrow="open" joinstyle="miter"/>
                      <v:path arrowok="t" o:connecttype="custom" o:connectlocs="342900,428625;295275,457200;190500,466725;104775,504825;47625,495300;0,438150;19050,361950;47625,342900;76200,314325;104775,219075;76200,104775;66675,76200;9525,0" o:connectangles="0,0,0,0,0,0,0,0,0,0,0,0,0"/>
                    </v:shape>
                    <v:shape id="Frihandsfigur: Form 42" o:spid="_x0000_s1049" style="position:absolute;left:17049;top:13716;width:10573;height:8572;visibility:visible;mso-wrap-style:square;v-text-anchor:middle" coordsize="1057275,857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" path="m1057275,857250v-15875,-6350,-32332,-11404,-47625,-19050c935792,801271,1024324,833566,952500,809625v-9525,-9525,-17614,-20745,-28575,-28575c912371,772797,898153,769045,885825,762000v-14115,-8066,-57787,-39625,-66675,-47625c799125,696353,783553,673389,762000,657225v-12700,-9525,-26047,-18244,-38100,-28575c659728,573645,729905,623129,666750,581025v-35199,-52798,1089,-11037,-47625,-38100c599111,531806,584187,510378,561975,504825v-12207,-3052,-53010,-12218,-66675,-19050c485061,480655,476964,471845,466725,466725,443277,455001,402950,451333,381000,447675v-54169,4924,-101192,19203,-152400,c217881,443655,209550,434975,200025,428625l171450,342900r-9525,-28575c165100,298450,167523,282406,171450,266700v2435,-9740,9525,-18535,9525,-28575c180975,212527,178185,186621,171450,161925,161330,124817,118666,118666,95250,95250,85725,85725,75299,77023,66675,66675,59346,57881,55720,46195,47625,38100,39530,30005,27989,26201,19050,19050,12038,13440,6350,6350,,e" filled="f" strokecolor="red" strokeweight="2.25pt">
                      <v:stroke dashstyle="3 1" startarrow="open" endarrow="open" joinstyle="miter"/>
                      <v:path arrowok="t" o:connecttype="custom" o:connectlocs="1057275,857250;1009650,838200;952500,809625;923925,781050;885825,762000;819150,714375;762000,657225;723900,628650;666750,581025;619125,542925;561975,504825;495300,485775;466725,466725;381000,447675;228600,447675;200025,428625;171450,342900;161925,314325;171450,266700;180975,238125;171450,161925;95250,95250;66675,66675;47625,38100;19050,19050;0,0" o:connectangles="0,0,0,0,0,0,0,0,0,0,0,0,0,0,0,0,0,0,0,0,0,0,0,0,0,0"/>
                    </v:shape>
                    <v:shape id="Frihandsfigur: Form 43" o:spid="_x0000_s1050" style="position:absolute;left:13716;top:1238;width:3143;height:12001;visibility:visible;mso-wrap-style:square;v-text-anchor:middle" coordsize="314325,120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" path="m314325,1200150v-25733,-20586,-54725,-40905,-76200,-66675c193130,1079481,246606,1132014,200025,1066800v-7830,-10961,-20305,-17942,-28575,-28575c133239,989097,138196,995614,123825,952500v3175,-76200,1400,-152768,9525,-228600c134863,709782,151388,699963,152400,685800v788,-11038,-6552,-104187,-19050,-133350c128841,541928,120650,533400,114300,523875v-3175,-15875,-3713,-32515,-9525,-47625c66671,377180,80365,428770,47625,371475,40580,359147,35620,345703,28575,333375,-968,281674,17464,328616,,276225,3288,184154,9525,92130,9525,e" filled="f" strokecolor="red" strokeweight="2.25pt">
                      <v:stroke dashstyle="3 1" startarrow="open" endarrow="open" joinstyle="miter"/>
                      <v:path arrowok="t" o:connecttype="custom" o:connectlocs="314325,1200150;238125,1133475;200025,1066800;171450,1038225;123825,952500;133350,723900;152400,685800;133350,552450;114300,523875;104775,476250;47625,371475;28575,333375;0,276225;9525,0" o:connectangles="0,0,0,0,0,0,0,0,0,0,0,0,0,0"/>
                    </v:shape>
                  </v:group>
                  <v:shape id="Textruta 47" o:spid="_x0000_s1051" type="#_x0000_t202" style="position:absolute;left:54673;top:43624;width:2859;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3mxQAAANsAAAAPAAAAZHJzL2Rvd25yZXYueG1sRI9Pi8Iw&#10;FMTvC36H8ARva6qs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BITa3mxQAAANsAAAAP&#10;AAAAAAAAAAAAAAAAAAcCAABkcnMvZG93bnJldi54bWxQSwUGAAAAAAMAAwC3AAAA+QIAAAAA&#10;" filled="f" stroked="f" strokeweight=".5pt">
                    <v:textbox>
                      <w:txbxContent>
                        <w:p w14:paraId="2A069A05" w14:textId="176E1E3E" w:rsidR="00F059CD" w:rsidRPr="00DC4D4F" w:rsidRDefault="00F059CD">
                          <w:pPr>
                            <w:rPr>
                              <w:b/>
                              <w:bCs/>
                              <w:sz w:val="36"/>
                              <w:szCs w:val="36"/>
                            </w:rPr>
                          </w:pPr>
                          <w:r w:rsidRPr="00DC4D4F">
                            <w:rPr>
                              <w:b/>
                              <w:bCs/>
                              <w:sz w:val="36"/>
                              <w:szCs w:val="36"/>
                            </w:rPr>
                            <w:t>1</w:t>
                          </w:r>
                        </w:p>
                      </w:txbxContent>
                    </v:textbox>
                  </v:shape>
                  <v:shape id="Textruta 49" o:spid="_x0000_s1052" type="#_x0000_t202" style="position:absolute;left:50275;top:38296;width:2832;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10DE88B4" w14:textId="68CA3F7F" w:rsidR="00F059CD" w:rsidRPr="00890C6C" w:rsidRDefault="009A3770" w:rsidP="00F059CD">
                          <w:pPr>
                            <w:rPr>
                              <w:b/>
                              <w:bCs/>
                              <w:sz w:val="32"/>
                              <w:szCs w:val="32"/>
                            </w:rPr>
                          </w:pPr>
                          <w:r w:rsidRPr="00890C6C">
                            <w:rPr>
                              <w:b/>
                              <w:bCs/>
                              <w:sz w:val="32"/>
                              <w:szCs w:val="32"/>
                            </w:rPr>
                            <w:t>2</w:t>
                          </w:r>
                        </w:p>
                      </w:txbxContent>
                    </v:textbox>
                  </v:shape>
                  <v:shape id="Textruta 50" o:spid="_x0000_s1053" type="#_x0000_t202" style="position:absolute;left:36785;top:25212;width:2644;height:2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14:paraId="7AD26C77" w14:textId="41B69EE1" w:rsidR="00F059CD" w:rsidRPr="00FB3B83" w:rsidRDefault="009A3770" w:rsidP="00F059CD">
                          <w:pPr>
                            <w:rPr>
                              <w:b/>
                              <w:bCs/>
                              <w:sz w:val="32"/>
                              <w:szCs w:val="32"/>
                            </w:rPr>
                          </w:pPr>
                          <w:r w:rsidRPr="00FB3B83">
                            <w:rPr>
                              <w:b/>
                              <w:bCs/>
                              <w:sz w:val="32"/>
                              <w:szCs w:val="32"/>
                            </w:rPr>
                            <w:t>4</w:t>
                          </w:r>
                        </w:p>
                      </w:txbxContent>
                    </v:textbox>
                  </v:shape>
                  <v:shape id="Textruta 51" o:spid="_x0000_s1054" type="#_x0000_t202" style="position:absolute;left:46720;top:32289;width:3032;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filled="f" stroked="f" strokeweight=".5pt">
                    <v:textbox>
                      <w:txbxContent>
                        <w:p w14:paraId="67AF5096" w14:textId="4CB7573F" w:rsidR="00F059CD" w:rsidRPr="00FB3B83" w:rsidRDefault="009A3770" w:rsidP="00F059CD">
                          <w:pPr>
                            <w:rPr>
                              <w:b/>
                              <w:bCs/>
                              <w:sz w:val="32"/>
                              <w:szCs w:val="32"/>
                            </w:rPr>
                          </w:pPr>
                          <w:r w:rsidRPr="00FB3B83">
                            <w:rPr>
                              <w:b/>
                              <w:bCs/>
                              <w:sz w:val="32"/>
                              <w:szCs w:val="32"/>
                            </w:rPr>
                            <w:t>3</w:t>
                          </w:r>
                        </w:p>
                      </w:txbxContent>
                    </v:textbox>
                  </v:shape>
                  <v:shape id="Textruta 52" o:spid="_x0000_s1055" type="#_x0000_t202" style="position:absolute;left:31974;top:23545;width:2623;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" filled="f" stroked="f" strokeweight=".5pt">
                    <v:textbox>
                      <w:txbxContent>
                        <w:p w14:paraId="096FFF15" w14:textId="32BB2D82" w:rsidR="00F059CD" w:rsidRPr="00FB3B83" w:rsidRDefault="009A3770" w:rsidP="00F059CD">
                          <w:pPr>
                            <w:rPr>
                              <w:b/>
                              <w:bCs/>
                              <w:sz w:val="32"/>
                              <w:szCs w:val="32"/>
                            </w:rPr>
                          </w:pPr>
                          <w:r w:rsidRPr="00FB3B83">
                            <w:rPr>
                              <w:b/>
                              <w:bCs/>
                              <w:sz w:val="32"/>
                              <w:szCs w:val="32"/>
                            </w:rPr>
                            <w:t>5</w:t>
                          </w:r>
                        </w:p>
                      </w:txbxContent>
                    </v:textbox>
                  </v:shape>
                  <v:shape id="Textruta 53" o:spid="_x0000_s1056" type="#_x0000_t202" style="position:absolute;left:28733;top:23662;width:3253;height:298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" filled="f" stroked="f" strokeweight=".5pt">
                    <v:textbox>
                      <w:txbxContent>
                        <w:p w14:paraId="72CADC79" w14:textId="564605C4" w:rsidR="00F059CD" w:rsidRPr="00FB3B83" w:rsidRDefault="009A3770" w:rsidP="00F059CD">
                          <w:pPr>
                            <w:rPr>
                              <w:b/>
                              <w:bCs/>
                              <w:sz w:val="32"/>
                              <w:szCs w:val="32"/>
                            </w:rPr>
                          </w:pPr>
                          <w:r w:rsidRPr="00FB3B83">
                            <w:rPr>
                              <w:b/>
                              <w:bCs/>
                              <w:sz w:val="32"/>
                              <w:szCs w:val="32"/>
                            </w:rPr>
                            <w:t>6</w:t>
                          </w:r>
                        </w:p>
                      </w:txbxContent>
                    </v:textbox>
                  </v:shape>
                </v:group>
                <v:shape id="Textruta 54" o:spid="_x0000_s1057" type="#_x0000_t202" style="position:absolute;left:25908;top:19548;width:2831;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qVM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A9RqVMxQAAANsAAAAP&#10;AAAAAAAAAAAAAAAAAAcCAABkcnMvZG93bnJldi54bWxQSwUGAAAAAAMAAwC3AAAA+QIAAAAA&#10;" filled="f" stroked="f" strokeweight=".5pt">
                  <v:textbox>
                    <w:txbxContent>
                      <w:p w14:paraId="6A2CE01F" w14:textId="5E7F9BB0" w:rsidR="00441E3E" w:rsidRPr="00890C6C" w:rsidRDefault="00FB3B83" w:rsidP="00441E3E">
                        <w:pPr>
                          <w:rPr>
                            <w:b/>
                            <w:bCs/>
                            <w:sz w:val="32"/>
                            <w:szCs w:val="32"/>
                          </w:rPr>
                        </w:pPr>
                        <w:r>
                          <w:rPr>
                            <w:b/>
                            <w:bCs/>
                            <w:sz w:val="32"/>
                            <w:szCs w:val="32"/>
                          </w:rPr>
                          <w:t>7</w:t>
                        </w:r>
                      </w:p>
                    </w:txbxContent>
                  </v:textbox>
                </v:shape>
                <v:shape id="Textruta 56" o:spid="_x0000_s1058" type="#_x0000_t202" style="position:absolute;left:19460;top:15796;width:2831;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14:paraId="7EA3FE7C" w14:textId="59EA1029" w:rsidR="00441E3E" w:rsidRPr="00890C6C" w:rsidRDefault="00FB3B83" w:rsidP="00441E3E">
                        <w:pPr>
                          <w:rPr>
                            <w:b/>
                            <w:bCs/>
                            <w:sz w:val="32"/>
                            <w:szCs w:val="32"/>
                          </w:rPr>
                        </w:pPr>
                        <w:r>
                          <w:rPr>
                            <w:b/>
                            <w:bCs/>
                            <w:sz w:val="32"/>
                            <w:szCs w:val="32"/>
                          </w:rPr>
                          <w:t>8</w:t>
                        </w:r>
                      </w:p>
                    </w:txbxContent>
                  </v:textbox>
                </v:shape>
                <v:shape id="Textruta 57" o:spid="_x0000_s1059" type="#_x0000_t202" style="position:absolute;left:12426;top:4777;width:2832;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" filled="f" stroked="f" strokeweight=".5pt">
                  <v:textbox>
                    <w:txbxContent>
                      <w:p w14:paraId="2D8969EA" w14:textId="18BBBB16" w:rsidR="00441E3E" w:rsidRPr="00890C6C" w:rsidRDefault="00FB3B83" w:rsidP="00441E3E">
                        <w:pPr>
                          <w:rPr>
                            <w:b/>
                            <w:bCs/>
                            <w:sz w:val="32"/>
                            <w:szCs w:val="32"/>
                          </w:rPr>
                        </w:pPr>
                        <w:r>
                          <w:rPr>
                            <w:b/>
                            <w:bCs/>
                            <w:sz w:val="32"/>
                            <w:szCs w:val="32"/>
                          </w:rPr>
                          <w:t>9</w:t>
                        </w:r>
                      </w:p>
                    </w:txbxContent>
                  </v:textbox>
                </v:shape>
                <w10:wrap type="tight"/>
              </v:group>
            </w:pict>
          </mc:Fallback>
        </mc:AlternateContent>
      </w:r>
      <w:r w:rsidR="00371BFD">
        <w:rPr>
          <w:noProof/>
          <w:sz w:val="32"/>
          <w:szCs w:val="32"/>
        </w:rPr>
        <mc:AlternateContent>
          <mc:Choice Requires="wps">
            <w:drawing>
              <wp:anchor distT="0" distB="0" distL="114300" distR="114300" simplePos="0" relativeHeight="251675652" behindDoc="0" locked="0" layoutInCell="1" allowOverlap="1" wp14:anchorId="7FAEFC8E" wp14:editId="1F810FBC">
                <wp:simplePos x="0" y="0"/>
                <wp:positionH relativeFrom="column">
                  <wp:posOffset>2275596</wp:posOffset>
                </wp:positionH>
                <wp:positionV relativeFrom="paragraph">
                  <wp:posOffset>2205257</wp:posOffset>
                </wp:positionV>
                <wp:extent cx="259265" cy="98181"/>
                <wp:effectExtent l="38100" t="38100" r="26670" b="73660"/>
                <wp:wrapNone/>
                <wp:docPr id="48" name="Rak pilkoppling 48"/>
                <wp:cNvGraphicFramePr/>
                <a:graphic xmlns:a="http://schemas.openxmlformats.org/drawingml/2006/main">
                  <a:graphicData uri="http://schemas.microsoft.com/office/word/2010/wordprocessingShape">
                    <wps:wsp>
                      <wps:cNvCnPr/>
                      <wps:spPr>
                        <a:xfrm>
                          <a:off x="0" y="0"/>
                          <a:ext cx="259265" cy="98181"/>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2833FB" id="Rak pilkoppling 48" o:spid="_x0000_s1026" type="#_x0000_t32" style="position:absolute;margin-left:179.2pt;margin-top:173.65pt;width:20.4pt;height:7.75pt;z-index:2516756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" strokecolor="red" strokeweight=".5pt">
                <v:stroke startarrow="block" endarrow="block" joinstyle="miter"/>
              </v:shape>
            </w:pict>
          </mc:Fallback>
        </mc:AlternateContent>
      </w:r>
      <w:r w:rsidR="001D4A0C">
        <w:rPr>
          <w:noProof/>
          <w:sz w:val="32"/>
          <w:szCs w:val="32"/>
        </w:rPr>
        <mc:AlternateContent>
          <mc:Choice Requires="wps">
            <w:drawing>
              <wp:anchor distT="0" distB="0" distL="114300" distR="114300" simplePos="0" relativeHeight="251674628" behindDoc="0" locked="0" layoutInCell="1" allowOverlap="1" wp14:anchorId="7B097CD6" wp14:editId="354551CD">
                <wp:simplePos x="0" y="0"/>
                <wp:positionH relativeFrom="column">
                  <wp:posOffset>2943225</wp:posOffset>
                </wp:positionH>
                <wp:positionV relativeFrom="paragraph">
                  <wp:posOffset>2666803</wp:posOffset>
                </wp:positionV>
                <wp:extent cx="164726" cy="45719"/>
                <wp:effectExtent l="38100" t="57150" r="26035" b="69215"/>
                <wp:wrapNone/>
                <wp:docPr id="35" name="Rak pilkoppling 35"/>
                <wp:cNvGraphicFramePr/>
                <a:graphic xmlns:a="http://schemas.openxmlformats.org/drawingml/2006/main">
                  <a:graphicData uri="http://schemas.microsoft.com/office/word/2010/wordprocessingShape">
                    <wps:wsp>
                      <wps:cNvCnPr/>
                      <wps:spPr>
                        <a:xfrm flipV="1">
                          <a:off x="0" y="0"/>
                          <a:ext cx="164726" cy="45719"/>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9C2F78" id="Rak pilkoppling 35" o:spid="_x0000_s1026" type="#_x0000_t32" style="position:absolute;margin-left:231.75pt;margin-top:210pt;width:12.95pt;height:3.6pt;flip:y;z-index:2516746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" strokecolor="red" strokeweight=".5pt">
                <v:stroke startarrow="block" endarrow="block" joinstyle="miter"/>
              </v:shape>
            </w:pict>
          </mc:Fallback>
        </mc:AlternateContent>
      </w:r>
      <w:r w:rsidR="00DE41C7">
        <w:rPr>
          <w:noProof/>
          <w:sz w:val="32"/>
          <w:szCs w:val="32"/>
        </w:rPr>
        <mc:AlternateContent>
          <mc:Choice Requires="wps">
            <w:drawing>
              <wp:anchor distT="0" distB="0" distL="114300" distR="114300" simplePos="0" relativeHeight="251661316" behindDoc="0" locked="0" layoutInCell="1" allowOverlap="1" wp14:anchorId="7BED7FB5" wp14:editId="3F5FE948">
                <wp:simplePos x="0" y="0"/>
                <wp:positionH relativeFrom="column">
                  <wp:posOffset>2272665</wp:posOffset>
                </wp:positionH>
                <wp:positionV relativeFrom="paragraph">
                  <wp:posOffset>2184399</wp:posOffset>
                </wp:positionV>
                <wp:extent cx="262196" cy="99680"/>
                <wp:effectExtent l="0" t="57150" r="43180" b="53340"/>
                <wp:wrapNone/>
                <wp:docPr id="46" name="Rak pilkoppling 46"/>
                <wp:cNvGraphicFramePr/>
                <a:graphic xmlns:a="http://schemas.openxmlformats.org/drawingml/2006/main">
                  <a:graphicData uri="http://schemas.microsoft.com/office/word/2010/wordprocessingShape">
                    <wps:wsp>
                      <wps:cNvCnPr/>
                      <wps:spPr>
                        <a:xfrm>
                          <a:off x="0" y="0"/>
                          <a:ext cx="262196" cy="99680"/>
                        </a:xfrm>
                        <a:prstGeom prst="straightConnector1">
                          <a:avLst/>
                        </a:prstGeom>
                        <a:ln w="28575">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27601B" id="Rak pilkoppling 46" o:spid="_x0000_s1026" type="#_x0000_t32" style="position:absolute;margin-left:178.95pt;margin-top:172pt;width:20.65pt;height:7.85pt;z-index:251661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" strokecolor="red" strokeweight="2.25pt">
                <v:stroke startarrow="block" endarrow="block" joinstyle="miter"/>
              </v:shape>
            </w:pict>
          </mc:Fallback>
        </mc:AlternateContent>
      </w:r>
      <w:r w:rsidR="00461A67">
        <w:rPr>
          <w:noProof/>
          <w:sz w:val="32"/>
          <w:szCs w:val="32"/>
        </w:rPr>
        <mc:AlternateContent>
          <mc:Choice Requires="wps">
            <w:drawing>
              <wp:anchor distT="0" distB="0" distL="114300" distR="114300" simplePos="0" relativeHeight="251659268" behindDoc="0" locked="0" layoutInCell="1" allowOverlap="1" wp14:anchorId="616BB881" wp14:editId="7B131D31">
                <wp:simplePos x="0" y="0"/>
                <wp:positionH relativeFrom="column">
                  <wp:posOffset>2879067</wp:posOffset>
                </wp:positionH>
                <wp:positionV relativeFrom="paragraph">
                  <wp:posOffset>2618589</wp:posOffset>
                </wp:positionV>
                <wp:extent cx="200025" cy="45719"/>
                <wp:effectExtent l="38100" t="57150" r="28575" b="69215"/>
                <wp:wrapNone/>
                <wp:docPr id="45" name="Rak pilkoppling 45"/>
                <wp:cNvGraphicFramePr/>
                <a:graphic xmlns:a="http://schemas.openxmlformats.org/drawingml/2006/main">
                  <a:graphicData uri="http://schemas.microsoft.com/office/word/2010/wordprocessingShape">
                    <wps:wsp>
                      <wps:cNvCnPr/>
                      <wps:spPr>
                        <a:xfrm flipV="1">
                          <a:off x="0" y="0"/>
                          <a:ext cx="200025" cy="45719"/>
                        </a:xfrm>
                        <a:prstGeom prst="straightConnector1">
                          <a:avLst/>
                        </a:prstGeom>
                        <a:ln w="127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5B8240" id="Rak pilkoppling 45" o:spid="_x0000_s1026" type="#_x0000_t32" style="position:absolute;margin-left:226.7pt;margin-top:206.2pt;width:15.75pt;height:3.6pt;flip:y;z-index:251659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" strokecolor="red" strokeweight="1pt">
                <v:stroke startarrow="block" endarrow="block" joinstyle="miter"/>
              </v:shape>
            </w:pict>
          </mc:Fallback>
        </mc:AlternateContent>
      </w:r>
      <w:r w:rsidR="00266E07">
        <w:rPr>
          <w:noProof/>
          <w:sz w:val="32"/>
          <w:szCs w:val="32"/>
        </w:rPr>
        <mc:AlternateContent>
          <mc:Choice Requires="wps">
            <w:drawing>
              <wp:anchor distT="0" distB="0" distL="114300" distR="114300" simplePos="0" relativeHeight="251657220" behindDoc="0" locked="0" layoutInCell="1" allowOverlap="1" wp14:anchorId="6B00EDB6" wp14:editId="72CF7E26">
                <wp:simplePos x="0" y="0"/>
                <wp:positionH relativeFrom="column">
                  <wp:posOffset>2663190</wp:posOffset>
                </wp:positionH>
                <wp:positionV relativeFrom="paragraph">
                  <wp:posOffset>862965</wp:posOffset>
                </wp:positionV>
                <wp:extent cx="181030" cy="38100"/>
                <wp:effectExtent l="0" t="0" r="28575" b="19050"/>
                <wp:wrapNone/>
                <wp:docPr id="36" name="Frihandsfigur: Form 36"/>
                <wp:cNvGraphicFramePr/>
                <a:graphic xmlns:a="http://schemas.openxmlformats.org/drawingml/2006/main">
                  <a:graphicData uri="http://schemas.microsoft.com/office/word/2010/wordprocessingShape">
                    <wps:wsp>
                      <wps:cNvSpPr/>
                      <wps:spPr>
                        <a:xfrm>
                          <a:off x="0" y="0"/>
                          <a:ext cx="181030" cy="38100"/>
                        </a:xfrm>
                        <a:custGeom>
                          <a:avLst/>
                          <a:gdLst>
                            <a:gd name="connsiteX0" fmla="*/ 0 w 181030"/>
                            <a:gd name="connsiteY0" fmla="*/ 28575 h 38100"/>
                            <a:gd name="connsiteX1" fmla="*/ 47625 w 181030"/>
                            <a:gd name="connsiteY1" fmla="*/ 9525 h 38100"/>
                            <a:gd name="connsiteX2" fmla="*/ 76200 w 181030"/>
                            <a:gd name="connsiteY2" fmla="*/ 0 h 38100"/>
                            <a:gd name="connsiteX3" fmla="*/ 152400 w 181030"/>
                            <a:gd name="connsiteY3" fmla="*/ 9525 h 38100"/>
                            <a:gd name="connsiteX4" fmla="*/ 180975 w 181030"/>
                            <a:gd name="connsiteY4" fmla="*/ 38100 h 38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1030" h="38100">
                              <a:moveTo>
                                <a:pt x="0" y="28575"/>
                              </a:moveTo>
                              <a:cubicBezTo>
                                <a:pt x="15875" y="22225"/>
                                <a:pt x="31616" y="15528"/>
                                <a:pt x="47625" y="9525"/>
                              </a:cubicBezTo>
                              <a:cubicBezTo>
                                <a:pt x="57026" y="6000"/>
                                <a:pt x="66160" y="0"/>
                                <a:pt x="76200" y="0"/>
                              </a:cubicBezTo>
                              <a:cubicBezTo>
                                <a:pt x="101798" y="0"/>
                                <a:pt x="127000" y="6350"/>
                                <a:pt x="152400" y="9525"/>
                              </a:cubicBezTo>
                              <a:cubicBezTo>
                                <a:pt x="183617" y="30336"/>
                                <a:pt x="180975" y="17127"/>
                                <a:pt x="180975" y="3810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435A80" id="Frihandsfigur: Form 36" o:spid="_x0000_s1026" style="position:absolute;margin-left:209.7pt;margin-top:67.95pt;width:14.25pt;height:3pt;z-index:251657220;visibility:visible;mso-wrap-style:square;mso-wrap-distance-left:9pt;mso-wrap-distance-top:0;mso-wrap-distance-right:9pt;mso-wrap-distance-bottom:0;mso-position-horizontal:absolute;mso-position-horizontal-relative:text;mso-position-vertical:absolute;mso-position-vertical-relative:text;v-text-anchor:middle" coordsize="181030,38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" path="m,28575c15875,22225,31616,15528,47625,9525,57026,6000,66160,,76200,v25598,,50800,6350,76200,9525c183617,30336,180975,17127,180975,38100e" filled="f" strokecolor="#003f57 [1604]" strokeweight="1pt">
                <v:stroke joinstyle="miter"/>
                <v:path arrowok="t" o:connecttype="custom" o:connectlocs="0,28575;47625,9525;76200,0;152400,9525;180975,38100" o:connectangles="0,0,0,0,0"/>
              </v:shape>
            </w:pict>
          </mc:Fallback>
        </mc:AlternateContent>
      </w:r>
    </w:p>
    <w:p w14:paraId="664553CF" w14:textId="68171ACC" w:rsidR="008A7DAD" w:rsidRDefault="008A7DAD" w:rsidP="008A7DAD">
      <w:pPr>
        <w:pStyle w:val="Beskrivning"/>
        <w:keepNext/>
      </w:pPr>
      <w:r>
        <w:t xml:space="preserve">Tabell </w:t>
      </w:r>
      <w:r w:rsidR="009C5F11">
        <w:fldChar w:fldCharType="begin"/>
      </w:r>
      <w:r w:rsidR="009C5F11">
        <w:instrText xml:space="preserve"> SEQ Tabell \* ARABIC </w:instrText>
      </w:r>
      <w:r w:rsidR="009C5F11">
        <w:fldChar w:fldCharType="separate"/>
      </w:r>
      <w:r>
        <w:rPr>
          <w:noProof/>
        </w:rPr>
        <w:t>2</w:t>
      </w:r>
      <w:r w:rsidR="009C5F11">
        <w:rPr>
          <w:noProof/>
        </w:rPr>
        <w:fldChar w:fldCharType="end"/>
      </w:r>
      <w:r>
        <w:t xml:space="preserve"> </w:t>
      </w:r>
      <w:r w:rsidRPr="007321F5">
        <w:t>Vitala anläggningsdelar för ett fungerande vattenflöde genom anläggningen. Läge se figur 1</w:t>
      </w:r>
    </w:p>
    <w:tbl>
      <w:tblPr>
        <w:tblStyle w:val="Tabellrutnt"/>
        <w:tblW w:w="8654" w:type="dxa"/>
        <w:tblLook w:val="04A0" w:firstRow="1" w:lastRow="0" w:firstColumn="1" w:lastColumn="0" w:noHBand="0" w:noVBand="1"/>
      </w:tblPr>
      <w:tblGrid>
        <w:gridCol w:w="465"/>
        <w:gridCol w:w="2400"/>
        <w:gridCol w:w="4501"/>
        <w:gridCol w:w="1288"/>
      </w:tblGrid>
      <w:tr w:rsidR="00240D43" w:rsidRPr="002A026C" w14:paraId="29886FF7" w14:textId="77777777" w:rsidTr="00F23C72">
        <w:tc>
          <w:tcPr>
            <w:tcW w:w="465" w:type="dxa"/>
          </w:tcPr>
          <w:p w14:paraId="4452D24C" w14:textId="77777777" w:rsidR="00695D6F" w:rsidRPr="002A026C" w:rsidRDefault="00695D6F" w:rsidP="00D95C71">
            <w:pPr>
              <w:pStyle w:val="textinneitabell"/>
              <w:rPr>
                <w:b/>
                <w:sz w:val="16"/>
                <w:szCs w:val="16"/>
              </w:rPr>
            </w:pPr>
            <w:r w:rsidRPr="002A026C">
              <w:rPr>
                <w:b/>
                <w:sz w:val="16"/>
                <w:szCs w:val="16"/>
              </w:rPr>
              <w:t>Del</w:t>
            </w:r>
          </w:p>
        </w:tc>
        <w:tc>
          <w:tcPr>
            <w:tcW w:w="2400" w:type="dxa"/>
          </w:tcPr>
          <w:p w14:paraId="385A8FFE" w14:textId="214D766B" w:rsidR="00695D6F" w:rsidRPr="002A026C" w:rsidRDefault="00E54C00" w:rsidP="00D95C71">
            <w:pPr>
              <w:pStyle w:val="textinneitabell"/>
              <w:rPr>
                <w:b/>
                <w:sz w:val="16"/>
                <w:szCs w:val="16"/>
              </w:rPr>
            </w:pPr>
            <w:r>
              <w:rPr>
                <w:b/>
                <w:sz w:val="16"/>
                <w:szCs w:val="16"/>
              </w:rPr>
              <w:t>Anläggningsdel</w:t>
            </w:r>
          </w:p>
        </w:tc>
        <w:tc>
          <w:tcPr>
            <w:tcW w:w="4501" w:type="dxa"/>
          </w:tcPr>
          <w:p w14:paraId="0552C9B6" w14:textId="481E2B26" w:rsidR="00695D6F" w:rsidRPr="002A026C" w:rsidRDefault="00E54C00" w:rsidP="00D95C71">
            <w:pPr>
              <w:pStyle w:val="textinneitabell"/>
              <w:rPr>
                <w:b/>
                <w:sz w:val="16"/>
                <w:szCs w:val="16"/>
              </w:rPr>
            </w:pPr>
            <w:r>
              <w:rPr>
                <w:b/>
                <w:sz w:val="16"/>
                <w:szCs w:val="16"/>
              </w:rPr>
              <w:t>Funktion</w:t>
            </w:r>
          </w:p>
        </w:tc>
        <w:tc>
          <w:tcPr>
            <w:tcW w:w="1288" w:type="dxa"/>
          </w:tcPr>
          <w:p w14:paraId="5410F4B4" w14:textId="77777777" w:rsidR="00695D6F" w:rsidRPr="002A026C" w:rsidRDefault="00695D6F" w:rsidP="00D95C71">
            <w:pPr>
              <w:pStyle w:val="textinneitabell"/>
              <w:rPr>
                <w:b/>
                <w:sz w:val="16"/>
                <w:szCs w:val="16"/>
              </w:rPr>
            </w:pPr>
            <w:r w:rsidRPr="002A026C">
              <w:rPr>
                <w:b/>
                <w:sz w:val="16"/>
                <w:szCs w:val="16"/>
              </w:rPr>
              <w:t>Fastighet</w:t>
            </w:r>
          </w:p>
        </w:tc>
      </w:tr>
      <w:tr w:rsidR="00240D43" w:rsidRPr="002A026C" w14:paraId="130030C2" w14:textId="77777777" w:rsidTr="00F23C72">
        <w:trPr>
          <w:trHeight w:val="332"/>
        </w:trPr>
        <w:tc>
          <w:tcPr>
            <w:tcW w:w="465" w:type="dxa"/>
          </w:tcPr>
          <w:p w14:paraId="723C10A6" w14:textId="0BC28C9B" w:rsidR="00695D6F" w:rsidRPr="002A026C" w:rsidRDefault="003D5326" w:rsidP="00D95C71">
            <w:pPr>
              <w:pStyle w:val="textinneitabell"/>
              <w:rPr>
                <w:sz w:val="16"/>
                <w:szCs w:val="16"/>
              </w:rPr>
            </w:pPr>
            <w:r>
              <w:rPr>
                <w:sz w:val="16"/>
                <w:szCs w:val="16"/>
              </w:rPr>
              <w:t>A</w:t>
            </w:r>
          </w:p>
        </w:tc>
        <w:tc>
          <w:tcPr>
            <w:tcW w:w="2400" w:type="dxa"/>
          </w:tcPr>
          <w:p w14:paraId="055799CF" w14:textId="00A7404A" w:rsidR="00695D6F" w:rsidRPr="002A026C" w:rsidRDefault="00E54C00" w:rsidP="00D95C71">
            <w:pPr>
              <w:pStyle w:val="textinneitabell"/>
              <w:rPr>
                <w:sz w:val="16"/>
                <w:szCs w:val="16"/>
              </w:rPr>
            </w:pPr>
            <w:r>
              <w:rPr>
                <w:sz w:val="16"/>
                <w:szCs w:val="16"/>
              </w:rPr>
              <w:t>Inloppsdämme i huvudkanal</w:t>
            </w:r>
          </w:p>
        </w:tc>
        <w:tc>
          <w:tcPr>
            <w:tcW w:w="4501" w:type="dxa"/>
          </w:tcPr>
          <w:p w14:paraId="7D0DE007" w14:textId="3098BC20" w:rsidR="00695D6F" w:rsidRPr="002A026C" w:rsidRDefault="00E54C00" w:rsidP="0013785C">
            <w:pPr>
              <w:pStyle w:val="textinneitabell"/>
              <w:jc w:val="left"/>
              <w:rPr>
                <w:sz w:val="16"/>
                <w:szCs w:val="16"/>
              </w:rPr>
            </w:pPr>
            <w:r>
              <w:rPr>
                <w:sz w:val="16"/>
                <w:szCs w:val="16"/>
              </w:rPr>
              <w:t xml:space="preserve">Reglering av </w:t>
            </w:r>
            <w:r w:rsidR="00A3573E">
              <w:rPr>
                <w:sz w:val="16"/>
                <w:szCs w:val="16"/>
              </w:rPr>
              <w:t>vattenintag från Björkaån till hela anläggningen</w:t>
            </w:r>
          </w:p>
        </w:tc>
        <w:tc>
          <w:tcPr>
            <w:tcW w:w="1288" w:type="dxa"/>
          </w:tcPr>
          <w:p w14:paraId="18586AA6" w14:textId="77777777" w:rsidR="00695D6F" w:rsidRPr="002A026C" w:rsidRDefault="00695D6F" w:rsidP="00D95C71">
            <w:pPr>
              <w:pStyle w:val="textinneitabell"/>
              <w:rPr>
                <w:sz w:val="16"/>
                <w:szCs w:val="16"/>
              </w:rPr>
            </w:pPr>
            <w:r w:rsidRPr="002A026C">
              <w:rPr>
                <w:sz w:val="16"/>
                <w:szCs w:val="16"/>
              </w:rPr>
              <w:t>Björka 18:4</w:t>
            </w:r>
          </w:p>
        </w:tc>
      </w:tr>
      <w:tr w:rsidR="00240D43" w:rsidRPr="002A026C" w14:paraId="6A2D157A" w14:textId="77777777" w:rsidTr="00F23C72">
        <w:tc>
          <w:tcPr>
            <w:tcW w:w="465" w:type="dxa"/>
          </w:tcPr>
          <w:p w14:paraId="095B3CC6" w14:textId="1FBDFBF5" w:rsidR="00695D6F" w:rsidRPr="002A026C" w:rsidRDefault="003D5326" w:rsidP="00D95C71">
            <w:pPr>
              <w:pStyle w:val="textinneitabell"/>
              <w:rPr>
                <w:sz w:val="16"/>
                <w:szCs w:val="16"/>
              </w:rPr>
            </w:pPr>
            <w:r>
              <w:rPr>
                <w:sz w:val="16"/>
                <w:szCs w:val="16"/>
              </w:rPr>
              <w:t>B</w:t>
            </w:r>
          </w:p>
        </w:tc>
        <w:tc>
          <w:tcPr>
            <w:tcW w:w="2400" w:type="dxa"/>
          </w:tcPr>
          <w:p w14:paraId="1504B430" w14:textId="77777777" w:rsidR="00695D6F" w:rsidRDefault="006372EB" w:rsidP="00F0270A">
            <w:pPr>
              <w:pStyle w:val="textinneitabell"/>
              <w:jc w:val="left"/>
              <w:rPr>
                <w:sz w:val="16"/>
                <w:szCs w:val="16"/>
              </w:rPr>
            </w:pPr>
            <w:r>
              <w:rPr>
                <w:sz w:val="16"/>
                <w:szCs w:val="16"/>
              </w:rPr>
              <w:t>Inlopp med galler till dykarledning under Björkaån</w:t>
            </w:r>
          </w:p>
          <w:p w14:paraId="0C37378C" w14:textId="23AAC131" w:rsidR="006372EB" w:rsidRPr="002A026C" w:rsidRDefault="001A3F99" w:rsidP="00F0270A">
            <w:pPr>
              <w:pStyle w:val="textinneitabell"/>
              <w:jc w:val="left"/>
              <w:rPr>
                <w:sz w:val="16"/>
                <w:szCs w:val="16"/>
              </w:rPr>
            </w:pPr>
            <w:r>
              <w:rPr>
                <w:sz w:val="16"/>
                <w:szCs w:val="16"/>
              </w:rPr>
              <w:t>Nödutlopp 1</w:t>
            </w:r>
          </w:p>
        </w:tc>
        <w:tc>
          <w:tcPr>
            <w:tcW w:w="4501" w:type="dxa"/>
          </w:tcPr>
          <w:p w14:paraId="5ADB1C63" w14:textId="5897CE64" w:rsidR="00695D6F" w:rsidRDefault="001A3F99" w:rsidP="00240D43">
            <w:pPr>
              <w:pStyle w:val="textinneitabell"/>
              <w:jc w:val="left"/>
              <w:rPr>
                <w:sz w:val="16"/>
                <w:szCs w:val="16"/>
              </w:rPr>
            </w:pPr>
            <w:r>
              <w:rPr>
                <w:sz w:val="16"/>
                <w:szCs w:val="16"/>
              </w:rPr>
              <w:t xml:space="preserve">Vattnet från huvudkanalen leds i </w:t>
            </w:r>
            <w:r w:rsidR="009058B5">
              <w:rPr>
                <w:sz w:val="16"/>
                <w:szCs w:val="16"/>
              </w:rPr>
              <w:t xml:space="preserve">betongtrumma </w:t>
            </w:r>
            <w:r w:rsidR="009C1747">
              <w:rPr>
                <w:sz w:val="16"/>
                <w:szCs w:val="16"/>
              </w:rPr>
              <w:t>under Björkaån</w:t>
            </w:r>
            <w:r>
              <w:rPr>
                <w:sz w:val="16"/>
                <w:szCs w:val="16"/>
              </w:rPr>
              <w:t xml:space="preserve"> </w:t>
            </w:r>
            <w:r w:rsidR="009C1747">
              <w:rPr>
                <w:sz w:val="16"/>
                <w:szCs w:val="16"/>
              </w:rPr>
              <w:t>till huvudkanalen</w:t>
            </w:r>
            <w:r w:rsidR="00240D43">
              <w:rPr>
                <w:sz w:val="16"/>
                <w:szCs w:val="16"/>
              </w:rPr>
              <w:t xml:space="preserve">. </w:t>
            </w:r>
          </w:p>
          <w:p w14:paraId="3D5AB181" w14:textId="2637F1A8" w:rsidR="00A9340B" w:rsidRPr="002A026C" w:rsidRDefault="006F2EC1" w:rsidP="0013785C">
            <w:pPr>
              <w:pStyle w:val="textinneitabell"/>
              <w:jc w:val="left"/>
              <w:rPr>
                <w:sz w:val="16"/>
                <w:szCs w:val="16"/>
              </w:rPr>
            </w:pPr>
            <w:r>
              <w:rPr>
                <w:sz w:val="16"/>
                <w:szCs w:val="16"/>
              </w:rPr>
              <w:t>Möjlighet att stänga vattenflödet i huvudkanalen nedströms och avleda vatten från huvudkanalen till Björkaån via nödutlopp 2</w:t>
            </w:r>
          </w:p>
        </w:tc>
        <w:tc>
          <w:tcPr>
            <w:tcW w:w="1288" w:type="dxa"/>
          </w:tcPr>
          <w:p w14:paraId="5B586BD1" w14:textId="77777777" w:rsidR="00695D6F" w:rsidRPr="002A026C" w:rsidRDefault="00695D6F" w:rsidP="00D95C71">
            <w:pPr>
              <w:pStyle w:val="textinneitabell"/>
              <w:rPr>
                <w:sz w:val="16"/>
                <w:szCs w:val="16"/>
              </w:rPr>
            </w:pPr>
            <w:r w:rsidRPr="002A026C">
              <w:rPr>
                <w:sz w:val="16"/>
                <w:szCs w:val="16"/>
              </w:rPr>
              <w:t>Omma 3:5</w:t>
            </w:r>
          </w:p>
        </w:tc>
      </w:tr>
      <w:tr w:rsidR="00240D43" w:rsidRPr="002A026C" w14:paraId="2B6DEFB4" w14:textId="77777777" w:rsidTr="00F23C72">
        <w:tc>
          <w:tcPr>
            <w:tcW w:w="465" w:type="dxa"/>
          </w:tcPr>
          <w:p w14:paraId="5E9DE061" w14:textId="0F21F1ED" w:rsidR="00695D6F" w:rsidRPr="002A026C" w:rsidRDefault="00E30188" w:rsidP="00D95C71">
            <w:pPr>
              <w:pStyle w:val="textinneitabell"/>
              <w:rPr>
                <w:sz w:val="16"/>
                <w:szCs w:val="16"/>
              </w:rPr>
            </w:pPr>
            <w:r>
              <w:rPr>
                <w:sz w:val="16"/>
                <w:szCs w:val="16"/>
              </w:rPr>
              <w:t>C</w:t>
            </w:r>
          </w:p>
        </w:tc>
        <w:tc>
          <w:tcPr>
            <w:tcW w:w="2400" w:type="dxa"/>
          </w:tcPr>
          <w:p w14:paraId="71C909DC" w14:textId="77777777" w:rsidR="00695D6F" w:rsidRDefault="00210CA2" w:rsidP="00F0270A">
            <w:pPr>
              <w:pStyle w:val="textinneitabell"/>
              <w:jc w:val="left"/>
              <w:rPr>
                <w:sz w:val="16"/>
                <w:szCs w:val="16"/>
              </w:rPr>
            </w:pPr>
            <w:r>
              <w:rPr>
                <w:sz w:val="16"/>
                <w:szCs w:val="16"/>
              </w:rPr>
              <w:t>Nödutlopp 2</w:t>
            </w:r>
          </w:p>
          <w:p w14:paraId="69B5DB21" w14:textId="67267EB2" w:rsidR="00A11FDE" w:rsidRPr="002A026C" w:rsidRDefault="00A11FDE" w:rsidP="00D95C71">
            <w:pPr>
              <w:pStyle w:val="textinneitabell"/>
              <w:rPr>
                <w:sz w:val="16"/>
                <w:szCs w:val="16"/>
              </w:rPr>
            </w:pPr>
          </w:p>
        </w:tc>
        <w:tc>
          <w:tcPr>
            <w:tcW w:w="4501" w:type="dxa"/>
          </w:tcPr>
          <w:p w14:paraId="434E3C14" w14:textId="4B3E8269" w:rsidR="00695D6F" w:rsidRPr="002A026C" w:rsidRDefault="00703985" w:rsidP="00D20682">
            <w:pPr>
              <w:pStyle w:val="textinneitabell"/>
              <w:jc w:val="left"/>
              <w:rPr>
                <w:sz w:val="16"/>
                <w:szCs w:val="16"/>
              </w:rPr>
            </w:pPr>
            <w:r>
              <w:rPr>
                <w:sz w:val="16"/>
                <w:szCs w:val="16"/>
              </w:rPr>
              <w:t>Möjlighet att stänga vattenflödet i huvudkanalen nedströms</w:t>
            </w:r>
            <w:r w:rsidR="0092184D">
              <w:rPr>
                <w:sz w:val="16"/>
                <w:szCs w:val="16"/>
              </w:rPr>
              <w:t xml:space="preserve"> och </w:t>
            </w:r>
            <w:r w:rsidR="0098263C">
              <w:rPr>
                <w:sz w:val="16"/>
                <w:szCs w:val="16"/>
              </w:rPr>
              <w:t xml:space="preserve">avleda </w:t>
            </w:r>
            <w:r w:rsidR="0092184D">
              <w:rPr>
                <w:sz w:val="16"/>
                <w:szCs w:val="16"/>
              </w:rPr>
              <w:t>vatten</w:t>
            </w:r>
            <w:r w:rsidR="006F2EC1">
              <w:rPr>
                <w:sz w:val="16"/>
                <w:szCs w:val="16"/>
              </w:rPr>
              <w:t xml:space="preserve"> </w:t>
            </w:r>
            <w:r w:rsidR="0098263C">
              <w:rPr>
                <w:sz w:val="16"/>
                <w:szCs w:val="16"/>
              </w:rPr>
              <w:t>från huvudkanalen till Björkaån</w:t>
            </w:r>
            <w:r w:rsidR="00C218D3">
              <w:rPr>
                <w:sz w:val="16"/>
                <w:szCs w:val="16"/>
              </w:rPr>
              <w:t xml:space="preserve"> via nödutlopp 2</w:t>
            </w:r>
          </w:p>
        </w:tc>
        <w:tc>
          <w:tcPr>
            <w:tcW w:w="1288" w:type="dxa"/>
          </w:tcPr>
          <w:p w14:paraId="2B63B6F0" w14:textId="77777777" w:rsidR="00695D6F" w:rsidRPr="002A026C" w:rsidRDefault="00695D6F" w:rsidP="00D95C71">
            <w:pPr>
              <w:pStyle w:val="textinneitabell"/>
              <w:rPr>
                <w:sz w:val="16"/>
                <w:szCs w:val="16"/>
              </w:rPr>
            </w:pPr>
            <w:r w:rsidRPr="002A026C">
              <w:rPr>
                <w:sz w:val="16"/>
                <w:szCs w:val="16"/>
              </w:rPr>
              <w:t>Björka 18:3</w:t>
            </w:r>
          </w:p>
        </w:tc>
      </w:tr>
      <w:tr w:rsidR="00240D43" w:rsidRPr="002A026C" w14:paraId="17089C84" w14:textId="77777777" w:rsidTr="00F23C72">
        <w:tc>
          <w:tcPr>
            <w:tcW w:w="465" w:type="dxa"/>
          </w:tcPr>
          <w:p w14:paraId="3391900D" w14:textId="62084814" w:rsidR="00695D6F" w:rsidRPr="002A026C" w:rsidRDefault="006F2EC1" w:rsidP="00D95C71">
            <w:pPr>
              <w:pStyle w:val="textinneitabell"/>
              <w:rPr>
                <w:sz w:val="16"/>
                <w:szCs w:val="16"/>
              </w:rPr>
            </w:pPr>
            <w:r>
              <w:rPr>
                <w:sz w:val="16"/>
                <w:szCs w:val="16"/>
              </w:rPr>
              <w:t>D</w:t>
            </w:r>
          </w:p>
        </w:tc>
        <w:tc>
          <w:tcPr>
            <w:tcW w:w="2400" w:type="dxa"/>
          </w:tcPr>
          <w:p w14:paraId="39DFF50B" w14:textId="77777777" w:rsidR="00695D6F" w:rsidRDefault="00204848" w:rsidP="00F0270A">
            <w:pPr>
              <w:pStyle w:val="textinneitabell"/>
              <w:jc w:val="left"/>
              <w:rPr>
                <w:sz w:val="16"/>
                <w:szCs w:val="16"/>
              </w:rPr>
            </w:pPr>
            <w:r>
              <w:rPr>
                <w:sz w:val="16"/>
                <w:szCs w:val="16"/>
              </w:rPr>
              <w:t>Inlopp med galler till betongledning</w:t>
            </w:r>
            <w:r w:rsidR="005F0A69">
              <w:rPr>
                <w:sz w:val="16"/>
                <w:szCs w:val="16"/>
              </w:rPr>
              <w:t xml:space="preserve"> genom trädgård</w:t>
            </w:r>
          </w:p>
          <w:p w14:paraId="72501D62" w14:textId="2096442B" w:rsidR="005F0A69" w:rsidRPr="002A026C" w:rsidRDefault="005F0A69" w:rsidP="00F0270A">
            <w:pPr>
              <w:pStyle w:val="textinneitabell"/>
              <w:jc w:val="left"/>
              <w:rPr>
                <w:sz w:val="16"/>
                <w:szCs w:val="16"/>
              </w:rPr>
            </w:pPr>
            <w:r>
              <w:rPr>
                <w:sz w:val="16"/>
                <w:szCs w:val="16"/>
              </w:rPr>
              <w:t>Fördelni</w:t>
            </w:r>
            <w:r w:rsidR="00A41E0A">
              <w:rPr>
                <w:sz w:val="16"/>
                <w:szCs w:val="16"/>
              </w:rPr>
              <w:t>n</w:t>
            </w:r>
            <w:r>
              <w:rPr>
                <w:sz w:val="16"/>
                <w:szCs w:val="16"/>
              </w:rPr>
              <w:t>gsbrunn</w:t>
            </w:r>
            <w:r w:rsidR="00A41E0A">
              <w:rPr>
                <w:sz w:val="16"/>
                <w:szCs w:val="16"/>
              </w:rPr>
              <w:t xml:space="preserve"> till delar av översilningsmarken</w:t>
            </w:r>
          </w:p>
        </w:tc>
        <w:tc>
          <w:tcPr>
            <w:tcW w:w="4501" w:type="dxa"/>
          </w:tcPr>
          <w:p w14:paraId="62A10A44" w14:textId="77777777" w:rsidR="00695D6F" w:rsidRDefault="00A41E0A" w:rsidP="00D20682">
            <w:pPr>
              <w:pStyle w:val="textinneitabell"/>
              <w:jc w:val="left"/>
              <w:rPr>
                <w:sz w:val="16"/>
                <w:szCs w:val="16"/>
              </w:rPr>
            </w:pPr>
            <w:r>
              <w:rPr>
                <w:sz w:val="16"/>
                <w:szCs w:val="16"/>
              </w:rPr>
              <w:t xml:space="preserve">Betongledningen leder vatten till huvudkanalen nedströms </w:t>
            </w:r>
          </w:p>
          <w:p w14:paraId="06843091" w14:textId="46D21018" w:rsidR="00D20682" w:rsidRPr="002A026C" w:rsidRDefault="00D20682" w:rsidP="00D20682">
            <w:pPr>
              <w:pStyle w:val="textinneitabell"/>
              <w:jc w:val="left"/>
              <w:rPr>
                <w:sz w:val="16"/>
                <w:szCs w:val="16"/>
              </w:rPr>
            </w:pPr>
          </w:p>
        </w:tc>
        <w:tc>
          <w:tcPr>
            <w:tcW w:w="1288" w:type="dxa"/>
          </w:tcPr>
          <w:p w14:paraId="1847D6D0" w14:textId="49ABB060" w:rsidR="00695D6F" w:rsidRPr="002A026C" w:rsidRDefault="00F0270A" w:rsidP="00D95C71">
            <w:pPr>
              <w:pStyle w:val="textinneitabell"/>
              <w:rPr>
                <w:sz w:val="16"/>
                <w:szCs w:val="16"/>
              </w:rPr>
            </w:pPr>
            <w:r w:rsidRPr="002A026C">
              <w:rPr>
                <w:sz w:val="16"/>
                <w:szCs w:val="16"/>
              </w:rPr>
              <w:t>Björka 18:2</w:t>
            </w:r>
          </w:p>
        </w:tc>
      </w:tr>
      <w:tr w:rsidR="00240D43" w:rsidRPr="002A026C" w14:paraId="4FA8DAEB" w14:textId="77777777" w:rsidTr="00F23C72">
        <w:trPr>
          <w:trHeight w:val="327"/>
        </w:trPr>
        <w:tc>
          <w:tcPr>
            <w:tcW w:w="465" w:type="dxa"/>
          </w:tcPr>
          <w:p w14:paraId="40693B36" w14:textId="2BA6F2A9" w:rsidR="00695D6F" w:rsidRPr="002A026C" w:rsidRDefault="00395D23" w:rsidP="00D95C71">
            <w:pPr>
              <w:pStyle w:val="textinneitabell"/>
              <w:rPr>
                <w:sz w:val="16"/>
                <w:szCs w:val="16"/>
              </w:rPr>
            </w:pPr>
            <w:r>
              <w:rPr>
                <w:sz w:val="16"/>
                <w:szCs w:val="16"/>
              </w:rPr>
              <w:t>E</w:t>
            </w:r>
          </w:p>
        </w:tc>
        <w:tc>
          <w:tcPr>
            <w:tcW w:w="2400" w:type="dxa"/>
          </w:tcPr>
          <w:p w14:paraId="2011567E" w14:textId="601C5A63" w:rsidR="00695D6F" w:rsidRPr="002A026C" w:rsidRDefault="00395D23" w:rsidP="003309A8">
            <w:pPr>
              <w:spacing w:after="120"/>
              <w:rPr>
                <w:szCs w:val="16"/>
              </w:rPr>
            </w:pPr>
            <w:r>
              <w:t>F</w:t>
            </w:r>
            <w:r w:rsidRPr="002C1539">
              <w:t xml:space="preserve">ördelningsbrunn med avstängningslucka. </w:t>
            </w:r>
          </w:p>
        </w:tc>
        <w:tc>
          <w:tcPr>
            <w:tcW w:w="4501" w:type="dxa"/>
          </w:tcPr>
          <w:p w14:paraId="542FEB60" w14:textId="017B7CFD" w:rsidR="00695D6F" w:rsidRPr="002A026C" w:rsidRDefault="003309A8" w:rsidP="00F3284A">
            <w:pPr>
              <w:pStyle w:val="textinneitabell"/>
              <w:jc w:val="left"/>
              <w:rPr>
                <w:sz w:val="16"/>
                <w:szCs w:val="16"/>
              </w:rPr>
            </w:pPr>
            <w:r>
              <w:rPr>
                <w:sz w:val="16"/>
                <w:szCs w:val="16"/>
              </w:rPr>
              <w:t>I brunnen fördelas vatten mot översilningsmark nedströms</w:t>
            </w:r>
          </w:p>
        </w:tc>
        <w:tc>
          <w:tcPr>
            <w:tcW w:w="1288" w:type="dxa"/>
          </w:tcPr>
          <w:p w14:paraId="4D65A647" w14:textId="4ECC00AA" w:rsidR="00695D6F" w:rsidRPr="002A026C" w:rsidRDefault="003309A8" w:rsidP="00D95C71">
            <w:pPr>
              <w:pStyle w:val="textinneitabell"/>
              <w:rPr>
                <w:sz w:val="16"/>
                <w:szCs w:val="16"/>
              </w:rPr>
            </w:pPr>
            <w:r w:rsidRPr="002A026C">
              <w:rPr>
                <w:sz w:val="16"/>
                <w:szCs w:val="16"/>
              </w:rPr>
              <w:t>Björka 18:2</w:t>
            </w:r>
          </w:p>
        </w:tc>
      </w:tr>
      <w:tr w:rsidR="00240D43" w:rsidRPr="002A026C" w14:paraId="1075AA94" w14:textId="77777777" w:rsidTr="00F23C72">
        <w:tc>
          <w:tcPr>
            <w:tcW w:w="465" w:type="dxa"/>
          </w:tcPr>
          <w:p w14:paraId="1BE33D25" w14:textId="335DF8A4" w:rsidR="00695D6F" w:rsidRPr="002A026C" w:rsidRDefault="00395D23" w:rsidP="00D95C71">
            <w:pPr>
              <w:pStyle w:val="textinneitabell"/>
              <w:rPr>
                <w:sz w:val="16"/>
                <w:szCs w:val="16"/>
              </w:rPr>
            </w:pPr>
            <w:r>
              <w:rPr>
                <w:sz w:val="16"/>
                <w:szCs w:val="16"/>
              </w:rPr>
              <w:t>F</w:t>
            </w:r>
          </w:p>
        </w:tc>
        <w:tc>
          <w:tcPr>
            <w:tcW w:w="2400" w:type="dxa"/>
          </w:tcPr>
          <w:p w14:paraId="77AD6AC3" w14:textId="4C5F81D3" w:rsidR="00695D6F" w:rsidRPr="002A026C" w:rsidRDefault="004867B8" w:rsidP="004867B8">
            <w:pPr>
              <w:pStyle w:val="textinneitabell"/>
              <w:jc w:val="left"/>
              <w:rPr>
                <w:sz w:val="16"/>
                <w:szCs w:val="16"/>
              </w:rPr>
            </w:pPr>
            <w:r>
              <w:rPr>
                <w:sz w:val="16"/>
                <w:szCs w:val="18"/>
              </w:rPr>
              <w:t>I</w:t>
            </w:r>
            <w:r w:rsidR="00F3284A" w:rsidRPr="004867B8">
              <w:rPr>
                <w:sz w:val="16"/>
                <w:szCs w:val="18"/>
              </w:rPr>
              <w:t xml:space="preserve">nlopp (med galler) till fördelningsbrunn (brunn A) </w:t>
            </w:r>
            <w:r>
              <w:rPr>
                <w:sz w:val="16"/>
                <w:szCs w:val="18"/>
              </w:rPr>
              <w:t>N</w:t>
            </w:r>
            <w:r w:rsidR="00F3284A" w:rsidRPr="004867B8">
              <w:rPr>
                <w:sz w:val="16"/>
                <w:szCs w:val="18"/>
              </w:rPr>
              <w:t xml:space="preserve">ödutlopp 3. </w:t>
            </w:r>
          </w:p>
        </w:tc>
        <w:tc>
          <w:tcPr>
            <w:tcW w:w="4501" w:type="dxa"/>
          </w:tcPr>
          <w:p w14:paraId="17F00742" w14:textId="68FEB110" w:rsidR="004B2578" w:rsidRDefault="004867B8" w:rsidP="004B2578">
            <w:pPr>
              <w:pStyle w:val="textinneitabell"/>
              <w:jc w:val="left"/>
              <w:rPr>
                <w:sz w:val="16"/>
                <w:szCs w:val="18"/>
              </w:rPr>
            </w:pPr>
            <w:r>
              <w:rPr>
                <w:sz w:val="16"/>
                <w:szCs w:val="18"/>
              </w:rPr>
              <w:t xml:space="preserve">I brunnen </w:t>
            </w:r>
            <w:r w:rsidRPr="004867B8">
              <w:rPr>
                <w:sz w:val="16"/>
                <w:szCs w:val="18"/>
              </w:rPr>
              <w:t xml:space="preserve">regleras utledningen av vatten till markerna längts i väster. </w:t>
            </w:r>
            <w:r w:rsidR="00DE0D89">
              <w:rPr>
                <w:sz w:val="16"/>
                <w:szCs w:val="18"/>
              </w:rPr>
              <w:t>Via nödutlopp 3 leds ö</w:t>
            </w:r>
            <w:r w:rsidR="00DE0D89" w:rsidRPr="004867B8">
              <w:rPr>
                <w:sz w:val="16"/>
                <w:szCs w:val="18"/>
              </w:rPr>
              <w:t>verskottsvatten tillbaka till Björkaån via rör och ny bäckfåra.</w:t>
            </w:r>
          </w:p>
          <w:p w14:paraId="507C5B3B" w14:textId="0DDBA3E2" w:rsidR="00695D6F" w:rsidRPr="002A026C" w:rsidRDefault="00695D6F" w:rsidP="004B2578">
            <w:pPr>
              <w:pStyle w:val="textinneitabell"/>
              <w:jc w:val="left"/>
              <w:rPr>
                <w:sz w:val="16"/>
                <w:szCs w:val="16"/>
              </w:rPr>
            </w:pPr>
          </w:p>
        </w:tc>
        <w:tc>
          <w:tcPr>
            <w:tcW w:w="1288" w:type="dxa"/>
          </w:tcPr>
          <w:p w14:paraId="4DC4C2E5" w14:textId="797FC666" w:rsidR="00695D6F" w:rsidRPr="002A026C" w:rsidRDefault="009059A7" w:rsidP="005C0FD7">
            <w:pPr>
              <w:pStyle w:val="textinneitabell"/>
              <w:keepNext/>
              <w:rPr>
                <w:sz w:val="16"/>
                <w:szCs w:val="16"/>
              </w:rPr>
            </w:pPr>
            <w:r w:rsidRPr="002A026C">
              <w:rPr>
                <w:sz w:val="16"/>
                <w:szCs w:val="16"/>
              </w:rPr>
              <w:t>Övedskloster 2:80</w:t>
            </w:r>
          </w:p>
        </w:tc>
      </w:tr>
    </w:tbl>
    <w:p w14:paraId="77ECEB3E" w14:textId="331E5258" w:rsidR="00A73666" w:rsidRDefault="00A73666" w:rsidP="00A73666">
      <w:pPr>
        <w:pStyle w:val="Rubrik3"/>
      </w:pPr>
      <w:bookmarkStart w:id="17" w:name="_Toc112668716"/>
      <w:r>
        <w:lastRenderedPageBreak/>
        <w:t>Sidokanaler, reglerventiler, dammar och översilningsmarker</w:t>
      </w:r>
      <w:bookmarkEnd w:id="17"/>
    </w:p>
    <w:p w14:paraId="57099A4B" w14:textId="77777777" w:rsidR="00A73666" w:rsidRDefault="00A73666" w:rsidP="00A73666">
      <w:r>
        <w:t>Brukarna förvaltar och sköter sidokanaler, reglerventiler, dammar och översilningsmarker.</w:t>
      </w:r>
    </w:p>
    <w:p w14:paraId="594864BB" w14:textId="320FCD30" w:rsidR="00A73666" w:rsidRDefault="00A73666" w:rsidP="00A73666">
      <w:r>
        <w:t xml:space="preserve">Förvaltning och skötsel beskrivs i avtal om ansvar mm med tillhörande avtalsbilaga; </w:t>
      </w:r>
    </w:p>
    <w:p w14:paraId="50A108EA" w14:textId="589139A5" w:rsidR="00A73666" w:rsidRDefault="00A73666" w:rsidP="00A73666">
      <w:pPr>
        <w:pStyle w:val="Rubrik2"/>
      </w:pPr>
      <w:bookmarkStart w:id="18" w:name="_Toc112668717"/>
      <w:r>
        <w:t>Detaljerad skötselbeskrivning</w:t>
      </w:r>
      <w:bookmarkEnd w:id="18"/>
    </w:p>
    <w:p w14:paraId="0B29595F" w14:textId="76906644" w:rsidR="00007490" w:rsidRDefault="00F40547" w:rsidP="00171D5E">
      <w:r>
        <w:t xml:space="preserve">Skötselinsatser </w:t>
      </w:r>
      <w:r w:rsidR="00007490">
        <w:t>består av två delar:</w:t>
      </w:r>
    </w:p>
    <w:p w14:paraId="4C564CDB" w14:textId="1E6A7026" w:rsidR="00007490" w:rsidRDefault="00007490" w:rsidP="00025BEC">
      <w:pPr>
        <w:pStyle w:val="Liststycke"/>
        <w:numPr>
          <w:ilvl w:val="0"/>
          <w:numId w:val="31"/>
        </w:numPr>
      </w:pPr>
      <w:r>
        <w:t>Fortlöpande tillsyn och skötsel samt beredskap för oförutsedda händelser</w:t>
      </w:r>
      <w:r w:rsidR="00501AE5">
        <w:t xml:space="preserve"> </w:t>
      </w:r>
    </w:p>
    <w:p w14:paraId="25CF4201" w14:textId="50634F62" w:rsidR="00007490" w:rsidRDefault="00007490" w:rsidP="00025BEC">
      <w:pPr>
        <w:pStyle w:val="Liststycke"/>
        <w:numPr>
          <w:ilvl w:val="0"/>
          <w:numId w:val="31"/>
        </w:numPr>
      </w:pPr>
      <w:r>
        <w:t>Rensning av vegetation</w:t>
      </w:r>
      <w:r w:rsidR="00F1631B">
        <w:t>, sediment</w:t>
      </w:r>
      <w:r w:rsidR="004C1F70">
        <w:t xml:space="preserve">, uppslag av träd </w:t>
      </w:r>
      <w:r>
        <w:t xml:space="preserve">i huvudkanal samt underhåll av vissa konstruktioner vid </w:t>
      </w:r>
      <w:proofErr w:type="gramStart"/>
      <w:r>
        <w:t>huvudkanalen</w:t>
      </w:r>
      <w:r w:rsidR="00EC799B">
        <w:t xml:space="preserve"> ,</w:t>
      </w:r>
      <w:proofErr w:type="gramEnd"/>
      <w:r w:rsidR="00EC799B">
        <w:t xml:space="preserve"> ca vart 5.e år</w:t>
      </w:r>
      <w:r w:rsidR="0018070A">
        <w:t>.</w:t>
      </w:r>
    </w:p>
    <w:p w14:paraId="1B23EF0A" w14:textId="317AF345" w:rsidR="00007490" w:rsidRDefault="00007490" w:rsidP="00025BEC">
      <w:pPr>
        <w:pStyle w:val="Rubrik3"/>
      </w:pPr>
      <w:bookmarkStart w:id="19" w:name="_Toc112668718"/>
      <w:r>
        <w:t>Fortlöpande tillsyn och skötsel mm</w:t>
      </w:r>
      <w:bookmarkEnd w:id="19"/>
    </w:p>
    <w:p w14:paraId="53AA057A" w14:textId="7C524F29" w:rsidR="00F9020D" w:rsidRDefault="00F9020D" w:rsidP="00F9020D">
      <w:pPr>
        <w:pStyle w:val="Rubrik4"/>
      </w:pPr>
      <w:r>
        <w:t>Omfattning</w:t>
      </w:r>
    </w:p>
    <w:p w14:paraId="4C9621D5" w14:textId="10C918F7" w:rsidR="00007490" w:rsidRDefault="006B5DEA" w:rsidP="00171D5E">
      <w:r>
        <w:t>Fortl</w:t>
      </w:r>
      <w:r w:rsidR="00E359C3">
        <w:t xml:space="preserve">öpande skötsel och tillsyn sköts av </w:t>
      </w:r>
      <w:r w:rsidR="002D7559">
        <w:t xml:space="preserve">kontaktpersoner för respektive fastighet, se kontaktlista bilaga </w:t>
      </w:r>
      <w:r w:rsidR="006854BC">
        <w:t>5</w:t>
      </w:r>
      <w:r w:rsidR="002D7559">
        <w:t xml:space="preserve">. </w:t>
      </w:r>
      <w:r w:rsidR="00354B2A">
        <w:t xml:space="preserve">För ansvar gällande avrop mot entreprenör </w:t>
      </w:r>
      <w:proofErr w:type="gramStart"/>
      <w:r w:rsidR="00354B2A">
        <w:t>m.m.</w:t>
      </w:r>
      <w:proofErr w:type="gramEnd"/>
      <w:r w:rsidR="00354B2A">
        <w:t>, se ovan under ”Ansvarsfördelning”</w:t>
      </w:r>
      <w:r w:rsidR="00A83EBA">
        <w:t xml:space="preserve">. </w:t>
      </w:r>
      <w:r w:rsidR="006A194D">
        <w:t xml:space="preserve">Tillsyn bör ske minst två gånger per år där tiden mellan tillsynsbesöken är minst tre månader. </w:t>
      </w:r>
      <w:r w:rsidR="008423B2">
        <w:t xml:space="preserve">Vid tillsyn och skötsel </w:t>
      </w:r>
      <w:r w:rsidR="008E2567">
        <w:t xml:space="preserve">är det viktigt att </w:t>
      </w:r>
      <w:proofErr w:type="gramStart"/>
      <w:r w:rsidR="00FF0EEE">
        <w:t>framförallt</w:t>
      </w:r>
      <w:proofErr w:type="gramEnd"/>
      <w:r w:rsidR="00FF0EEE">
        <w:t xml:space="preserve"> </w:t>
      </w:r>
      <w:r w:rsidR="00E12EBF">
        <w:t>kontrollera nedanstående anläggningsdelar</w:t>
      </w:r>
      <w:r w:rsidR="00007490">
        <w:t xml:space="preserve"> (med lägeshänvisningar till karta i figur 1 ovan och beskrivningar i fotografier nedan):</w:t>
      </w:r>
    </w:p>
    <w:p w14:paraId="369CC1FE" w14:textId="06F24227" w:rsidR="00007490" w:rsidRDefault="00007490" w:rsidP="00171D5E">
      <w:r>
        <w:t xml:space="preserve">Vid </w:t>
      </w:r>
      <w:r w:rsidR="009F39F0">
        <w:t>behov</w:t>
      </w:r>
      <w:r>
        <w:t xml:space="preserve"> rensas inloppsgaller (ex Foto 8) och brunnar vid anläggningsdelarna A-F, se </w:t>
      </w:r>
      <w:r w:rsidR="004F2ACB">
        <w:t>tabell 2</w:t>
      </w:r>
      <w:r>
        <w:t>. Rensmaterial läggs upp på lämplig näraliggande plats ovanför högvattenlinjen i samråd med markägare.</w:t>
      </w:r>
    </w:p>
    <w:p w14:paraId="36CB1068" w14:textId="79D1B5E2" w:rsidR="00007490" w:rsidRDefault="00007490" w:rsidP="00171D5E">
      <w:r>
        <w:t>Huvudinloppets regleringsanordningar (vid A, Foto 1, med Wareg och Wagate) underhålls enligt leverantörens skötselinstruktion (bilaga</w:t>
      </w:r>
      <w:r w:rsidR="00CD6C5F">
        <w:t xml:space="preserve"> X</w:t>
      </w:r>
      <w:r>
        <w:t xml:space="preserve">). Även övriga regleranordningar tillhörande A-F smörjs en gång per år. </w:t>
      </w:r>
      <w:r w:rsidR="0056508F">
        <w:t>Vid behov</w:t>
      </w:r>
      <w:r>
        <w:t xml:space="preserve"> justera</w:t>
      </w:r>
      <w:r w:rsidR="0056508F">
        <w:t>s</w:t>
      </w:r>
      <w:r>
        <w:t xml:space="preserve"> inställning på regleranordningar för delarna A-F efter skötselrådets önskemål.</w:t>
      </w:r>
    </w:p>
    <w:p w14:paraId="00D65861" w14:textId="77777777" w:rsidR="002513A2" w:rsidRDefault="00B37AD4" w:rsidP="002513A2">
      <w:r>
        <w:t xml:space="preserve">För att undvika </w:t>
      </w:r>
      <w:r w:rsidR="0001234A">
        <w:t xml:space="preserve">stora uppslag av träd och buskar utmed huvudkanalen </w:t>
      </w:r>
      <w:r w:rsidR="007622B8">
        <w:t xml:space="preserve">bör en årlig klippning/slagning </w:t>
      </w:r>
      <w:r w:rsidR="00E437B2">
        <w:t xml:space="preserve">av uppslag utföras. </w:t>
      </w:r>
      <w:r w:rsidR="007453CD">
        <w:t xml:space="preserve">Om möjligt bör detta samordnas med klippning och </w:t>
      </w:r>
      <w:r w:rsidR="001E58D9">
        <w:t>bortförande</w:t>
      </w:r>
      <w:r w:rsidR="007453CD">
        <w:t xml:space="preserve"> av vegetation (vass m. m.</w:t>
      </w:r>
      <w:r w:rsidR="001E58D9">
        <w:t xml:space="preserve">) i huvudfåran. </w:t>
      </w:r>
      <w:r w:rsidR="002513A2">
        <w:t>Vid vegetationsrensning ska växtlighet om möjligt tas upp med rötter. På sträckor med bentonitmatta tas så stor mängd av växtligheten bort som är möjligt utan att påverka bentonitmattan.</w:t>
      </w:r>
    </w:p>
    <w:p w14:paraId="73E2532C" w14:textId="3A092AAD" w:rsidR="007C736A" w:rsidRDefault="00010F8C" w:rsidP="00171D5E">
      <w:r>
        <w:t xml:space="preserve">En bild av </w:t>
      </w:r>
      <w:r w:rsidR="002B2D1D">
        <w:t>hur vegetation</w:t>
      </w:r>
      <w:r>
        <w:t>en</w:t>
      </w:r>
      <w:r w:rsidR="002B2D1D">
        <w:t xml:space="preserve"> kan utvecklas i kanalen </w:t>
      </w:r>
      <w:r w:rsidR="006073C8">
        <w:t xml:space="preserve">ges i Foto </w:t>
      </w:r>
      <w:proofErr w:type="gramStart"/>
      <w:r w:rsidR="006073C8">
        <w:t>3-7</w:t>
      </w:r>
      <w:proofErr w:type="gramEnd"/>
      <w:r w:rsidR="006073C8">
        <w:t xml:space="preserve"> nedan. Fotona visar olika delar av kanalen innan</w:t>
      </w:r>
      <w:r w:rsidR="007D6AA3">
        <w:t xml:space="preserve"> resning och klippning </w:t>
      </w:r>
      <w:r w:rsidR="006073C8">
        <w:t>utfördes</w:t>
      </w:r>
      <w:r w:rsidR="007D6AA3">
        <w:t xml:space="preserve"> 2021</w:t>
      </w:r>
      <w:r w:rsidR="006073C8">
        <w:t>.</w:t>
      </w:r>
      <w:r w:rsidR="00514A98">
        <w:t xml:space="preserve">Kontaktpersonerna </w:t>
      </w:r>
      <w:r w:rsidR="00507303">
        <w:t>undersöker och samordnar denna insats vid behov</w:t>
      </w:r>
      <w:r w:rsidR="00DF3146">
        <w:t xml:space="preserve">. </w:t>
      </w:r>
    </w:p>
    <w:p w14:paraId="7AADBEA5" w14:textId="77777777" w:rsidR="00D6036E" w:rsidRDefault="00D6036E" w:rsidP="00D6036E">
      <w:pPr>
        <w:pStyle w:val="Rubrik4"/>
      </w:pPr>
      <w:r>
        <w:t>Beredskap för höga flöden och oförutsedda händelser</w:t>
      </w:r>
    </w:p>
    <w:p w14:paraId="2741252C" w14:textId="4CA23FBD" w:rsidR="00007490" w:rsidRDefault="00D72AA8" w:rsidP="00171D5E">
      <w:r>
        <w:t>I</w:t>
      </w:r>
      <w:r w:rsidR="00007490">
        <w:t xml:space="preserve"> händelse av situationer som riskerar att skada översilningsanläggningen eller andra funktioner eller anläggningar ska </w:t>
      </w:r>
      <w:r w:rsidR="009F027A">
        <w:t>respektive kontaktperson</w:t>
      </w:r>
      <w:r w:rsidR="00BD3EDF">
        <w:t xml:space="preserve"> för de olika fastig</w:t>
      </w:r>
      <w:r w:rsidR="00B57A25">
        <w:t>heterna</w:t>
      </w:r>
      <w:r w:rsidR="009F027A">
        <w:t xml:space="preserve">, </w:t>
      </w:r>
      <w:r w:rsidR="00007490">
        <w:t>efter bästa förmåga och i proportion till uppkommen situation</w:t>
      </w:r>
      <w:r w:rsidR="009F027A">
        <w:t>,</w:t>
      </w:r>
      <w:r w:rsidR="00007490">
        <w:t xml:space="preserve"> </w:t>
      </w:r>
      <w:r w:rsidR="000A76A1">
        <w:t>initiera</w:t>
      </w:r>
      <w:r w:rsidR="00007490">
        <w:t xml:space="preserve"> åtgärder som förhindrar fortsatt skada och i nästa skede avhjälpa och laga uppkommen skada.</w:t>
      </w:r>
    </w:p>
    <w:p w14:paraId="5790E04F" w14:textId="70B56C51" w:rsidR="00007490" w:rsidRDefault="00007490" w:rsidP="00171D5E">
      <w:r>
        <w:t xml:space="preserve">Iakttagelser om skadesituationer meddelas omgående till </w:t>
      </w:r>
      <w:r w:rsidRPr="001603A3">
        <w:rPr>
          <w:i/>
          <w:iCs/>
          <w:color w:val="FF0000"/>
        </w:rPr>
        <w:t xml:space="preserve">Kävlingeåns vattenråds </w:t>
      </w:r>
      <w:r w:rsidR="00B57A25" w:rsidRPr="001603A3">
        <w:rPr>
          <w:i/>
          <w:iCs/>
          <w:color w:val="FF0000"/>
        </w:rPr>
        <w:t>projekt</w:t>
      </w:r>
      <w:r w:rsidRPr="001603A3">
        <w:rPr>
          <w:i/>
          <w:iCs/>
          <w:color w:val="FF0000"/>
        </w:rPr>
        <w:t>kontor</w:t>
      </w:r>
      <w:r w:rsidR="001603A3" w:rsidRPr="001603A3">
        <w:rPr>
          <w:i/>
          <w:iCs/>
          <w:color w:val="FF0000"/>
        </w:rPr>
        <w:t>/Sjöbo kommun</w:t>
      </w:r>
      <w:r w:rsidR="00510E7D">
        <w:t xml:space="preserve">, se bilaga </w:t>
      </w:r>
      <w:r w:rsidR="006854BC">
        <w:t>5</w:t>
      </w:r>
      <w:r w:rsidR="00510E7D">
        <w:t xml:space="preserve"> kontaktlista</w:t>
      </w:r>
      <w:r>
        <w:t xml:space="preserve">. </w:t>
      </w:r>
    </w:p>
    <w:p w14:paraId="3BC2F98B" w14:textId="6EA1396D" w:rsidR="00824FBA" w:rsidRDefault="00824FBA" w:rsidP="00824FBA">
      <w:r>
        <w:t>Föreningens kontaktlista kan användas för att föra ut behövlig information till berörda</w:t>
      </w:r>
    </w:p>
    <w:p w14:paraId="74C93F40" w14:textId="4B9496CF" w:rsidR="00007490" w:rsidRDefault="00242B44" w:rsidP="003529D7">
      <w:pPr>
        <w:pStyle w:val="Rubrik3"/>
      </w:pPr>
      <w:bookmarkStart w:id="20" w:name="_Toc112668719"/>
      <w:r>
        <w:t xml:space="preserve">Återkommande </w:t>
      </w:r>
      <w:r w:rsidR="00501AE5">
        <w:t>underhåll - r</w:t>
      </w:r>
      <w:r w:rsidR="00007490">
        <w:t>ensning av huvudkanal mm</w:t>
      </w:r>
      <w:bookmarkEnd w:id="20"/>
    </w:p>
    <w:p w14:paraId="3CD60ACA" w14:textId="4E63F430" w:rsidR="00A43635" w:rsidRDefault="00007490" w:rsidP="00A43635">
      <w:r>
        <w:t>U</w:t>
      </w:r>
      <w:r w:rsidR="001E26FC">
        <w:t xml:space="preserve">töver </w:t>
      </w:r>
      <w:r w:rsidR="005A0F6C">
        <w:t xml:space="preserve">ovanstående fortlöpande skötselinsatser </w:t>
      </w:r>
      <w:r w:rsidR="008478DE">
        <w:t xml:space="preserve">finns behov av större insatser så som rensning av sediment </w:t>
      </w:r>
      <w:r w:rsidR="00A43635">
        <w:t xml:space="preserve">vid inloppet och i huvudkanalen. </w:t>
      </w:r>
      <w:r w:rsidR="006B03CA">
        <w:t xml:space="preserve">Insatser för borttagning av </w:t>
      </w:r>
      <w:r w:rsidR="00954E1D">
        <w:t>vegetation i och utmed huvudkanalen</w:t>
      </w:r>
      <w:r w:rsidR="00FD2983">
        <w:t>, som inte har utförts inom den fortlöpande skötsel</w:t>
      </w:r>
      <w:r w:rsidR="00461BE3">
        <w:t>,</w:t>
      </w:r>
      <w:r w:rsidR="00954E1D">
        <w:t xml:space="preserve"> kan </w:t>
      </w:r>
      <w:r w:rsidR="00461BE3">
        <w:t>behöva genomföras</w:t>
      </w:r>
      <w:r w:rsidR="0099426A">
        <w:t xml:space="preserve">. </w:t>
      </w:r>
      <w:r w:rsidR="00954E1D">
        <w:t xml:space="preserve"> </w:t>
      </w:r>
      <w:r w:rsidR="00A43635">
        <w:lastRenderedPageBreak/>
        <w:t xml:space="preserve">Därutöver behöver metallräcken vid inloppet (A, B) rengöras och målas. </w:t>
      </w:r>
      <w:r w:rsidR="00E24BFE">
        <w:t>Även andra typer av underhållsinsatser, som inte är akuta men långsiktigt viktiga</w:t>
      </w:r>
      <w:r w:rsidR="00BC64D5">
        <w:t xml:space="preserve">, </w:t>
      </w:r>
      <w:r w:rsidR="00E24BFE">
        <w:t>kan bli aktuella</w:t>
      </w:r>
      <w:r w:rsidR="00A43635">
        <w:t>.</w:t>
      </w:r>
      <w:r w:rsidR="00BC64D5">
        <w:t xml:space="preserve"> </w:t>
      </w:r>
      <w:r w:rsidR="00F51A9B">
        <w:t>Behov av och tidpunkt för</w:t>
      </w:r>
      <w:r w:rsidR="0099426A">
        <w:t xml:space="preserve"> återkommande underhåll</w:t>
      </w:r>
      <w:r w:rsidR="00F51A9B">
        <w:t xml:space="preserve"> </w:t>
      </w:r>
      <w:r w:rsidR="00280808">
        <w:t xml:space="preserve">sammanställs </w:t>
      </w:r>
      <w:r w:rsidR="00C7223A">
        <w:t xml:space="preserve">vid Skötselrådets årsmöte. Upphandling av entreprenör sker genom </w:t>
      </w:r>
      <w:r w:rsidR="00C7223A" w:rsidRPr="009163AD">
        <w:rPr>
          <w:i/>
          <w:iCs/>
          <w:color w:val="FF0000"/>
        </w:rPr>
        <w:t>Kävlingeåns vatte</w:t>
      </w:r>
      <w:r w:rsidR="000C21A8" w:rsidRPr="009163AD">
        <w:rPr>
          <w:i/>
          <w:iCs/>
          <w:color w:val="FF0000"/>
        </w:rPr>
        <w:t>nråd</w:t>
      </w:r>
      <w:r w:rsidR="009163AD" w:rsidRPr="009163AD">
        <w:rPr>
          <w:i/>
          <w:iCs/>
          <w:color w:val="FF0000"/>
        </w:rPr>
        <w:t>/Sjöbo kommun</w:t>
      </w:r>
      <w:r w:rsidR="000C21A8">
        <w:t>, se ovan under ”Ansvarsfördelning”.</w:t>
      </w:r>
    </w:p>
    <w:p w14:paraId="370A4D2B" w14:textId="37A50291" w:rsidR="006F058C" w:rsidRDefault="006F058C" w:rsidP="006F058C">
      <w:pPr>
        <w:pStyle w:val="Rubrik3"/>
      </w:pPr>
      <w:bookmarkStart w:id="21" w:name="_Toc112668720"/>
      <w:r>
        <w:t>Hänsyn vid skötselinsatser</w:t>
      </w:r>
      <w:bookmarkEnd w:id="21"/>
    </w:p>
    <w:p w14:paraId="0EE73812" w14:textId="77777777" w:rsidR="00007490" w:rsidRDefault="00007490" w:rsidP="00007490">
      <w:r>
        <w:rPr>
          <w:b/>
          <w:bCs/>
        </w:rPr>
        <w:t>Observera att kanalsträckor som är tätade med bentonitmatta</w:t>
      </w:r>
      <w:r>
        <w:t xml:space="preserve"> (för att hindra tillförsel av vatten till kanalen från näraliggande avloppsanläggningar) måste hanteras så att bentonitmattor och täckande material inte skadas. Kanalsträckor med bentonitmatta visas på kartan i figur 2 nedan.</w:t>
      </w:r>
    </w:p>
    <w:p w14:paraId="575EB83F" w14:textId="77777777" w:rsidR="00007490" w:rsidRDefault="00007490" w:rsidP="00007490">
      <w:r>
        <w:rPr>
          <w:b/>
          <w:bCs/>
        </w:rPr>
        <w:t>Observera att allt underhållsarbete som kräver entreprenadmaskiner i terrängen måste ske i samråd</w:t>
      </w:r>
      <w:r>
        <w:t xml:space="preserve"> med berörd markägare, arrendator och beställare. Detta samråd syftar främst till att i de enskilda fallen klargöra lämpliga körvägar och var rensmassor och dylikt kan läggas upp och hanteras.</w:t>
      </w:r>
    </w:p>
    <w:p w14:paraId="0ACBD38B" w14:textId="400F55DE" w:rsidR="005141A1" w:rsidRDefault="005141A1" w:rsidP="005141A1">
      <w:r>
        <w:rPr>
          <w:noProof/>
        </w:rPr>
        <w:drawing>
          <wp:anchor distT="0" distB="0" distL="114300" distR="114300" simplePos="0" relativeHeight="251655171" behindDoc="1" locked="0" layoutInCell="1" allowOverlap="1" wp14:anchorId="3641E069" wp14:editId="1D27728A">
            <wp:simplePos x="0" y="0"/>
            <wp:positionH relativeFrom="column">
              <wp:posOffset>13970</wp:posOffset>
            </wp:positionH>
            <wp:positionV relativeFrom="paragraph">
              <wp:posOffset>250825</wp:posOffset>
            </wp:positionV>
            <wp:extent cx="5400040" cy="3301365"/>
            <wp:effectExtent l="0" t="0" r="0" b="0"/>
            <wp:wrapTight wrapText="bothSides">
              <wp:wrapPolygon edited="0">
                <wp:start x="0" y="0"/>
                <wp:lineTo x="0" y="21438"/>
                <wp:lineTo x="21488" y="21438"/>
                <wp:lineTo x="21488" y="0"/>
                <wp:lineTo x="0" y="0"/>
              </wp:wrapPolygon>
            </wp:wrapTight>
            <wp:docPr id="31" name="Bildobjekt 31"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objekt 31" descr="En bild som visar karta&#10;&#10;Automatiskt genererad beskrivni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3301365"/>
                    </a:xfrm>
                    <a:prstGeom prst="rect">
                      <a:avLst/>
                    </a:prstGeom>
                    <a:noFill/>
                  </pic:spPr>
                </pic:pic>
              </a:graphicData>
            </a:graphic>
            <wp14:sizeRelH relativeFrom="margin">
              <wp14:pctWidth>0</wp14:pctWidth>
            </wp14:sizeRelH>
            <wp14:sizeRelV relativeFrom="margin">
              <wp14:pctHeight>0</wp14:pctHeight>
            </wp14:sizeRelV>
          </wp:anchor>
        </w:drawing>
      </w:r>
    </w:p>
    <w:p w14:paraId="487F393D" w14:textId="77777777" w:rsidR="005141A1" w:rsidRDefault="005141A1" w:rsidP="005141A1">
      <w:pPr>
        <w:rPr>
          <w:i/>
        </w:rPr>
      </w:pPr>
      <w:r>
        <w:rPr>
          <w:i/>
        </w:rPr>
        <w:t>Figur 2. Sträckor (gröna linjer) av huvudkanalen som är tätade med bentonitmatta.</w:t>
      </w:r>
    </w:p>
    <w:p w14:paraId="53C3A669" w14:textId="77777777" w:rsidR="005141A1" w:rsidRDefault="005141A1" w:rsidP="005141A1"/>
    <w:p w14:paraId="7D0F5B4C" w14:textId="24131559" w:rsidR="007E4E54" w:rsidRDefault="007E4E54" w:rsidP="007E4E54">
      <w:r>
        <w:t>.</w:t>
      </w:r>
    </w:p>
    <w:p w14:paraId="18F54ABC" w14:textId="77777777" w:rsidR="005141A1" w:rsidRDefault="005141A1" w:rsidP="005141A1"/>
    <w:p w14:paraId="1540C599" w14:textId="4289712B" w:rsidR="005141A1" w:rsidRDefault="005141A1" w:rsidP="005141A1">
      <w:pPr>
        <w:keepNext/>
      </w:pPr>
      <w:r>
        <w:rPr>
          <w:noProof/>
        </w:rPr>
        <w:lastRenderedPageBreak/>
        <w:drawing>
          <wp:inline distT="0" distB="0" distL="0" distR="0" wp14:anchorId="184AF563" wp14:editId="0D61DFFE">
            <wp:extent cx="5400040" cy="3037840"/>
            <wp:effectExtent l="0" t="0" r="0" b="0"/>
            <wp:docPr id="30" name="Bildobjekt 30" descr="En bild som visar gräs, utomhus, träd, gamma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8" descr="En bild som visar gräs, utomhus, träd, gammal&#10;&#10;Automatiskt genererad beskrivni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40" cy="3037840"/>
                    </a:xfrm>
                    <a:prstGeom prst="rect">
                      <a:avLst/>
                    </a:prstGeom>
                    <a:noFill/>
                    <a:ln>
                      <a:noFill/>
                    </a:ln>
                  </pic:spPr>
                </pic:pic>
              </a:graphicData>
            </a:graphic>
          </wp:inline>
        </w:drawing>
      </w:r>
    </w:p>
    <w:p w14:paraId="70E93401" w14:textId="77777777" w:rsidR="005141A1" w:rsidRDefault="005141A1" w:rsidP="005141A1">
      <w:pPr>
        <w:pStyle w:val="Beskrivning"/>
      </w:pPr>
      <w:r>
        <w:t xml:space="preserve">Foto </w:t>
      </w:r>
      <w:r w:rsidR="009C5F11">
        <w:fldChar w:fldCharType="begin"/>
      </w:r>
      <w:r w:rsidR="009C5F11">
        <w:instrText xml:space="preserve"> SEQ Foto \* ARABIC </w:instrText>
      </w:r>
      <w:r w:rsidR="009C5F11">
        <w:fldChar w:fldCharType="separate"/>
      </w:r>
      <w:r>
        <w:rPr>
          <w:noProof/>
        </w:rPr>
        <w:t>1</w:t>
      </w:r>
      <w:r w:rsidR="009C5F11">
        <w:rPr>
          <w:noProof/>
        </w:rPr>
        <w:fldChar w:fldCharType="end"/>
      </w:r>
      <w:r>
        <w:t>. Metallräcke vid A, huvudkanalens inlopp. Juni 2019.</w:t>
      </w:r>
    </w:p>
    <w:p w14:paraId="3D7CF7C2" w14:textId="77777777" w:rsidR="005141A1" w:rsidRDefault="005141A1" w:rsidP="005141A1"/>
    <w:p w14:paraId="7E39AECE" w14:textId="69900EA5" w:rsidR="005141A1" w:rsidRDefault="005141A1" w:rsidP="005141A1">
      <w:pPr>
        <w:keepNext/>
      </w:pPr>
      <w:r>
        <w:rPr>
          <w:noProof/>
        </w:rPr>
        <w:drawing>
          <wp:inline distT="0" distB="0" distL="0" distR="0" wp14:anchorId="0EB49742" wp14:editId="7EDACE2A">
            <wp:extent cx="5400040" cy="3037840"/>
            <wp:effectExtent l="0" t="0" r="0" b="0"/>
            <wp:docPr id="29" name="Bildobjekt 29" descr="En bild som visar gräs, utomhus, fält, ståend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objekt 29" descr="En bild som visar gräs, utomhus, fält, stående&#10;&#10;Automatiskt genererad beskrivni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40" cy="3037840"/>
                    </a:xfrm>
                    <a:prstGeom prst="rect">
                      <a:avLst/>
                    </a:prstGeom>
                    <a:noFill/>
                    <a:ln>
                      <a:noFill/>
                    </a:ln>
                  </pic:spPr>
                </pic:pic>
              </a:graphicData>
            </a:graphic>
          </wp:inline>
        </w:drawing>
      </w:r>
    </w:p>
    <w:p w14:paraId="05F4132B" w14:textId="77777777" w:rsidR="005141A1" w:rsidRDefault="005141A1" w:rsidP="005141A1">
      <w:pPr>
        <w:pStyle w:val="Beskrivning"/>
      </w:pPr>
      <w:r>
        <w:t xml:space="preserve">Foto </w:t>
      </w:r>
      <w:r w:rsidR="009C5F11">
        <w:fldChar w:fldCharType="begin"/>
      </w:r>
      <w:r w:rsidR="009C5F11">
        <w:instrText xml:space="preserve"> SEQ Foto \* ARABIC </w:instrText>
      </w:r>
      <w:r w:rsidR="009C5F11">
        <w:fldChar w:fldCharType="separate"/>
      </w:r>
      <w:r>
        <w:rPr>
          <w:noProof/>
        </w:rPr>
        <w:t>2</w:t>
      </w:r>
      <w:r w:rsidR="009C5F11">
        <w:rPr>
          <w:noProof/>
        </w:rPr>
        <w:fldChar w:fldCharType="end"/>
      </w:r>
      <w:r>
        <w:t>. Metallräcke vid B, inlopp till dykarledning. Januari 2020.</w:t>
      </w:r>
    </w:p>
    <w:p w14:paraId="7F9015AF" w14:textId="77777777" w:rsidR="005141A1" w:rsidRDefault="005141A1" w:rsidP="005141A1"/>
    <w:p w14:paraId="559CDC33" w14:textId="77777777" w:rsidR="005141A1" w:rsidRDefault="005141A1" w:rsidP="005141A1"/>
    <w:p w14:paraId="7DB873A7" w14:textId="77777777" w:rsidR="005141A1" w:rsidRDefault="005141A1" w:rsidP="005141A1"/>
    <w:p w14:paraId="2839D9C9" w14:textId="77777777" w:rsidR="005141A1" w:rsidRDefault="005141A1" w:rsidP="005141A1"/>
    <w:p w14:paraId="4E64C145" w14:textId="77777777" w:rsidR="005141A1" w:rsidRDefault="005141A1" w:rsidP="005141A1"/>
    <w:p w14:paraId="0A575853" w14:textId="08425216" w:rsidR="005141A1" w:rsidRDefault="005141A1" w:rsidP="005141A1">
      <w:pPr>
        <w:keepNext/>
      </w:pPr>
      <w:r>
        <w:rPr>
          <w:noProof/>
        </w:rPr>
        <w:lastRenderedPageBreak/>
        <w:drawing>
          <wp:inline distT="0" distB="0" distL="0" distR="0" wp14:anchorId="411B6C9C" wp14:editId="2B24189F">
            <wp:extent cx="5400040" cy="3037840"/>
            <wp:effectExtent l="0" t="0" r="0" b="0"/>
            <wp:docPr id="28" name="Bildobjekt 28" descr="En bild som visar gräs, utomhus, himmel, fäl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2" descr="En bild som visar gräs, utomhus, himmel, fält&#10;&#10;Automatiskt genererad beskrivni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40" cy="3037840"/>
                    </a:xfrm>
                    <a:prstGeom prst="rect">
                      <a:avLst/>
                    </a:prstGeom>
                    <a:noFill/>
                    <a:ln>
                      <a:noFill/>
                    </a:ln>
                  </pic:spPr>
                </pic:pic>
              </a:graphicData>
            </a:graphic>
          </wp:inline>
        </w:drawing>
      </w:r>
    </w:p>
    <w:p w14:paraId="53E41CFA" w14:textId="77777777" w:rsidR="005141A1" w:rsidRDefault="005141A1" w:rsidP="005141A1">
      <w:pPr>
        <w:pStyle w:val="Beskrivning"/>
      </w:pPr>
      <w:r>
        <w:t xml:space="preserve">Foto </w:t>
      </w:r>
      <w:r w:rsidR="009C5F11">
        <w:fldChar w:fldCharType="begin"/>
      </w:r>
      <w:r w:rsidR="009C5F11">
        <w:instrText xml:space="preserve"> SEQ Foto \* ARABIC </w:instrText>
      </w:r>
      <w:r w:rsidR="009C5F11">
        <w:fldChar w:fldCharType="separate"/>
      </w:r>
      <w:r>
        <w:rPr>
          <w:noProof/>
        </w:rPr>
        <w:t>3</w:t>
      </w:r>
      <w:r w:rsidR="009C5F11">
        <w:rPr>
          <w:noProof/>
        </w:rPr>
        <w:fldChar w:fldCharType="end"/>
      </w:r>
      <w:r>
        <w:t>. Vegetationsuppslag nedströms A. På denna kanalsträcka ska kanalbotten även rensas från större sten. Januari 2020.</w:t>
      </w:r>
    </w:p>
    <w:p w14:paraId="71387ED4" w14:textId="77777777" w:rsidR="005141A1" w:rsidRDefault="005141A1" w:rsidP="005141A1"/>
    <w:p w14:paraId="1F668D51" w14:textId="1706A57F" w:rsidR="005141A1" w:rsidRDefault="005141A1" w:rsidP="005141A1">
      <w:pPr>
        <w:keepNext/>
      </w:pPr>
      <w:r>
        <w:rPr>
          <w:noProof/>
        </w:rPr>
        <w:drawing>
          <wp:inline distT="0" distB="0" distL="0" distR="0" wp14:anchorId="542267E6" wp14:editId="22D14CE0">
            <wp:extent cx="5400040" cy="3037840"/>
            <wp:effectExtent l="0" t="0" r="0" b="0"/>
            <wp:docPr id="27" name="Bildobjekt 27" descr="En bild som visar gräs, utomhus, natur, fäl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0" descr="En bild som visar gräs, utomhus, natur, fält&#10;&#10;Automatiskt genererad beskrivni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40" cy="3037840"/>
                    </a:xfrm>
                    <a:prstGeom prst="rect">
                      <a:avLst/>
                    </a:prstGeom>
                    <a:noFill/>
                    <a:ln>
                      <a:noFill/>
                    </a:ln>
                  </pic:spPr>
                </pic:pic>
              </a:graphicData>
            </a:graphic>
          </wp:inline>
        </w:drawing>
      </w:r>
    </w:p>
    <w:p w14:paraId="3C483178" w14:textId="77777777" w:rsidR="005141A1" w:rsidRDefault="005141A1" w:rsidP="005141A1">
      <w:pPr>
        <w:pStyle w:val="Beskrivning"/>
      </w:pPr>
      <w:r>
        <w:t xml:space="preserve">Foto </w:t>
      </w:r>
      <w:r w:rsidR="009C5F11">
        <w:fldChar w:fldCharType="begin"/>
      </w:r>
      <w:r w:rsidR="009C5F11">
        <w:instrText xml:space="preserve"> SEQ Foto \* ARABIC </w:instrText>
      </w:r>
      <w:r w:rsidR="009C5F11">
        <w:fldChar w:fldCharType="separate"/>
      </w:r>
      <w:r>
        <w:rPr>
          <w:noProof/>
        </w:rPr>
        <w:t>4</w:t>
      </w:r>
      <w:r w:rsidR="009C5F11">
        <w:rPr>
          <w:noProof/>
        </w:rPr>
        <w:fldChar w:fldCharType="end"/>
      </w:r>
      <w:r>
        <w:t>. Vegetationsuppslag med vassbestånd i bortre del av bilden nedströms B. Januari 2020.</w:t>
      </w:r>
    </w:p>
    <w:p w14:paraId="389EA8A7" w14:textId="77777777" w:rsidR="005141A1" w:rsidRDefault="005141A1" w:rsidP="005141A1"/>
    <w:p w14:paraId="39B8E343" w14:textId="77777777" w:rsidR="005141A1" w:rsidRDefault="005141A1" w:rsidP="005141A1"/>
    <w:p w14:paraId="04F35DF5" w14:textId="190121CA" w:rsidR="005141A1" w:rsidRDefault="005141A1" w:rsidP="005141A1">
      <w:pPr>
        <w:keepNext/>
      </w:pPr>
      <w:r>
        <w:rPr>
          <w:noProof/>
        </w:rPr>
        <w:lastRenderedPageBreak/>
        <w:drawing>
          <wp:inline distT="0" distB="0" distL="0" distR="0" wp14:anchorId="46F8CA7B" wp14:editId="527F014B">
            <wp:extent cx="5400040" cy="3037840"/>
            <wp:effectExtent l="0" t="0" r="0" b="0"/>
            <wp:docPr id="21" name="Bildobjekt 21" descr="En bild som visar gräs, utomhus, himmel, vä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objekt 21" descr="En bild som visar gräs, utomhus, himmel, växt&#10;&#10;Automatiskt genererad beskrivn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40" cy="3037840"/>
                    </a:xfrm>
                    <a:prstGeom prst="rect">
                      <a:avLst/>
                    </a:prstGeom>
                    <a:noFill/>
                    <a:ln>
                      <a:noFill/>
                    </a:ln>
                  </pic:spPr>
                </pic:pic>
              </a:graphicData>
            </a:graphic>
          </wp:inline>
        </w:drawing>
      </w:r>
    </w:p>
    <w:p w14:paraId="0768209A" w14:textId="77777777" w:rsidR="005141A1" w:rsidRDefault="005141A1" w:rsidP="005141A1">
      <w:pPr>
        <w:pStyle w:val="Beskrivning"/>
      </w:pPr>
      <w:r>
        <w:t xml:space="preserve">Foto </w:t>
      </w:r>
      <w:r w:rsidR="009C5F11">
        <w:fldChar w:fldCharType="begin"/>
      </w:r>
      <w:r w:rsidR="009C5F11">
        <w:instrText xml:space="preserve"> SEQ Foto \* ARABIC </w:instrText>
      </w:r>
      <w:r w:rsidR="009C5F11">
        <w:fldChar w:fldCharType="separate"/>
      </w:r>
      <w:r>
        <w:rPr>
          <w:noProof/>
        </w:rPr>
        <w:t>5</w:t>
      </w:r>
      <w:r w:rsidR="009C5F11">
        <w:rPr>
          <w:noProof/>
        </w:rPr>
        <w:fldChar w:fldCharType="end"/>
      </w:r>
      <w:r>
        <w:t>. Vegetationsuppslag mellan C och D, vid Björka 18:11. Mars 2021.</w:t>
      </w:r>
    </w:p>
    <w:p w14:paraId="40B767F2" w14:textId="77777777" w:rsidR="005141A1" w:rsidRDefault="005141A1" w:rsidP="005141A1"/>
    <w:p w14:paraId="571B8B00" w14:textId="748E0082" w:rsidR="005141A1" w:rsidRDefault="005141A1" w:rsidP="005141A1">
      <w:pPr>
        <w:keepNext/>
      </w:pPr>
      <w:r>
        <w:rPr>
          <w:noProof/>
        </w:rPr>
        <w:drawing>
          <wp:inline distT="0" distB="0" distL="0" distR="0" wp14:anchorId="517CA80D" wp14:editId="6D6184DE">
            <wp:extent cx="5400040" cy="3037840"/>
            <wp:effectExtent l="0" t="0" r="0" b="0"/>
            <wp:docPr id="20" name="Bildobjekt 20" descr="En bild som visar gräs, utomhus, fält, vä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1" descr="En bild som visar gräs, utomhus, fält, växt&#10;&#10;Automatiskt genererad beskrivni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0040" cy="3037840"/>
                    </a:xfrm>
                    <a:prstGeom prst="rect">
                      <a:avLst/>
                    </a:prstGeom>
                    <a:noFill/>
                    <a:ln>
                      <a:noFill/>
                    </a:ln>
                  </pic:spPr>
                </pic:pic>
              </a:graphicData>
            </a:graphic>
          </wp:inline>
        </w:drawing>
      </w:r>
    </w:p>
    <w:p w14:paraId="56B061E7" w14:textId="77777777" w:rsidR="005141A1" w:rsidRDefault="005141A1" w:rsidP="005141A1">
      <w:pPr>
        <w:pStyle w:val="Beskrivning"/>
      </w:pPr>
      <w:r>
        <w:t xml:space="preserve">Foto </w:t>
      </w:r>
      <w:r w:rsidR="009C5F11">
        <w:fldChar w:fldCharType="begin"/>
      </w:r>
      <w:r w:rsidR="009C5F11">
        <w:instrText xml:space="preserve"> SEQ Foto \* ARABIC </w:instrText>
      </w:r>
      <w:r w:rsidR="009C5F11">
        <w:fldChar w:fldCharType="separate"/>
      </w:r>
      <w:r>
        <w:rPr>
          <w:noProof/>
        </w:rPr>
        <w:t>6</w:t>
      </w:r>
      <w:r w:rsidR="009C5F11">
        <w:rPr>
          <w:noProof/>
        </w:rPr>
        <w:fldChar w:fldCharType="end"/>
      </w:r>
      <w:r>
        <w:t>. Vegetationsuppslag mellan C och D, vid Björka 18:2. Januari 2020.</w:t>
      </w:r>
    </w:p>
    <w:p w14:paraId="47A8D221" w14:textId="77777777" w:rsidR="005141A1" w:rsidRDefault="005141A1" w:rsidP="005141A1"/>
    <w:p w14:paraId="32921574" w14:textId="46C61CEC" w:rsidR="005141A1" w:rsidRDefault="005141A1" w:rsidP="005141A1">
      <w:pPr>
        <w:keepNext/>
      </w:pPr>
      <w:r>
        <w:rPr>
          <w:noProof/>
        </w:rPr>
        <w:lastRenderedPageBreak/>
        <w:drawing>
          <wp:inline distT="0" distB="0" distL="0" distR="0" wp14:anchorId="3647CC9F" wp14:editId="513324B2">
            <wp:extent cx="5400040" cy="3037840"/>
            <wp:effectExtent l="0" t="0" r="0" b="0"/>
            <wp:docPr id="19" name="Bildobjekt 19" descr="En bild som visar gräs, utomhus, fält, natu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objekt 19" descr="En bild som visar gräs, utomhus, fält, natur&#10;&#10;Automatiskt genererad beskrivni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40" cy="3037840"/>
                    </a:xfrm>
                    <a:prstGeom prst="rect">
                      <a:avLst/>
                    </a:prstGeom>
                    <a:noFill/>
                    <a:ln>
                      <a:noFill/>
                    </a:ln>
                  </pic:spPr>
                </pic:pic>
              </a:graphicData>
            </a:graphic>
          </wp:inline>
        </w:drawing>
      </w:r>
    </w:p>
    <w:p w14:paraId="294DD856" w14:textId="77777777" w:rsidR="005141A1" w:rsidRDefault="005141A1" w:rsidP="005141A1">
      <w:pPr>
        <w:pStyle w:val="Beskrivning"/>
      </w:pPr>
      <w:r>
        <w:t xml:space="preserve">Foto </w:t>
      </w:r>
      <w:r w:rsidR="009C5F11">
        <w:fldChar w:fldCharType="begin"/>
      </w:r>
      <w:r w:rsidR="009C5F11">
        <w:instrText xml:space="preserve"> SEQ Foto \* ARABIC </w:instrText>
      </w:r>
      <w:r w:rsidR="009C5F11">
        <w:fldChar w:fldCharType="separate"/>
      </w:r>
      <w:r>
        <w:rPr>
          <w:noProof/>
        </w:rPr>
        <w:t>7</w:t>
      </w:r>
      <w:r w:rsidR="009C5F11">
        <w:rPr>
          <w:noProof/>
        </w:rPr>
        <w:fldChar w:fldCharType="end"/>
      </w:r>
      <w:r>
        <w:t>. Vegetationsuppslag mellan E och F. Januari 2020.</w:t>
      </w:r>
    </w:p>
    <w:p w14:paraId="2A7122E0" w14:textId="77777777" w:rsidR="005141A1" w:rsidRDefault="005141A1" w:rsidP="005141A1"/>
    <w:p w14:paraId="5153B7BA" w14:textId="6F085D77" w:rsidR="005141A1" w:rsidRDefault="005141A1" w:rsidP="005141A1">
      <w:pPr>
        <w:keepNext/>
        <w:spacing w:before="100" w:beforeAutospacing="1" w:afterAutospacing="1"/>
      </w:pPr>
      <w:r>
        <w:rPr>
          <w:noProof/>
        </w:rPr>
        <w:drawing>
          <wp:inline distT="0" distB="0" distL="0" distR="0" wp14:anchorId="7B81B7B1" wp14:editId="321397CF">
            <wp:extent cx="5400040" cy="3037840"/>
            <wp:effectExtent l="0" t="0" r="0" b="0"/>
            <wp:docPr id="9" name="Bildobjekt 9" descr="En bild som visar gräs, utomhus, fält, tor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3" descr="En bild som visar gräs, utomhus, fält, torr&#10;&#10;Automatiskt genererad beskrivni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40" cy="3037840"/>
                    </a:xfrm>
                    <a:prstGeom prst="rect">
                      <a:avLst/>
                    </a:prstGeom>
                    <a:noFill/>
                    <a:ln>
                      <a:noFill/>
                    </a:ln>
                  </pic:spPr>
                </pic:pic>
              </a:graphicData>
            </a:graphic>
          </wp:inline>
        </w:drawing>
      </w:r>
    </w:p>
    <w:p w14:paraId="13BC37EF" w14:textId="77777777" w:rsidR="005141A1" w:rsidRDefault="005141A1" w:rsidP="005141A1">
      <w:pPr>
        <w:pStyle w:val="Beskrivning"/>
      </w:pPr>
      <w:r>
        <w:t xml:space="preserve">Foto </w:t>
      </w:r>
      <w:r w:rsidR="009C5F11">
        <w:fldChar w:fldCharType="begin"/>
      </w:r>
      <w:r w:rsidR="009C5F11">
        <w:instrText xml:space="preserve"> SEQ Foto \* ARABIC </w:instrText>
      </w:r>
      <w:r w:rsidR="009C5F11">
        <w:fldChar w:fldCharType="separate"/>
      </w:r>
      <w:r>
        <w:rPr>
          <w:noProof/>
        </w:rPr>
        <w:t>8</w:t>
      </w:r>
      <w:r w:rsidR="009C5F11">
        <w:rPr>
          <w:noProof/>
        </w:rPr>
        <w:fldChar w:fldCharType="end"/>
      </w:r>
      <w:r>
        <w:t>. Exempel på galler framför rörinlopp vid D som kräver tillsyn och eventuell rensning två gånger per år. Januari 2020.</w:t>
      </w:r>
    </w:p>
    <w:p w14:paraId="6042FC05" w14:textId="77777777" w:rsidR="00007490" w:rsidRDefault="00007490" w:rsidP="00007490"/>
    <w:p w14:paraId="720C74FE" w14:textId="77777777" w:rsidR="00007490" w:rsidRPr="00007490" w:rsidRDefault="00007490" w:rsidP="00007490"/>
    <w:p w14:paraId="47A3AE7F" w14:textId="77777777" w:rsidR="00A73666" w:rsidRDefault="00A73666" w:rsidP="00A73666"/>
    <w:p w14:paraId="21E16001" w14:textId="7876B51F" w:rsidR="00E71FB1" w:rsidRDefault="00E71FB1" w:rsidP="003B5232"/>
    <w:p w14:paraId="13639005" w14:textId="77D9DA47" w:rsidR="004252BD" w:rsidRDefault="00427635" w:rsidP="004252BD">
      <w:pPr>
        <w:pStyle w:val="Rubrik1"/>
      </w:pPr>
      <w:bookmarkStart w:id="22" w:name="_Toc112668721"/>
      <w:r>
        <w:lastRenderedPageBreak/>
        <w:t>Historik och återskapande</w:t>
      </w:r>
      <w:bookmarkEnd w:id="22"/>
    </w:p>
    <w:p w14:paraId="6D98DE7D" w14:textId="77777777" w:rsidR="004252BD" w:rsidRDefault="004252BD" w:rsidP="004252BD">
      <w:r>
        <w:t xml:space="preserve">Översilningsanläggningar utvecklades på 1800-talet för att öka höproduktionen genom att leda ut näringsrikt vatten på slåtterängar. På Övedsklosters marker byggdes troligen landets största anläggningar utmed Klingavälsån och Björkaån. När handelsgödseln fick sitt stora genomslag i det svenska lantbruket efter andra världskriget förlorade emellertid översilningsanläggningarna sin funktion. Så blev det även i Björka, som är beläget strax uppströms Vombsjön. I Björka har emellertid delar av kanalsystemet till den tidigare cirka 250 hektar stora anläggningen lämnats kvar. Med nya miljömål för näringsämnesreduktion och biologisk mångfald blev anläggningen åter intressant. </w:t>
      </w:r>
    </w:p>
    <w:p w14:paraId="1C9C56FA" w14:textId="77777777" w:rsidR="004252BD" w:rsidRDefault="004252BD" w:rsidP="004252BD">
      <w:pPr>
        <w:rPr>
          <w:i/>
        </w:rPr>
      </w:pPr>
      <w:r>
        <w:rPr>
          <w:noProof/>
        </w:rPr>
        <w:drawing>
          <wp:anchor distT="0" distB="0" distL="114300" distR="114300" simplePos="0" relativeHeight="251655168" behindDoc="1" locked="0" layoutInCell="1" allowOverlap="1" wp14:anchorId="173B33FC" wp14:editId="34B39D31">
            <wp:simplePos x="0" y="0"/>
            <wp:positionH relativeFrom="column">
              <wp:posOffset>0</wp:posOffset>
            </wp:positionH>
            <wp:positionV relativeFrom="paragraph">
              <wp:posOffset>151765</wp:posOffset>
            </wp:positionV>
            <wp:extent cx="5400040" cy="3660140"/>
            <wp:effectExtent l="0" t="0" r="0" b="0"/>
            <wp:wrapTight wrapText="bothSides">
              <wp:wrapPolygon edited="0">
                <wp:start x="0" y="0"/>
                <wp:lineTo x="0" y="21473"/>
                <wp:lineTo x="21488" y="21473"/>
                <wp:lineTo x="21488" y="0"/>
                <wp:lineTo x="0" y="0"/>
              </wp:wrapPolygon>
            </wp:wrapTight>
            <wp:docPr id="8" name="Bildobjekt 8" descr="En bild som visar karta&#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objekt 8" descr="En bild som visar karta&#10;&#10;Automatiskt genererad beskrivni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40" cy="3660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412F">
        <w:rPr>
          <w:i/>
        </w:rPr>
        <w:t>Historisk karta över översilningsanläggningen vid Björka i Sjöbo kommun. Delar av anläggningen har restaurerats under 2014 och 2015.</w:t>
      </w:r>
    </w:p>
    <w:p w14:paraId="34C16826" w14:textId="77777777" w:rsidR="004252BD" w:rsidRDefault="004252BD" w:rsidP="004252BD"/>
    <w:p w14:paraId="7AC53D89" w14:textId="77777777" w:rsidR="004252BD" w:rsidRDefault="004252BD" w:rsidP="004252BD">
      <w:r>
        <w:t>Kommunerna i Kävlingeåns vattenråd, tidigare Kävlingeåprojektet, har med start 1995 arbetat aktivt med att återskapa vatten- och våtmarksmiljöer. Det konkreta arbetet med att försöka restaurera delar av översilningsanläggningen vid Björka påbörjades 2010. Efter utredning och omfattande samråd med berörda inlämnades en ansökan om tillstånd för restaurering till mark- och miljödomstolen i juni 2013. Efter huvudförhandling den 9 april 2014 i Sjöbo meddelade domstolen tillstånd för ansökt vattenverksamhet den 8 maj 2014. En entreprenör handlades upp och anläggningsarbetet kunde påbörjas efter sommaren 2014. Anläggningen invigdes officiellt den 21 maj 2015.  Efter invigningen har olika mindre justeringar och kompletteringar gjorts av anläggningen.</w:t>
      </w:r>
    </w:p>
    <w:p w14:paraId="457239F4" w14:textId="695E4385" w:rsidR="004252BD" w:rsidRDefault="004252BD" w:rsidP="004252BD">
      <w:r>
        <w:rPr>
          <w:noProof/>
        </w:rPr>
        <w:lastRenderedPageBreak/>
        <mc:AlternateContent>
          <mc:Choice Requires="wpg">
            <w:drawing>
              <wp:anchor distT="0" distB="0" distL="114300" distR="114300" simplePos="0" relativeHeight="251655169" behindDoc="0" locked="0" layoutInCell="1" allowOverlap="1" wp14:anchorId="78AAC3CC" wp14:editId="69A23518">
                <wp:simplePos x="0" y="0"/>
                <wp:positionH relativeFrom="column">
                  <wp:posOffset>-48777</wp:posOffset>
                </wp:positionH>
                <wp:positionV relativeFrom="paragraph">
                  <wp:posOffset>182806</wp:posOffset>
                </wp:positionV>
                <wp:extent cx="5446800" cy="4428000"/>
                <wp:effectExtent l="0" t="19050" r="20955" b="0"/>
                <wp:wrapTopAndBottom/>
                <wp:docPr id="2" name="Grup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6800" cy="4428000"/>
                          <a:chOff x="1620" y="8305"/>
                          <a:chExt cx="8575" cy="6975"/>
                        </a:xfrm>
                      </wpg:grpSpPr>
                      <pic:pic xmlns:pic="http://schemas.openxmlformats.org/drawingml/2006/picture">
                        <pic:nvPicPr>
                          <pic:cNvPr id="5" name="Picture 4" descr="IMG_19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701" y="9278"/>
                            <a:ext cx="7521" cy="513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 name="Picture 5" descr="Akvedukt_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5909" y="8305"/>
                            <a:ext cx="4286" cy="329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7" name="Textruta 2"/>
                        <wps:cNvSpPr txBox="1">
                          <a:spLocks noChangeArrowheads="1"/>
                        </wps:cNvSpPr>
                        <wps:spPr bwMode="auto">
                          <a:xfrm>
                            <a:off x="1620" y="14350"/>
                            <a:ext cx="8559" cy="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6BF853" w14:textId="77777777" w:rsidR="004252BD" w:rsidRDefault="004252BD" w:rsidP="004252BD">
                              <w:r w:rsidRPr="006B4FF8">
                                <w:rPr>
                                  <w:i/>
                                </w:rPr>
                                <w:t xml:space="preserve">Anläggning av dykarledning under Björkaån i oktober 2014. </w:t>
                              </w:r>
                              <w:r>
                                <w:rPr>
                                  <w:i/>
                                </w:rPr>
                                <w:t>Upp t</w:t>
                              </w:r>
                              <w:r w:rsidRPr="006B4FF8">
                                <w:rPr>
                                  <w:i/>
                                </w:rPr>
                                <w:t>ill höger visas akvedukten som tidigare ledde huvudkanalens vatten över ån.</w:t>
                              </w:r>
                              <w:r>
                                <w:rPr>
                                  <w:i/>
                                </w:rPr>
                                <w:t xml:space="preserve"> Akvedukten finns kvar men kanalväggarna är sedan länge delvis utrivna.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AAC3CC" id="Grupp 2" o:spid="_x0000_s1060" style="position:absolute;margin-left:-3.85pt;margin-top:14.4pt;width:428.9pt;height:348.65pt;z-index:251655169" coordorigin="1620,8305" coordsize="8575,69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7gAOQWRvYmUAZIAA&#10;AAAB/9sAhAASDg4OEA4VEBAVHhMREx4jGhUVGiMiFxcXFxciEQwMDAwMDBEMDAwMDAwMDAwMDAwM&#10;DAwMDAwMDAwMDAwMDAwMARQTExYZFhsXFxsUDg4OFBQODg4OFBEMDAwMDBERDAwMDAwMEQwMDAwM&#10;DAwMDAwMDAwMDAwMDAwMDAwMDAwMDAz/wAARCALFA7EDASIAAhEBAxEB/90ABAA8/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">
                <v:shape id="Picture 4" o:spid="_x0000_s1061" type="#_x0000_t75" alt="IMG_1931" style="position:absolute;left:1701;top:9278;width:7521;height:5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" stroked="t" strokeweight=".5pt">
                  <v:imagedata r:id="rId28" o:title="IMG_1931"/>
                </v:shape>
                <v:shape id="Picture 5" o:spid="_x0000_s1062" type="#_x0000_t75" alt="Akvedukt_2" style="position:absolute;left:5909;top:8305;width:4286;height:3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" stroked="t" strokeweight=".5pt">
                  <v:imagedata r:id="rId29" o:title="Akvedukt_2"/>
                </v:shape>
                <v:shape id="Textruta 2" o:spid="_x0000_s1063" type="#_x0000_t202" style="position:absolute;left:1620;top:14350;width:8559;height: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w:txbxContent>
                      <w:p w14:paraId="736BF853" w14:textId="77777777" w:rsidR="004252BD" w:rsidRDefault="004252BD" w:rsidP="004252BD">
                        <w:r w:rsidRPr="006B4FF8">
                          <w:rPr>
                            <w:i/>
                          </w:rPr>
                          <w:t xml:space="preserve">Anläggning av dykarledning under Björkaån i oktober 2014. </w:t>
                        </w:r>
                        <w:r>
                          <w:rPr>
                            <w:i/>
                          </w:rPr>
                          <w:t>Upp t</w:t>
                        </w:r>
                        <w:r w:rsidRPr="006B4FF8">
                          <w:rPr>
                            <w:i/>
                          </w:rPr>
                          <w:t>ill höger visas akvedukten som tidigare ledde huvudkanalens vatten över ån.</w:t>
                        </w:r>
                        <w:r>
                          <w:rPr>
                            <w:i/>
                          </w:rPr>
                          <w:t xml:space="preserve"> Akvedukten finns kvar men kanalväggarna är sedan länge delvis utrivna.</w:t>
                        </w:r>
                      </w:p>
                    </w:txbxContent>
                  </v:textbox>
                </v:shape>
                <w10:wrap type="topAndBottom"/>
              </v:group>
            </w:pict>
          </mc:Fallback>
        </mc:AlternateContent>
      </w:r>
      <w:r>
        <w:t>Anläggningen innehåller bland annat en 3 km lång huvudkanal med ett stort reglerbart inlopps</w:t>
      </w:r>
      <w:r>
        <w:softHyphen/>
        <w:t>dämme och en stor dykarledning under Björkaån (se bild nedan). Den forna akvedukten, som finns kvar som en bro över ån, kunde inte återställas på grund av den dämning som den skulle orsaka. Från huvudkanalen leder drygt 5 km fördel</w:t>
      </w:r>
      <w:r>
        <w:softHyphen/>
        <w:t>ningskanaler som ger vatten till cirka 50 hektar våtmark, inklusive cirka 20 dammar. Restaure</w:t>
      </w:r>
      <w:r>
        <w:softHyphen/>
        <w:t>ringen innebär att det som tidigare varit Sveriges kanske största översilningsanläggning fått nytt liv. Åtgärderna har därför kultur</w:t>
      </w:r>
      <w:r>
        <w:softHyphen/>
        <w:t>historisk betydelse, men syftet är också att åstadkomma vattenrening och gynna våtmark</w:t>
      </w:r>
      <w:r>
        <w:softHyphen/>
        <w:t>sanknutna växter och djur, inte minst den sällsynta strandpaddan som sedan tidigare finns i projektområdet.</w:t>
      </w:r>
    </w:p>
    <w:p w14:paraId="4A261763" w14:textId="77777777" w:rsidR="004252BD" w:rsidRDefault="004252BD" w:rsidP="004252BD"/>
    <w:p w14:paraId="325C1153" w14:textId="77777777" w:rsidR="004252BD" w:rsidRDefault="004252BD" w:rsidP="004252BD">
      <w:r>
        <w:t>Alla restaureringsarbeten har betalats av Kävlingeåns vattenråd. Vattenrådet har ansökt om och erhållit statliga medel för miljöinvesteringar (restaurering av våtmarker) inom Landsbygds</w:t>
      </w:r>
      <w:r>
        <w:softHyphen/>
        <w:t>programmet (LBU). De statliga stöden har täckt merparten av kostnaderna och administrerats och beviljats av Länsstyrelsen i Skåne län.</w:t>
      </w:r>
    </w:p>
    <w:p w14:paraId="11116742" w14:textId="77777777" w:rsidR="004252BD" w:rsidRDefault="004252BD" w:rsidP="004252BD"/>
    <w:p w14:paraId="6923A343" w14:textId="77777777" w:rsidR="004252BD" w:rsidRDefault="004252BD" w:rsidP="004252BD"/>
    <w:p w14:paraId="378E1927" w14:textId="77777777" w:rsidR="0034342C" w:rsidRDefault="0034342C" w:rsidP="00E86479">
      <w:pPr>
        <w:pStyle w:val="Beskrivning"/>
      </w:pPr>
      <w:r>
        <w:br w:type="page"/>
      </w:r>
    </w:p>
    <w:p w14:paraId="21A132B4" w14:textId="53F583BA" w:rsidR="00F80108" w:rsidRPr="00AD0B12" w:rsidRDefault="00F80108" w:rsidP="00F80108">
      <w:pPr>
        <w:pStyle w:val="Rubrik1"/>
      </w:pPr>
      <w:bookmarkStart w:id="23" w:name="_Toc112668722"/>
      <w:r w:rsidRPr="00AD0B12">
        <w:lastRenderedPageBreak/>
        <w:t>Bilagor</w:t>
      </w:r>
      <w:bookmarkEnd w:id="23"/>
    </w:p>
    <w:p w14:paraId="4022EB66" w14:textId="23C2A3D7" w:rsidR="00F80108" w:rsidRDefault="00F80108" w:rsidP="00854A5D">
      <w:pPr>
        <w:pStyle w:val="Rubrik3"/>
      </w:pPr>
      <w:bookmarkStart w:id="24" w:name="_Toc112668723"/>
      <w:r>
        <w:t xml:space="preserve">1. </w:t>
      </w:r>
      <w:r w:rsidR="0018070A">
        <w:t xml:space="preserve">Stadgar för </w:t>
      </w:r>
      <w:r w:rsidR="004F64A8">
        <w:t>Skötselråd -Björka översilningsanläggning</w:t>
      </w:r>
      <w:bookmarkEnd w:id="24"/>
      <w:r>
        <w:t xml:space="preserve"> </w:t>
      </w:r>
    </w:p>
    <w:p w14:paraId="16AD70E3" w14:textId="77777777" w:rsidR="00F80108" w:rsidRDefault="00F80108" w:rsidP="00854A5D">
      <w:pPr>
        <w:pStyle w:val="Rubrik3"/>
      </w:pPr>
      <w:bookmarkStart w:id="25" w:name="_Toc112668724"/>
      <w:r>
        <w:t>2. Avtal om ansvar mm (Sjöbokommun och tillståndsinnehavare, 2013)</w:t>
      </w:r>
      <w:bookmarkEnd w:id="25"/>
    </w:p>
    <w:p w14:paraId="16D07D39" w14:textId="77777777" w:rsidR="00F80108" w:rsidRDefault="00F80108" w:rsidP="00854A5D">
      <w:pPr>
        <w:pStyle w:val="Rubrik3"/>
      </w:pPr>
      <w:bookmarkStart w:id="26" w:name="_Toc112668725"/>
      <w:r>
        <w:t>3. Avtal om medgivanden mm (Sjöbo kommun och övriga fastighetsägare, 2013)</w:t>
      </w:r>
      <w:bookmarkEnd w:id="26"/>
    </w:p>
    <w:p w14:paraId="5760B57E" w14:textId="77777777" w:rsidR="00F80108" w:rsidRDefault="00F80108" w:rsidP="00854A5D">
      <w:pPr>
        <w:pStyle w:val="Rubrik3"/>
      </w:pPr>
      <w:bookmarkStart w:id="27" w:name="_Toc112668726"/>
      <w:r>
        <w:t>4. Miljödom 2014-05-08 (separat bilaga)</w:t>
      </w:r>
      <w:bookmarkEnd w:id="27"/>
    </w:p>
    <w:p w14:paraId="1FADC1CF" w14:textId="476835BC" w:rsidR="00C931FF" w:rsidRDefault="003B5232" w:rsidP="00854A5D">
      <w:pPr>
        <w:pStyle w:val="Rubrik3"/>
      </w:pPr>
      <w:bookmarkStart w:id="28" w:name="_Toc112668727"/>
      <w:r>
        <w:t>5</w:t>
      </w:r>
      <w:r w:rsidR="003134C2">
        <w:t>.</w:t>
      </w:r>
      <w:r>
        <w:t xml:space="preserve"> Aktuell kontaktlista</w:t>
      </w:r>
      <w:bookmarkEnd w:id="28"/>
    </w:p>
    <w:p w14:paraId="298B2ADE" w14:textId="7AE495EE" w:rsidR="00243E57" w:rsidRDefault="000E2893" w:rsidP="00854A5D">
      <w:pPr>
        <w:pStyle w:val="Rubrik3"/>
      </w:pPr>
      <w:bookmarkStart w:id="29" w:name="_Toc112668728"/>
      <w:r>
        <w:t>6. Checklista för fortlöpande tillsyn och underhål</w:t>
      </w:r>
      <w:r w:rsidR="008A522B">
        <w:t>l</w:t>
      </w:r>
      <w:bookmarkEnd w:id="29"/>
      <w:r w:rsidR="00872411">
        <w:t xml:space="preserve"> (separat bilaga</w:t>
      </w:r>
      <w:r w:rsidR="00F36CC4">
        <w:t>)</w:t>
      </w:r>
    </w:p>
    <w:p w14:paraId="65F0C129" w14:textId="77777777" w:rsidR="00F01867" w:rsidRDefault="00F01867" w:rsidP="003643C6">
      <w:pPr>
        <w:sectPr w:rsidR="00F01867" w:rsidSect="00B3408E">
          <w:headerReference w:type="default" r:id="rId30"/>
          <w:footerReference w:type="default" r:id="rId31"/>
          <w:footerReference w:type="first" r:id="rId32"/>
          <w:pgSz w:w="11906" w:h="16838"/>
          <w:pgMar w:top="1701" w:right="1701" w:bottom="1418" w:left="1701" w:header="709" w:footer="709" w:gutter="0"/>
          <w:cols w:space="708"/>
          <w:titlePg/>
          <w:docGrid w:linePitch="360"/>
        </w:sectPr>
      </w:pPr>
    </w:p>
    <w:p w14:paraId="40AE62F6" w14:textId="77777777" w:rsidR="003643C6" w:rsidRPr="003643C6" w:rsidRDefault="003643C6" w:rsidP="003643C6"/>
    <w:p w14:paraId="294AE0B2" w14:textId="77777777" w:rsidR="004003AD" w:rsidRDefault="004003AD" w:rsidP="004003AD">
      <w:pPr>
        <w:pStyle w:val="Rubrik13"/>
      </w:pPr>
      <w:r>
        <w:t>Föreningsstadgar – Skötselråd för Björka översilningsanläggning</w:t>
      </w:r>
    </w:p>
    <w:p w14:paraId="389AD352" w14:textId="77777777" w:rsidR="004003AD" w:rsidRDefault="004003AD" w:rsidP="004003AD">
      <w:pPr>
        <w:pStyle w:val="Rubrik4"/>
      </w:pPr>
      <w:r>
        <w:t>A) Namn</w:t>
      </w:r>
    </w:p>
    <w:p w14:paraId="26A9D5A5" w14:textId="77777777" w:rsidR="004003AD" w:rsidRDefault="004003AD" w:rsidP="004003AD">
      <w:r>
        <w:rPr>
          <w:i/>
        </w:rPr>
        <w:t>Skötselrådet för Björka översilningsanläggning</w:t>
      </w:r>
      <w:r>
        <w:t>, nedan kallat föreningen eller rådet.</w:t>
      </w:r>
    </w:p>
    <w:p w14:paraId="5C75E126" w14:textId="77777777" w:rsidR="004003AD" w:rsidRDefault="004003AD" w:rsidP="004003AD">
      <w:pPr>
        <w:pStyle w:val="Rubrik4"/>
      </w:pPr>
      <w:r>
        <w:t>B) Verksamhetstid</w:t>
      </w:r>
    </w:p>
    <w:p w14:paraId="314B5036" w14:textId="77777777" w:rsidR="004003AD" w:rsidRDefault="004003AD" w:rsidP="004003AD">
      <w:pPr>
        <w:pStyle w:val="Liststycke"/>
        <w:numPr>
          <w:ilvl w:val="0"/>
          <w:numId w:val="39"/>
        </w:numPr>
        <w:ind w:left="284" w:hanging="284"/>
        <w:contextualSpacing w:val="0"/>
      </w:pPr>
      <w:r>
        <w:t>Föreningen ska bestå fram till den 1 juni 2043 om inget annat beslutas av dess styrelse.</w:t>
      </w:r>
    </w:p>
    <w:p w14:paraId="3151068D" w14:textId="77777777" w:rsidR="004003AD" w:rsidRDefault="004003AD" w:rsidP="004003AD">
      <w:pPr>
        <w:ind w:left="284" w:hanging="284"/>
      </w:pPr>
    </w:p>
    <w:p w14:paraId="0C752E63" w14:textId="77777777" w:rsidR="004003AD" w:rsidRDefault="004003AD" w:rsidP="004003AD">
      <w:pPr>
        <w:pStyle w:val="Liststycke"/>
        <w:numPr>
          <w:ilvl w:val="0"/>
          <w:numId w:val="39"/>
        </w:numPr>
        <w:ind w:left="284" w:hanging="284"/>
        <w:contextualSpacing w:val="0"/>
      </w:pPr>
      <w:r>
        <w:t>Verksamhetstiden är kopplad till den tidsperiod som gäller för de avtal som tecknats mellan tillståndsinnehavare och Sjöbo kommun.</w:t>
      </w:r>
    </w:p>
    <w:p w14:paraId="0681334E" w14:textId="77777777" w:rsidR="004003AD" w:rsidRDefault="004003AD" w:rsidP="004003AD">
      <w:pPr>
        <w:pStyle w:val="Rubrik4"/>
      </w:pPr>
      <w:r>
        <w:t>C) Ändamål och arbetsuppgifter</w:t>
      </w:r>
    </w:p>
    <w:p w14:paraId="2599F8AD" w14:textId="77777777" w:rsidR="004003AD" w:rsidRDefault="004003AD" w:rsidP="004003AD">
      <w:pPr>
        <w:pStyle w:val="Liststycke"/>
        <w:numPr>
          <w:ilvl w:val="0"/>
          <w:numId w:val="40"/>
        </w:numPr>
        <w:ind w:left="284" w:hanging="284"/>
        <w:contextualSpacing w:val="0"/>
      </w:pPr>
      <w:r>
        <w:t>Föreningens uppgifter är att samordna förvaltning och skötsel av den restaurerade översilningsanläggningen Björka. Syftet med förvaltningen och skötseln ska vara att uppnå god miljönytta avseende vattenrening och biologisk mångfald samt att få brukandet av markerna med slåtter och bete att fungera praktiskt.</w:t>
      </w:r>
    </w:p>
    <w:p w14:paraId="1EE5C750" w14:textId="77777777" w:rsidR="004003AD" w:rsidRDefault="004003AD" w:rsidP="004003AD">
      <w:pPr>
        <w:ind w:left="284" w:hanging="284"/>
      </w:pPr>
    </w:p>
    <w:p w14:paraId="701BFFF5" w14:textId="77777777" w:rsidR="004003AD" w:rsidRDefault="004003AD" w:rsidP="004003AD">
      <w:pPr>
        <w:pStyle w:val="Liststycke"/>
        <w:numPr>
          <w:ilvl w:val="0"/>
          <w:numId w:val="40"/>
        </w:numPr>
        <w:ind w:left="284" w:hanging="284"/>
        <w:contextualSpacing w:val="0"/>
      </w:pPr>
      <w:r>
        <w:t>Förvaltning och skötsel ska ske enligt de villkor och krav som följer av gällande miljödom, ingångna avtal med kommunen och skötselåtaganden inom Landsbygdsprogrammet.</w:t>
      </w:r>
    </w:p>
    <w:p w14:paraId="7D37472C" w14:textId="77777777" w:rsidR="004003AD" w:rsidRDefault="004003AD" w:rsidP="004003AD">
      <w:pPr>
        <w:ind w:left="284" w:hanging="284"/>
      </w:pPr>
    </w:p>
    <w:p w14:paraId="4CB255D9" w14:textId="77777777" w:rsidR="004003AD" w:rsidRDefault="004003AD" w:rsidP="004003AD">
      <w:pPr>
        <w:pStyle w:val="Liststycke"/>
        <w:numPr>
          <w:ilvl w:val="0"/>
          <w:numId w:val="40"/>
        </w:numPr>
        <w:ind w:left="284" w:hanging="284"/>
        <w:contextualSpacing w:val="0"/>
      </w:pPr>
      <w:r>
        <w:t>Föreningen ska verka för att erhålla externa stöd för skötseln och att sprida information om anläggningen.</w:t>
      </w:r>
    </w:p>
    <w:p w14:paraId="70945134" w14:textId="77777777" w:rsidR="004003AD" w:rsidRDefault="004003AD" w:rsidP="004003AD">
      <w:pPr>
        <w:pStyle w:val="Rubrik4"/>
      </w:pPr>
      <w:r>
        <w:t>D) Organisation och medlemskap</w:t>
      </w:r>
    </w:p>
    <w:p w14:paraId="04FC1CE6" w14:textId="77777777" w:rsidR="004003AD" w:rsidRDefault="004003AD" w:rsidP="004003AD">
      <w:pPr>
        <w:pStyle w:val="Liststycke"/>
        <w:numPr>
          <w:ilvl w:val="0"/>
          <w:numId w:val="41"/>
        </w:numPr>
        <w:ind w:left="284" w:hanging="284"/>
        <w:contextualSpacing w:val="0"/>
      </w:pPr>
      <w:r>
        <w:rPr>
          <w:b/>
        </w:rPr>
        <w:t>Medlemmar</w:t>
      </w:r>
      <w:r>
        <w:t xml:space="preserve"> i föreningen är tillståndsinnehavarna och verksamhetsutövarna för översilningsanläggningen samt Sjöbo kommun. Sjöbo kommun får även representeras av Kävlingeåns vattenråd eller dess konsult.  Dessa medlemmar utgör föreningens/rådets styrelse.</w:t>
      </w:r>
    </w:p>
    <w:p w14:paraId="56ED5156" w14:textId="77777777" w:rsidR="004003AD" w:rsidRDefault="004003AD" w:rsidP="004003AD">
      <w:pPr>
        <w:ind w:left="284" w:hanging="284"/>
      </w:pPr>
    </w:p>
    <w:p w14:paraId="69562968" w14:textId="77777777" w:rsidR="004003AD" w:rsidRDefault="004003AD" w:rsidP="004003AD">
      <w:pPr>
        <w:pStyle w:val="Liststycke"/>
        <w:numPr>
          <w:ilvl w:val="0"/>
          <w:numId w:val="41"/>
        </w:numPr>
        <w:ind w:left="284" w:hanging="284"/>
        <w:contextualSpacing w:val="0"/>
      </w:pPr>
      <w:r>
        <w:rPr>
          <w:b/>
        </w:rPr>
        <w:t>Adjungerade och rådgivande medlemmar</w:t>
      </w:r>
      <w:r>
        <w:t xml:space="preserve"> är i första hand de fastighetsägare som direkt berörs av anläggningen samt vägsamfälligheten för Vresselvägen och Björka-Åsumsåns Fiskevårdsområde. Styrelsen kan besluta att ytterligare intressenter kan beviljas medlemskap.</w:t>
      </w:r>
    </w:p>
    <w:p w14:paraId="297F5A77" w14:textId="77777777" w:rsidR="004003AD" w:rsidRDefault="004003AD" w:rsidP="004003AD">
      <w:pPr>
        <w:ind w:left="284" w:hanging="284"/>
      </w:pPr>
    </w:p>
    <w:p w14:paraId="15BE5F59" w14:textId="77777777" w:rsidR="004003AD" w:rsidRDefault="004003AD" w:rsidP="004003AD">
      <w:pPr>
        <w:pStyle w:val="Liststycke"/>
        <w:numPr>
          <w:ilvl w:val="0"/>
          <w:numId w:val="41"/>
        </w:numPr>
        <w:ind w:left="284" w:hanging="284"/>
        <w:contextualSpacing w:val="0"/>
      </w:pPr>
      <w:r>
        <w:t xml:space="preserve">Föreningen drivs av dess </w:t>
      </w:r>
      <w:r>
        <w:rPr>
          <w:b/>
        </w:rPr>
        <w:t>styrelse</w:t>
      </w:r>
      <w:r>
        <w:t xml:space="preserve">. Styrelsen </w:t>
      </w:r>
      <w:r>
        <w:rPr>
          <w:b/>
        </w:rPr>
        <w:t>sammanträder</w:t>
      </w:r>
      <w:r>
        <w:t xml:space="preserve"> vid behov, dock med minst ett möte per år. Det obligatoriska årliga mötet bör hållas under årets första kvartal. Sammankallande är Sjöbo kommun om styrelsen inte beslutar annat. Sjöbo kommun, eller dess representant, fungerar också som ordförande och protokollskrivare om styrelsen inte beslutar annat.</w:t>
      </w:r>
    </w:p>
    <w:p w14:paraId="435CA42F" w14:textId="77777777" w:rsidR="004003AD" w:rsidRDefault="004003AD" w:rsidP="004003AD">
      <w:pPr>
        <w:ind w:left="284" w:hanging="284"/>
      </w:pPr>
    </w:p>
    <w:p w14:paraId="54138A85" w14:textId="77777777" w:rsidR="004003AD" w:rsidRDefault="004003AD" w:rsidP="004003AD">
      <w:pPr>
        <w:pStyle w:val="Liststycke"/>
        <w:numPr>
          <w:ilvl w:val="0"/>
          <w:numId w:val="41"/>
        </w:numPr>
        <w:ind w:left="284" w:hanging="284"/>
        <w:contextualSpacing w:val="0"/>
      </w:pPr>
      <w:r>
        <w:t xml:space="preserve">Vid minst ett tillfälle per år sammankallas alla medlemmar, även adjungerade, till möte för utbyte av informationer. Sammankallande är Sjöbo kommun om styrelsen inte beslutar annat. </w:t>
      </w:r>
      <w:r>
        <w:rPr>
          <w:b/>
        </w:rPr>
        <w:t>Årsmöte</w:t>
      </w:r>
      <w:r>
        <w:t xml:space="preserve"> bör hållas under årets första kvartal och kan tidsmässigt samordnas med det årliga styrelsemötet.</w:t>
      </w:r>
    </w:p>
    <w:p w14:paraId="0CB5FC4B" w14:textId="77777777" w:rsidR="004003AD" w:rsidRDefault="004003AD" w:rsidP="004003AD">
      <w:pPr>
        <w:ind w:left="284" w:hanging="284"/>
      </w:pPr>
    </w:p>
    <w:p w14:paraId="3C9C72E8" w14:textId="77777777" w:rsidR="004003AD" w:rsidRDefault="004003AD" w:rsidP="004003AD">
      <w:pPr>
        <w:pStyle w:val="Liststycke"/>
        <w:numPr>
          <w:ilvl w:val="0"/>
          <w:numId w:val="41"/>
        </w:numPr>
        <w:ind w:left="284" w:hanging="284"/>
        <w:contextualSpacing w:val="0"/>
      </w:pPr>
      <w:r>
        <w:rPr>
          <w:b/>
        </w:rPr>
        <w:lastRenderedPageBreak/>
        <w:t>Kallelse</w:t>
      </w:r>
      <w:r>
        <w:t xml:space="preserve"> med föredragningslista ska sändas ut minst tio dagar före möten. </w:t>
      </w:r>
      <w:r>
        <w:rPr>
          <w:b/>
        </w:rPr>
        <w:t>Protokoll</w:t>
      </w:r>
      <w:r>
        <w:t xml:space="preserve"> från styrelsemöte ska efter justering skickas ut till styrelsemedlemmar. Protokoll från årsmöte skickas även till adjungerade medlemmar. </w:t>
      </w:r>
    </w:p>
    <w:p w14:paraId="58F107D2" w14:textId="77777777" w:rsidR="004003AD" w:rsidRDefault="004003AD" w:rsidP="004003AD">
      <w:pPr>
        <w:ind w:left="284" w:hanging="284"/>
      </w:pPr>
    </w:p>
    <w:p w14:paraId="31C5DF74" w14:textId="77777777" w:rsidR="004003AD" w:rsidRDefault="004003AD" w:rsidP="004003AD">
      <w:pPr>
        <w:pStyle w:val="Liststycke"/>
        <w:numPr>
          <w:ilvl w:val="0"/>
          <w:numId w:val="41"/>
        </w:numPr>
        <w:ind w:left="284" w:hanging="284"/>
        <w:contextualSpacing w:val="0"/>
      </w:pPr>
      <w:r>
        <w:t xml:space="preserve">Föreningen har till huvudsaklig uppgift att få skötseln av anläggningen att fungera praktiskt och att samordna skötseln. Om fråga uppstår som innebär meningsskiljaktigheter har den/de styrelsemedlem/mar som tillförs ökat ekonomiskt åtagande avgörande röst i frågan. Övriga frågor, utan ekonomisk betydelse, avgörs med enkel majoritet. Minst tre styrelsemedlemmar, där Sjöbo kommun eller dess representant måste vara en, måste närvara för giltigt beslut. </w:t>
      </w:r>
    </w:p>
    <w:p w14:paraId="0F1A28A8" w14:textId="77777777" w:rsidR="004003AD" w:rsidRDefault="004003AD" w:rsidP="004003AD">
      <w:pPr>
        <w:pStyle w:val="Rubrik4"/>
      </w:pPr>
      <w:r>
        <w:t>E) Ekonomi och ansvarsfördelning</w:t>
      </w:r>
    </w:p>
    <w:p w14:paraId="79965B64" w14:textId="77777777" w:rsidR="004003AD" w:rsidRDefault="004003AD" w:rsidP="004003AD">
      <w:r>
        <w:rPr>
          <w:color w:val="000000" w:themeColor="text1"/>
        </w:rPr>
        <w:t>Föreningen/rådet drivs utan gemensam ekonomi. Sjöbo kommun</w:t>
      </w:r>
      <w:r>
        <w:t xml:space="preserve"> svarar för kostnaderna för förvaltning och skötsel av huvudkanal samt för mötesverksamhet (sammankallande) och protokollskrivning. Kommunen har rätt att samverka med Kävlingeåns vattenråd i utövandet av förvaltning och skötsel. Övriga anläggningsdelar förvaltas och sköts av brukarna.</w:t>
      </w:r>
    </w:p>
    <w:p w14:paraId="183D0B88" w14:textId="77777777" w:rsidR="004003AD" w:rsidRDefault="004003AD" w:rsidP="004003AD">
      <w:pPr>
        <w:pStyle w:val="Rubrik4"/>
      </w:pPr>
      <w:r>
        <w:t>F) Ändring av stadgar</w:t>
      </w:r>
    </w:p>
    <w:p w14:paraId="78F03226" w14:textId="77777777" w:rsidR="004003AD" w:rsidRDefault="004003AD" w:rsidP="004003AD">
      <w:r>
        <w:t xml:space="preserve">Ändring av stadgarna ska, för att bli gällande, antas på två på varandra följande styrelsemöten, där tidsavståndet mellan mötena uppgår till minst fem veckor och där protokoll från föregående möten varit styrelsemedlemmarna tillhanda minst två veckor före mötena. </w:t>
      </w:r>
    </w:p>
    <w:p w14:paraId="7ADF38D2" w14:textId="77777777" w:rsidR="00B863DF" w:rsidRDefault="00B863DF" w:rsidP="004003AD">
      <w:pPr>
        <w:sectPr w:rsidR="00B863DF" w:rsidSect="000D2AC7">
          <w:headerReference w:type="default" r:id="rId33"/>
          <w:footerReference w:type="first" r:id="rId34"/>
          <w:pgSz w:w="11906" w:h="16838"/>
          <w:pgMar w:top="1701" w:right="1701" w:bottom="1418" w:left="1701" w:header="709" w:footer="709" w:gutter="0"/>
          <w:cols w:space="708"/>
          <w:docGrid w:linePitch="360"/>
        </w:sectPr>
      </w:pPr>
    </w:p>
    <w:p w14:paraId="77B6F264" w14:textId="77777777" w:rsidR="00AF701C" w:rsidRDefault="00AF701C" w:rsidP="00AF701C">
      <w:pPr>
        <w:rPr>
          <w:sz w:val="28"/>
        </w:rPr>
      </w:pPr>
      <w:r>
        <w:rPr>
          <w:sz w:val="28"/>
        </w:rPr>
        <w:lastRenderedPageBreak/>
        <w:t>AVTAL om ansvar mm inom översilningsprojektet Björka</w:t>
      </w:r>
    </w:p>
    <w:p w14:paraId="407DDC91" w14:textId="77777777" w:rsidR="00AF701C" w:rsidRPr="007518B7" w:rsidRDefault="00AF701C" w:rsidP="00AF701C">
      <w:pPr>
        <w:jc w:val="center"/>
        <w:rPr>
          <w:sz w:val="28"/>
        </w:rPr>
      </w:pPr>
    </w:p>
    <w:p w14:paraId="3783726E" w14:textId="77777777" w:rsidR="00AF701C" w:rsidRPr="00BD008C" w:rsidRDefault="00AF701C" w:rsidP="00AF701C">
      <w:pPr>
        <w:rPr>
          <w:sz w:val="23"/>
          <w:szCs w:val="23"/>
        </w:rPr>
      </w:pPr>
      <w:r w:rsidRPr="007518B7">
        <w:rPr>
          <w:sz w:val="23"/>
          <w:szCs w:val="23"/>
        </w:rPr>
        <w:t xml:space="preserve">Avtal mellan Sjöbo kommun och </w:t>
      </w:r>
      <w:r>
        <w:rPr>
          <w:sz w:val="23"/>
          <w:szCs w:val="23"/>
        </w:rPr>
        <w:t>Xxxx</w:t>
      </w:r>
      <w:r w:rsidRPr="007518B7">
        <w:rPr>
          <w:sz w:val="23"/>
          <w:szCs w:val="23"/>
        </w:rPr>
        <w:t xml:space="preserve"> </w:t>
      </w:r>
      <w:r>
        <w:rPr>
          <w:sz w:val="23"/>
          <w:szCs w:val="23"/>
        </w:rPr>
        <w:t>Xxxx</w:t>
      </w:r>
      <w:r w:rsidRPr="007518B7">
        <w:rPr>
          <w:sz w:val="23"/>
          <w:szCs w:val="23"/>
        </w:rPr>
        <w:t xml:space="preserve">, ägare till fastigheten </w:t>
      </w:r>
      <w:r>
        <w:rPr>
          <w:sz w:val="23"/>
          <w:szCs w:val="23"/>
        </w:rPr>
        <w:t>Xxxx</w:t>
      </w:r>
      <w:r w:rsidRPr="007518B7">
        <w:rPr>
          <w:sz w:val="23"/>
          <w:szCs w:val="23"/>
        </w:rPr>
        <w:t xml:space="preserve">, Sjöbo kommun. Avtalet ersätter tidigare tecknad förhandsförbindelse 2010, märkt </w:t>
      </w:r>
      <w:r w:rsidRPr="0045064A">
        <w:rPr>
          <w:sz w:val="23"/>
          <w:szCs w:val="23"/>
        </w:rPr>
        <w:t>Kävlingeåprojektet</w:t>
      </w:r>
      <w:r>
        <w:rPr>
          <w:sz w:val="23"/>
          <w:szCs w:val="23"/>
        </w:rPr>
        <w:t>. Tillstånd från Mark- och miljödomstolen söks av berörda fastighetsägare. Detta innebär att dessa fastighetsägare blir tillståndsinnehavare och verksamhetsutövare, dvs ansvariga för hela anläggningen, dvs även för de delar av anläggningen som ligger utanför sökandenas egna fastigheter. Genom detta avtal fördelas ansvaret för erforderliga förarbeten, genomförandet och underhållet av anläggningen mellan kommunen och fastighetsägarna under avtalsperioden.</w:t>
      </w:r>
    </w:p>
    <w:p w14:paraId="48C9B1F0" w14:textId="77777777" w:rsidR="00AF701C" w:rsidRPr="00BD008C" w:rsidRDefault="00AF701C" w:rsidP="00AF701C">
      <w:pPr>
        <w:rPr>
          <w:sz w:val="23"/>
          <w:szCs w:val="23"/>
        </w:rPr>
      </w:pPr>
      <w:r w:rsidRPr="00BD008C">
        <w:rPr>
          <w:sz w:val="23"/>
          <w:szCs w:val="23"/>
        </w:rPr>
        <w:t xml:space="preserve"> </w:t>
      </w:r>
    </w:p>
    <w:p w14:paraId="7CBC2511" w14:textId="77777777" w:rsidR="00AF701C" w:rsidRDefault="00AF701C" w:rsidP="00AF701C">
      <w:pPr>
        <w:rPr>
          <w:sz w:val="23"/>
          <w:szCs w:val="23"/>
        </w:rPr>
      </w:pPr>
      <w:r w:rsidRPr="00BD008C">
        <w:rPr>
          <w:sz w:val="23"/>
          <w:szCs w:val="23"/>
        </w:rPr>
        <w:t>I samband med att Sjöbo kommun</w:t>
      </w:r>
      <w:r>
        <w:rPr>
          <w:sz w:val="23"/>
          <w:szCs w:val="23"/>
        </w:rPr>
        <w:t xml:space="preserve"> genom Kävlingeåns vattenråd administrerar </w:t>
      </w:r>
      <w:r w:rsidRPr="00BD008C">
        <w:rPr>
          <w:sz w:val="23"/>
          <w:szCs w:val="23"/>
        </w:rPr>
        <w:t>genomförandet</w:t>
      </w:r>
      <w:r>
        <w:rPr>
          <w:sz w:val="23"/>
          <w:szCs w:val="23"/>
        </w:rPr>
        <w:t xml:space="preserve"> av</w:t>
      </w:r>
      <w:r w:rsidRPr="00BD008C">
        <w:rPr>
          <w:sz w:val="23"/>
          <w:szCs w:val="23"/>
        </w:rPr>
        <w:t xml:space="preserve"> en översilningsanläggning på fastigheterna Björka 11:3, 18:3 och 18:4 samt Övedskloster 2:5, 2:23 och 2:80, har följande avtal upprätta</w:t>
      </w:r>
      <w:r>
        <w:rPr>
          <w:sz w:val="23"/>
          <w:szCs w:val="23"/>
        </w:rPr>
        <w:t>t</w:t>
      </w:r>
      <w:r w:rsidRPr="00BD008C">
        <w:rPr>
          <w:sz w:val="23"/>
          <w:szCs w:val="23"/>
        </w:rPr>
        <w:t xml:space="preserve">s för att </w:t>
      </w:r>
      <w:r>
        <w:rPr>
          <w:sz w:val="23"/>
          <w:szCs w:val="23"/>
        </w:rPr>
        <w:t xml:space="preserve">fördela ansvaret för anläggningen och </w:t>
      </w:r>
      <w:r w:rsidRPr="00BD008C">
        <w:rPr>
          <w:sz w:val="23"/>
          <w:szCs w:val="23"/>
        </w:rPr>
        <w:t>reglera parternas skyldigheter gentemot varandra.</w:t>
      </w:r>
      <w:r>
        <w:rPr>
          <w:sz w:val="23"/>
          <w:szCs w:val="23"/>
        </w:rPr>
        <w:t xml:space="preserve"> </w:t>
      </w:r>
    </w:p>
    <w:p w14:paraId="58E6F80F" w14:textId="77777777" w:rsidR="00AF701C" w:rsidRDefault="00AF701C" w:rsidP="00AF701C">
      <w:pPr>
        <w:rPr>
          <w:sz w:val="23"/>
          <w:szCs w:val="23"/>
        </w:rPr>
      </w:pPr>
    </w:p>
    <w:p w14:paraId="2FC72D18" w14:textId="77777777" w:rsidR="00AF701C" w:rsidRPr="00892E43" w:rsidRDefault="00AF701C" w:rsidP="00AF701C">
      <w:pPr>
        <w:rPr>
          <w:sz w:val="23"/>
          <w:szCs w:val="23"/>
        </w:rPr>
      </w:pPr>
      <w:r w:rsidRPr="00BD008C">
        <w:rPr>
          <w:sz w:val="23"/>
          <w:szCs w:val="23"/>
        </w:rPr>
        <w:t xml:space="preserve">Mellan undertecknad, såsom ägare </w:t>
      </w:r>
      <w:r w:rsidRPr="00892E43">
        <w:rPr>
          <w:sz w:val="23"/>
          <w:szCs w:val="23"/>
        </w:rPr>
        <w:t xml:space="preserve">till fastigheten </w:t>
      </w:r>
      <w:r>
        <w:rPr>
          <w:sz w:val="23"/>
          <w:szCs w:val="23"/>
        </w:rPr>
        <w:t>Xxxx</w:t>
      </w:r>
      <w:r w:rsidRPr="00892E43">
        <w:rPr>
          <w:sz w:val="23"/>
          <w:szCs w:val="23"/>
        </w:rPr>
        <w:t>, Sjöbo kommun och Sjöbo kommun, nedan kallad Kommunen, har följande avtal träffats.</w:t>
      </w:r>
    </w:p>
    <w:p w14:paraId="0719BCCD" w14:textId="77777777" w:rsidR="00AF701C" w:rsidRPr="00892E43" w:rsidRDefault="00AF701C" w:rsidP="00AF701C">
      <w:pPr>
        <w:rPr>
          <w:sz w:val="23"/>
          <w:szCs w:val="23"/>
        </w:rPr>
      </w:pPr>
    </w:p>
    <w:p w14:paraId="016CB81A" w14:textId="77777777" w:rsidR="00AF701C" w:rsidRPr="00892E43" w:rsidRDefault="00AF701C" w:rsidP="00AF701C">
      <w:pPr>
        <w:ind w:left="1276" w:hanging="1276"/>
        <w:rPr>
          <w:b/>
          <w:sz w:val="23"/>
          <w:szCs w:val="23"/>
        </w:rPr>
      </w:pPr>
      <w:r w:rsidRPr="00892E43">
        <w:rPr>
          <w:b/>
          <w:sz w:val="23"/>
          <w:szCs w:val="23"/>
        </w:rPr>
        <w:t>§1</w:t>
      </w:r>
    </w:p>
    <w:p w14:paraId="42DF76B1" w14:textId="77777777" w:rsidR="00AF701C" w:rsidRPr="00892E43" w:rsidRDefault="00AF701C" w:rsidP="00AF701C">
      <w:pPr>
        <w:rPr>
          <w:sz w:val="23"/>
          <w:szCs w:val="23"/>
        </w:rPr>
      </w:pPr>
      <w:r w:rsidRPr="00892E43">
        <w:rPr>
          <w:sz w:val="23"/>
          <w:szCs w:val="23"/>
        </w:rPr>
        <w:t xml:space="preserve">Avtalet gäller från 2013-06-01 till 2043-06-01 och, undantaget §2 2:1, under förutsättning att tillstånd erhålls från Mark- och miljödomstolen. </w:t>
      </w:r>
    </w:p>
    <w:p w14:paraId="54E45737" w14:textId="77777777" w:rsidR="00AF701C" w:rsidRPr="00BD008C" w:rsidRDefault="00AF701C" w:rsidP="00AF701C">
      <w:pPr>
        <w:rPr>
          <w:sz w:val="23"/>
          <w:szCs w:val="23"/>
        </w:rPr>
      </w:pPr>
    </w:p>
    <w:p w14:paraId="56F2BC09" w14:textId="77777777" w:rsidR="00AF701C" w:rsidRPr="003B60D3" w:rsidRDefault="00AF701C" w:rsidP="00AF701C">
      <w:pPr>
        <w:rPr>
          <w:b/>
          <w:sz w:val="23"/>
          <w:szCs w:val="23"/>
          <w:u w:val="single"/>
        </w:rPr>
      </w:pPr>
      <w:r w:rsidRPr="003B60D3">
        <w:rPr>
          <w:b/>
          <w:sz w:val="23"/>
          <w:szCs w:val="23"/>
        </w:rPr>
        <w:t>§</w:t>
      </w:r>
      <w:r>
        <w:rPr>
          <w:b/>
          <w:sz w:val="23"/>
          <w:szCs w:val="23"/>
        </w:rPr>
        <w:t>2</w:t>
      </w:r>
      <w:r w:rsidRPr="003B60D3">
        <w:rPr>
          <w:b/>
          <w:sz w:val="23"/>
          <w:szCs w:val="23"/>
        </w:rPr>
        <w:tab/>
      </w:r>
      <w:r w:rsidRPr="003B60D3">
        <w:rPr>
          <w:b/>
          <w:sz w:val="23"/>
          <w:szCs w:val="23"/>
          <w:u w:val="single"/>
        </w:rPr>
        <w:t>Kommunen förbinder sig:</w:t>
      </w:r>
    </w:p>
    <w:p w14:paraId="3924840E" w14:textId="77777777" w:rsidR="00AF701C" w:rsidRPr="00BD008C" w:rsidRDefault="00AF701C" w:rsidP="00AF701C">
      <w:pPr>
        <w:ind w:left="1304" w:hanging="1304"/>
        <w:rPr>
          <w:sz w:val="23"/>
          <w:szCs w:val="23"/>
        </w:rPr>
      </w:pPr>
      <w:r>
        <w:rPr>
          <w:sz w:val="23"/>
          <w:szCs w:val="23"/>
        </w:rPr>
        <w:t>2:1</w:t>
      </w:r>
      <w:r w:rsidRPr="00BD008C">
        <w:rPr>
          <w:sz w:val="23"/>
          <w:szCs w:val="23"/>
        </w:rPr>
        <w:tab/>
        <w:t>att bekosta</w:t>
      </w:r>
      <w:r>
        <w:rPr>
          <w:sz w:val="23"/>
          <w:szCs w:val="23"/>
        </w:rPr>
        <w:t>,</w:t>
      </w:r>
      <w:r w:rsidRPr="00BD008C">
        <w:rPr>
          <w:sz w:val="23"/>
          <w:szCs w:val="23"/>
        </w:rPr>
        <w:t xml:space="preserve"> </w:t>
      </w:r>
      <w:r>
        <w:rPr>
          <w:sz w:val="23"/>
          <w:szCs w:val="23"/>
        </w:rPr>
        <w:t xml:space="preserve">handlägga och </w:t>
      </w:r>
      <w:r w:rsidRPr="00BD008C">
        <w:rPr>
          <w:sz w:val="23"/>
          <w:szCs w:val="23"/>
        </w:rPr>
        <w:t xml:space="preserve">genomföra </w:t>
      </w:r>
      <w:r>
        <w:rPr>
          <w:sz w:val="23"/>
          <w:szCs w:val="23"/>
        </w:rPr>
        <w:t xml:space="preserve">erforderliga </w:t>
      </w:r>
      <w:r w:rsidRPr="00BD008C">
        <w:rPr>
          <w:sz w:val="23"/>
          <w:szCs w:val="23"/>
        </w:rPr>
        <w:t xml:space="preserve">samråd, </w:t>
      </w:r>
      <w:r>
        <w:rPr>
          <w:sz w:val="23"/>
          <w:szCs w:val="23"/>
        </w:rPr>
        <w:t>dispenser och tillståndsansökan,</w:t>
      </w:r>
    </w:p>
    <w:p w14:paraId="755F52A4" w14:textId="77777777" w:rsidR="00AF701C" w:rsidRDefault="00AF701C" w:rsidP="00AF701C">
      <w:pPr>
        <w:ind w:left="1304" w:hanging="1304"/>
        <w:rPr>
          <w:sz w:val="23"/>
          <w:szCs w:val="23"/>
        </w:rPr>
      </w:pPr>
      <w:r>
        <w:rPr>
          <w:sz w:val="23"/>
          <w:szCs w:val="23"/>
        </w:rPr>
        <w:t>2:</w:t>
      </w:r>
      <w:r w:rsidRPr="00BD008C">
        <w:rPr>
          <w:sz w:val="23"/>
          <w:szCs w:val="23"/>
        </w:rPr>
        <w:t xml:space="preserve">2 </w:t>
      </w:r>
      <w:r w:rsidRPr="00BD008C">
        <w:rPr>
          <w:sz w:val="23"/>
          <w:szCs w:val="23"/>
        </w:rPr>
        <w:tab/>
        <w:t xml:space="preserve">att genom vattenrådet </w:t>
      </w:r>
      <w:r>
        <w:rPr>
          <w:sz w:val="23"/>
          <w:szCs w:val="23"/>
        </w:rPr>
        <w:t xml:space="preserve">upphandla, </w:t>
      </w:r>
      <w:r w:rsidRPr="00BD008C">
        <w:rPr>
          <w:sz w:val="23"/>
          <w:szCs w:val="23"/>
        </w:rPr>
        <w:t>bekosta</w:t>
      </w:r>
      <w:r>
        <w:rPr>
          <w:sz w:val="23"/>
          <w:szCs w:val="23"/>
        </w:rPr>
        <w:t xml:space="preserve"> och utföra restaurering och anläggning av kanal, diken, dammar enligt tillståndsgiven verksamhet samt efter fastighetsägarens godkännande utföra stängslingsarbeten, insådd av vall och</w:t>
      </w:r>
      <w:r w:rsidRPr="00BD008C">
        <w:rPr>
          <w:sz w:val="23"/>
          <w:szCs w:val="23"/>
        </w:rPr>
        <w:t xml:space="preserve"> trädplantering</w:t>
      </w:r>
      <w:r>
        <w:rPr>
          <w:sz w:val="23"/>
          <w:szCs w:val="23"/>
        </w:rPr>
        <w:t>ar,</w:t>
      </w:r>
    </w:p>
    <w:p w14:paraId="3D3BDF10" w14:textId="77777777" w:rsidR="00AF701C" w:rsidRPr="00BD008C" w:rsidRDefault="00AF701C" w:rsidP="00AF701C">
      <w:pPr>
        <w:ind w:left="1304" w:hanging="1304"/>
        <w:rPr>
          <w:sz w:val="23"/>
          <w:szCs w:val="23"/>
        </w:rPr>
      </w:pPr>
      <w:r>
        <w:rPr>
          <w:sz w:val="23"/>
          <w:szCs w:val="23"/>
        </w:rPr>
        <w:tab/>
      </w:r>
      <w:r w:rsidRPr="00BD008C">
        <w:rPr>
          <w:sz w:val="23"/>
          <w:szCs w:val="23"/>
        </w:rPr>
        <w:t>Upphandlingen av entreprenör sker i enlighet med lagen om offentlig upphandling (LOU) samt Allmänna Bestämmelser för byggnads-, anläggnings- och installationsentreprenader (AB 92).</w:t>
      </w:r>
    </w:p>
    <w:p w14:paraId="3CE9317E" w14:textId="77777777" w:rsidR="00AF701C" w:rsidRPr="00BD008C" w:rsidRDefault="00AF701C" w:rsidP="00AF701C">
      <w:pPr>
        <w:rPr>
          <w:sz w:val="23"/>
          <w:szCs w:val="23"/>
        </w:rPr>
      </w:pPr>
    </w:p>
    <w:p w14:paraId="591C8FF4" w14:textId="77777777" w:rsidR="00AF701C" w:rsidRPr="00BD008C" w:rsidRDefault="00AF701C" w:rsidP="00AF701C">
      <w:pPr>
        <w:ind w:left="1304" w:hanging="1304"/>
        <w:rPr>
          <w:sz w:val="23"/>
          <w:szCs w:val="23"/>
        </w:rPr>
      </w:pPr>
      <w:r>
        <w:rPr>
          <w:sz w:val="23"/>
          <w:szCs w:val="23"/>
        </w:rPr>
        <w:t>2:</w:t>
      </w:r>
      <w:r w:rsidRPr="00BD008C">
        <w:rPr>
          <w:sz w:val="23"/>
          <w:szCs w:val="23"/>
        </w:rPr>
        <w:t>3</w:t>
      </w:r>
      <w:r w:rsidRPr="00BD008C">
        <w:rPr>
          <w:sz w:val="23"/>
          <w:szCs w:val="23"/>
        </w:rPr>
        <w:tab/>
        <w:t>att genom vattenrådet bekosta eventuellt inkomstbortfall p g a skördeförluster under anläggningstidens växtodlingssäsong. Skördeförlusten beräknas på Hushållningssällskapets produktionsgrenskalkyler</w:t>
      </w:r>
      <w:r>
        <w:rPr>
          <w:sz w:val="23"/>
          <w:szCs w:val="23"/>
        </w:rPr>
        <w:t>,</w:t>
      </w:r>
      <w:r w:rsidRPr="00BD008C">
        <w:rPr>
          <w:sz w:val="23"/>
          <w:szCs w:val="23"/>
        </w:rPr>
        <w:t xml:space="preserve"> såvida inte markägaren kan påvisa att produktionsbortfallet avviker tydligt från dessa</w:t>
      </w:r>
      <w:r>
        <w:rPr>
          <w:sz w:val="23"/>
          <w:szCs w:val="23"/>
        </w:rPr>
        <w:t>,</w:t>
      </w:r>
      <w:r w:rsidRPr="00BD008C">
        <w:rPr>
          <w:sz w:val="23"/>
          <w:szCs w:val="23"/>
        </w:rPr>
        <w:t xml:space="preserve"> </w:t>
      </w:r>
    </w:p>
    <w:p w14:paraId="132F426E" w14:textId="77777777" w:rsidR="00AF701C" w:rsidRDefault="00AF701C" w:rsidP="00AF701C">
      <w:pPr>
        <w:ind w:left="1304" w:hanging="1304"/>
        <w:rPr>
          <w:sz w:val="23"/>
          <w:szCs w:val="23"/>
        </w:rPr>
      </w:pPr>
      <w:r>
        <w:rPr>
          <w:sz w:val="23"/>
          <w:szCs w:val="23"/>
        </w:rPr>
        <w:t>2:</w:t>
      </w:r>
      <w:r w:rsidRPr="00BD008C">
        <w:rPr>
          <w:sz w:val="23"/>
          <w:szCs w:val="23"/>
        </w:rPr>
        <w:t>4</w:t>
      </w:r>
      <w:r w:rsidRPr="00BD008C">
        <w:rPr>
          <w:sz w:val="23"/>
          <w:szCs w:val="23"/>
        </w:rPr>
        <w:tab/>
        <w:t>att genom vattenrådet bekosta eventuellt inkomstbortfall p g a förlorat EU-stöd under anläggningstiden orsakat av anläggningsarbetena</w:t>
      </w:r>
      <w:r>
        <w:rPr>
          <w:sz w:val="23"/>
          <w:szCs w:val="23"/>
        </w:rPr>
        <w:t>,</w:t>
      </w:r>
    </w:p>
    <w:p w14:paraId="7F497408" w14:textId="77777777" w:rsidR="00AF701C" w:rsidRPr="00BD008C" w:rsidRDefault="00AF701C" w:rsidP="00AF701C">
      <w:pPr>
        <w:ind w:left="1304" w:hanging="1304"/>
        <w:rPr>
          <w:sz w:val="23"/>
          <w:szCs w:val="23"/>
        </w:rPr>
      </w:pPr>
      <w:r>
        <w:rPr>
          <w:sz w:val="23"/>
          <w:szCs w:val="23"/>
        </w:rPr>
        <w:t>2:5</w:t>
      </w:r>
      <w:r>
        <w:rPr>
          <w:sz w:val="23"/>
          <w:szCs w:val="23"/>
        </w:rPr>
        <w:tab/>
        <w:t>att tillse</w:t>
      </w:r>
      <w:r w:rsidRPr="00BD008C">
        <w:rPr>
          <w:sz w:val="23"/>
          <w:szCs w:val="23"/>
        </w:rPr>
        <w:t xml:space="preserve"> att alla förekommande anläggnings- och underhållsarbeten utförs på </w:t>
      </w:r>
      <w:r>
        <w:rPr>
          <w:sz w:val="23"/>
          <w:szCs w:val="23"/>
        </w:rPr>
        <w:t>sådant sätt, att minsta möjliga</w:t>
      </w:r>
      <w:r w:rsidRPr="00BD008C">
        <w:rPr>
          <w:sz w:val="23"/>
          <w:szCs w:val="23"/>
        </w:rPr>
        <w:t xml:space="preserve"> skada, intrång</w:t>
      </w:r>
      <w:r>
        <w:rPr>
          <w:sz w:val="23"/>
          <w:szCs w:val="23"/>
        </w:rPr>
        <w:t xml:space="preserve"> och olägenhet uppstår,</w:t>
      </w:r>
    </w:p>
    <w:p w14:paraId="421E7EB7" w14:textId="77777777" w:rsidR="00AF701C" w:rsidRPr="00BD008C" w:rsidRDefault="00AF701C" w:rsidP="00AF701C">
      <w:pPr>
        <w:ind w:left="1304" w:hanging="1304"/>
        <w:rPr>
          <w:sz w:val="23"/>
          <w:szCs w:val="23"/>
        </w:rPr>
      </w:pPr>
      <w:r>
        <w:rPr>
          <w:sz w:val="23"/>
          <w:szCs w:val="23"/>
        </w:rPr>
        <w:t>2:6</w:t>
      </w:r>
      <w:r>
        <w:rPr>
          <w:sz w:val="23"/>
          <w:szCs w:val="23"/>
        </w:rPr>
        <w:tab/>
        <w:t>att tillse</w:t>
      </w:r>
      <w:r w:rsidRPr="00BD008C">
        <w:rPr>
          <w:sz w:val="23"/>
          <w:szCs w:val="23"/>
        </w:rPr>
        <w:t xml:space="preserve"> att efter arbetenas avslutande, utnyttjad mark såväl som vägar, dränering och andra berörda anläggningar återställs i det </w:t>
      </w:r>
      <w:proofErr w:type="gramStart"/>
      <w:r w:rsidRPr="00BD008C">
        <w:rPr>
          <w:sz w:val="23"/>
          <w:szCs w:val="23"/>
        </w:rPr>
        <w:t>skick, som</w:t>
      </w:r>
      <w:proofErr w:type="gramEnd"/>
      <w:r w:rsidRPr="00BD008C">
        <w:rPr>
          <w:sz w:val="23"/>
          <w:szCs w:val="23"/>
        </w:rPr>
        <w:t xml:space="preserve"> förelåg omedelbart före arbetena</w:t>
      </w:r>
      <w:r>
        <w:rPr>
          <w:sz w:val="23"/>
          <w:szCs w:val="23"/>
        </w:rPr>
        <w:t>s påbörjande,</w:t>
      </w:r>
    </w:p>
    <w:p w14:paraId="61661F59" w14:textId="77777777" w:rsidR="00AF701C" w:rsidRPr="00BD008C" w:rsidRDefault="00AF701C" w:rsidP="00AF701C">
      <w:pPr>
        <w:ind w:left="1304" w:hanging="1304"/>
        <w:rPr>
          <w:sz w:val="23"/>
          <w:szCs w:val="23"/>
        </w:rPr>
      </w:pPr>
      <w:r>
        <w:rPr>
          <w:sz w:val="23"/>
          <w:szCs w:val="23"/>
        </w:rPr>
        <w:lastRenderedPageBreak/>
        <w:t>2:</w:t>
      </w:r>
      <w:r w:rsidRPr="00BD008C">
        <w:rPr>
          <w:sz w:val="23"/>
          <w:szCs w:val="23"/>
        </w:rPr>
        <w:t>7</w:t>
      </w:r>
      <w:r w:rsidRPr="00BD008C">
        <w:rPr>
          <w:sz w:val="23"/>
          <w:szCs w:val="23"/>
        </w:rPr>
        <w:tab/>
        <w:t xml:space="preserve">att tillse att sådan skada på anläggningen som inte uppkommit genom markägarens slarv eller bristande underhåll snarast åtgärdas. Sådan skada </w:t>
      </w:r>
      <w:r>
        <w:rPr>
          <w:sz w:val="23"/>
          <w:szCs w:val="23"/>
        </w:rPr>
        <w:t>åtgärdas på kommunens bekostnad,</w:t>
      </w:r>
    </w:p>
    <w:p w14:paraId="58E46CD5" w14:textId="77777777" w:rsidR="00AF701C" w:rsidRPr="001211E1" w:rsidRDefault="00AF701C" w:rsidP="00AF701C">
      <w:pPr>
        <w:ind w:left="1304" w:hanging="1304"/>
        <w:rPr>
          <w:sz w:val="23"/>
          <w:szCs w:val="23"/>
        </w:rPr>
      </w:pPr>
      <w:r>
        <w:rPr>
          <w:sz w:val="23"/>
          <w:szCs w:val="23"/>
        </w:rPr>
        <w:t>2:</w:t>
      </w:r>
      <w:r w:rsidRPr="00BD008C">
        <w:rPr>
          <w:sz w:val="23"/>
          <w:szCs w:val="23"/>
        </w:rPr>
        <w:t>8</w:t>
      </w:r>
      <w:r w:rsidRPr="00BD008C">
        <w:rPr>
          <w:sz w:val="23"/>
          <w:szCs w:val="23"/>
        </w:rPr>
        <w:tab/>
        <w:t>att ansvara för entreprenadkontroll sa</w:t>
      </w:r>
      <w:r>
        <w:rPr>
          <w:sz w:val="23"/>
          <w:szCs w:val="23"/>
        </w:rPr>
        <w:t xml:space="preserve">mt slut- och garantibesiktning. </w:t>
      </w:r>
      <w:r w:rsidRPr="00BD008C">
        <w:rPr>
          <w:sz w:val="23"/>
          <w:szCs w:val="23"/>
        </w:rPr>
        <w:t xml:space="preserve">Markägaren skall beredas tillfälle att medverka vid första byggmötet samt vid </w:t>
      </w:r>
      <w:r w:rsidRPr="001211E1">
        <w:rPr>
          <w:sz w:val="23"/>
          <w:szCs w:val="23"/>
        </w:rPr>
        <w:t>slut- och garantibesiktning,</w:t>
      </w:r>
    </w:p>
    <w:p w14:paraId="2401A3A1" w14:textId="77777777" w:rsidR="00AF701C" w:rsidRPr="00BD008C" w:rsidRDefault="00AF701C" w:rsidP="00AF701C">
      <w:pPr>
        <w:ind w:left="1304" w:hanging="1304"/>
        <w:rPr>
          <w:sz w:val="23"/>
          <w:szCs w:val="23"/>
        </w:rPr>
      </w:pPr>
      <w:r>
        <w:rPr>
          <w:sz w:val="23"/>
          <w:szCs w:val="23"/>
        </w:rPr>
        <w:t>2:</w:t>
      </w:r>
      <w:r w:rsidRPr="00BD008C">
        <w:rPr>
          <w:sz w:val="23"/>
          <w:szCs w:val="23"/>
        </w:rPr>
        <w:t xml:space="preserve">9 </w:t>
      </w:r>
      <w:r w:rsidRPr="00BD008C">
        <w:rPr>
          <w:sz w:val="23"/>
          <w:szCs w:val="23"/>
        </w:rPr>
        <w:tab/>
        <w:t xml:space="preserve">att tillse att markägaren står skadefri om </w:t>
      </w:r>
      <w:r>
        <w:rPr>
          <w:sz w:val="23"/>
          <w:szCs w:val="23"/>
        </w:rPr>
        <w:t>anläggningen</w:t>
      </w:r>
      <w:r w:rsidRPr="00BD008C">
        <w:rPr>
          <w:sz w:val="23"/>
          <w:szCs w:val="23"/>
        </w:rPr>
        <w:t xml:space="preserve"> sätts ur funktion eller ger skada </w:t>
      </w:r>
      <w:r>
        <w:rPr>
          <w:sz w:val="23"/>
          <w:szCs w:val="23"/>
        </w:rPr>
        <w:t>för</w:t>
      </w:r>
      <w:r w:rsidRPr="00BD008C">
        <w:rPr>
          <w:sz w:val="23"/>
          <w:szCs w:val="23"/>
        </w:rPr>
        <w:t xml:space="preserve"> markägaren eller tredje part, om </w:t>
      </w:r>
      <w:r>
        <w:rPr>
          <w:sz w:val="23"/>
          <w:szCs w:val="23"/>
        </w:rPr>
        <w:t>markägaren</w:t>
      </w:r>
      <w:r w:rsidRPr="00BD008C">
        <w:rPr>
          <w:sz w:val="23"/>
          <w:szCs w:val="23"/>
        </w:rPr>
        <w:t xml:space="preserve"> kan visa att han rimligen inte kunnat förebygga eller begränsa skadan</w:t>
      </w:r>
      <w:r>
        <w:rPr>
          <w:sz w:val="23"/>
          <w:szCs w:val="23"/>
        </w:rPr>
        <w:t>,</w:t>
      </w:r>
    </w:p>
    <w:p w14:paraId="07B249D4" w14:textId="77777777" w:rsidR="00AF701C" w:rsidRPr="00BD008C" w:rsidRDefault="00AF701C" w:rsidP="00AF701C">
      <w:pPr>
        <w:ind w:left="1304" w:hanging="1304"/>
        <w:rPr>
          <w:sz w:val="23"/>
          <w:szCs w:val="23"/>
        </w:rPr>
      </w:pPr>
      <w:r>
        <w:rPr>
          <w:sz w:val="23"/>
          <w:szCs w:val="23"/>
        </w:rPr>
        <w:t>2:</w:t>
      </w:r>
      <w:r w:rsidRPr="00BD008C">
        <w:rPr>
          <w:sz w:val="23"/>
          <w:szCs w:val="23"/>
        </w:rPr>
        <w:t>10</w:t>
      </w:r>
      <w:r w:rsidRPr="00BD008C">
        <w:rPr>
          <w:sz w:val="23"/>
          <w:szCs w:val="23"/>
        </w:rPr>
        <w:tab/>
        <w:t xml:space="preserve">att senast 4 veckor efter godkänd slutbesiktning </w:t>
      </w:r>
      <w:r w:rsidRPr="006421B6">
        <w:rPr>
          <w:sz w:val="23"/>
          <w:szCs w:val="23"/>
        </w:rPr>
        <w:t xml:space="preserve">utbetala 25 000 </w:t>
      </w:r>
      <w:r w:rsidRPr="00A0245E">
        <w:rPr>
          <w:sz w:val="23"/>
          <w:szCs w:val="23"/>
        </w:rPr>
        <w:t xml:space="preserve">kronor per hektar </w:t>
      </w:r>
      <w:r>
        <w:rPr>
          <w:sz w:val="23"/>
          <w:szCs w:val="23"/>
        </w:rPr>
        <w:t xml:space="preserve">åkermark och 5000 kr per hektar betesmark </w:t>
      </w:r>
      <w:r w:rsidRPr="00A0245E">
        <w:rPr>
          <w:sz w:val="23"/>
          <w:szCs w:val="23"/>
        </w:rPr>
        <w:t>som engångsersättning för de begränsningar och krav</w:t>
      </w:r>
      <w:r w:rsidRPr="00BD008C">
        <w:rPr>
          <w:sz w:val="23"/>
          <w:szCs w:val="23"/>
        </w:rPr>
        <w:t xml:space="preserve"> avseende skötsel mm som anläggningen och avtalet innebär. </w:t>
      </w:r>
      <w:r>
        <w:rPr>
          <w:sz w:val="23"/>
          <w:szCs w:val="23"/>
        </w:rPr>
        <w:t>Av</w:t>
      </w:r>
      <w:r w:rsidRPr="00BD008C">
        <w:rPr>
          <w:sz w:val="23"/>
          <w:szCs w:val="23"/>
        </w:rPr>
        <w:t>talsyta fastställs efter inmätni</w:t>
      </w:r>
      <w:r>
        <w:rPr>
          <w:sz w:val="23"/>
          <w:szCs w:val="23"/>
        </w:rPr>
        <w:t>ng efter godkänd slutbesiktning,</w:t>
      </w:r>
    </w:p>
    <w:p w14:paraId="344E2F96" w14:textId="77777777" w:rsidR="00AF701C" w:rsidRPr="00BD008C" w:rsidRDefault="00AF701C" w:rsidP="00AF701C">
      <w:pPr>
        <w:ind w:left="1304" w:hanging="1304"/>
        <w:rPr>
          <w:sz w:val="23"/>
          <w:szCs w:val="23"/>
        </w:rPr>
      </w:pPr>
      <w:r>
        <w:rPr>
          <w:sz w:val="23"/>
          <w:szCs w:val="23"/>
        </w:rPr>
        <w:t>2:</w:t>
      </w:r>
      <w:r w:rsidRPr="00BD008C">
        <w:rPr>
          <w:sz w:val="23"/>
          <w:szCs w:val="23"/>
        </w:rPr>
        <w:t>11</w:t>
      </w:r>
      <w:r w:rsidRPr="00BD008C">
        <w:rPr>
          <w:sz w:val="23"/>
          <w:szCs w:val="23"/>
        </w:rPr>
        <w:tab/>
        <w:t xml:space="preserve">att tre år efter anläggandet erbjuda de fastigheter som berörs ny provtagning av brunnarna, och utvärdera resultatet från provtagningen, </w:t>
      </w:r>
    </w:p>
    <w:p w14:paraId="0FD6410E" w14:textId="77777777" w:rsidR="00AF701C" w:rsidRPr="00BD008C" w:rsidRDefault="00AF701C" w:rsidP="00AF701C">
      <w:pPr>
        <w:ind w:left="1304" w:hanging="1304"/>
        <w:rPr>
          <w:sz w:val="23"/>
          <w:szCs w:val="23"/>
        </w:rPr>
      </w:pPr>
      <w:r>
        <w:rPr>
          <w:sz w:val="23"/>
          <w:szCs w:val="23"/>
        </w:rPr>
        <w:t>2:</w:t>
      </w:r>
      <w:r w:rsidRPr="00BD008C">
        <w:rPr>
          <w:sz w:val="23"/>
          <w:szCs w:val="23"/>
        </w:rPr>
        <w:t>12</w:t>
      </w:r>
      <w:r w:rsidRPr="00BD008C">
        <w:rPr>
          <w:sz w:val="23"/>
          <w:szCs w:val="23"/>
        </w:rPr>
        <w:tab/>
        <w:t>att genomföra och bekosta eventuellt kontrollprogram som Mark- och miljödomstolen beslutar om</w:t>
      </w:r>
      <w:r>
        <w:rPr>
          <w:sz w:val="23"/>
          <w:szCs w:val="23"/>
        </w:rPr>
        <w:t>,</w:t>
      </w:r>
    </w:p>
    <w:p w14:paraId="3F427C80" w14:textId="77777777" w:rsidR="00AF701C" w:rsidRPr="00BD008C" w:rsidRDefault="00AF701C" w:rsidP="00AF701C">
      <w:pPr>
        <w:rPr>
          <w:sz w:val="23"/>
          <w:szCs w:val="23"/>
        </w:rPr>
      </w:pPr>
      <w:r>
        <w:rPr>
          <w:sz w:val="23"/>
          <w:szCs w:val="23"/>
        </w:rPr>
        <w:t>2:</w:t>
      </w:r>
      <w:r w:rsidRPr="00BD008C">
        <w:rPr>
          <w:sz w:val="23"/>
          <w:szCs w:val="23"/>
        </w:rPr>
        <w:t>13</w:t>
      </w:r>
      <w:r w:rsidRPr="00BD008C">
        <w:rPr>
          <w:sz w:val="23"/>
          <w:szCs w:val="23"/>
        </w:rPr>
        <w:tab/>
        <w:t>att tillse att anläggningen vid avtalets utgång är i god funktion</w:t>
      </w:r>
      <w:r>
        <w:rPr>
          <w:sz w:val="23"/>
          <w:szCs w:val="23"/>
        </w:rPr>
        <w:t>.</w:t>
      </w:r>
    </w:p>
    <w:p w14:paraId="7B6CE21F" w14:textId="77777777" w:rsidR="00AF701C" w:rsidRDefault="00AF701C" w:rsidP="00AF701C">
      <w:pPr>
        <w:rPr>
          <w:sz w:val="23"/>
          <w:szCs w:val="23"/>
        </w:rPr>
      </w:pPr>
      <w:r>
        <w:rPr>
          <w:sz w:val="23"/>
          <w:szCs w:val="23"/>
        </w:rPr>
        <w:t>För att hantera och handlägga ovan beskrivna åtaganden har kommunen rätt att anlita ombud.</w:t>
      </w:r>
    </w:p>
    <w:p w14:paraId="74A2B4E9" w14:textId="77777777" w:rsidR="00AF701C" w:rsidRPr="00BD008C" w:rsidRDefault="00AF701C" w:rsidP="00AF701C">
      <w:pPr>
        <w:rPr>
          <w:sz w:val="23"/>
          <w:szCs w:val="23"/>
        </w:rPr>
      </w:pPr>
    </w:p>
    <w:p w14:paraId="2103487B" w14:textId="77777777" w:rsidR="00AF701C" w:rsidRPr="00442A67" w:rsidRDefault="00AF701C" w:rsidP="00AF701C">
      <w:pPr>
        <w:rPr>
          <w:b/>
          <w:sz w:val="23"/>
          <w:szCs w:val="23"/>
          <w:u w:val="single"/>
        </w:rPr>
      </w:pPr>
      <w:r w:rsidRPr="003B60D3">
        <w:rPr>
          <w:b/>
          <w:sz w:val="23"/>
          <w:szCs w:val="23"/>
        </w:rPr>
        <w:t xml:space="preserve">§ </w:t>
      </w:r>
      <w:r>
        <w:rPr>
          <w:b/>
          <w:sz w:val="23"/>
          <w:szCs w:val="23"/>
        </w:rPr>
        <w:t>3</w:t>
      </w:r>
      <w:r w:rsidRPr="003B60D3">
        <w:rPr>
          <w:b/>
          <w:sz w:val="23"/>
          <w:szCs w:val="23"/>
        </w:rPr>
        <w:tab/>
      </w:r>
      <w:r w:rsidRPr="00442A67">
        <w:rPr>
          <w:b/>
          <w:sz w:val="23"/>
          <w:szCs w:val="23"/>
          <w:u w:val="single"/>
        </w:rPr>
        <w:t>Fastighetsägaren förbinder sig:</w:t>
      </w:r>
    </w:p>
    <w:p w14:paraId="160057A6" w14:textId="77777777" w:rsidR="00AF701C" w:rsidRPr="007869F0" w:rsidRDefault="00AF701C" w:rsidP="00AF701C">
      <w:pPr>
        <w:ind w:left="1304" w:hanging="1304"/>
        <w:rPr>
          <w:color w:val="000000"/>
          <w:sz w:val="23"/>
          <w:szCs w:val="23"/>
        </w:rPr>
      </w:pPr>
      <w:r>
        <w:rPr>
          <w:sz w:val="23"/>
          <w:szCs w:val="23"/>
        </w:rPr>
        <w:t>3:1</w:t>
      </w:r>
      <w:r w:rsidRPr="00BD008C">
        <w:rPr>
          <w:sz w:val="23"/>
          <w:szCs w:val="23"/>
        </w:rPr>
        <w:tab/>
        <w:t xml:space="preserve">att sköta anläggningen i överensstämmelse med </w:t>
      </w:r>
      <w:r>
        <w:rPr>
          <w:sz w:val="23"/>
          <w:szCs w:val="23"/>
        </w:rPr>
        <w:t xml:space="preserve">i </w:t>
      </w:r>
      <w:r w:rsidRPr="000061DB">
        <w:rPr>
          <w:sz w:val="23"/>
          <w:szCs w:val="23"/>
        </w:rPr>
        <w:t>bilaga 1</w:t>
      </w:r>
      <w:r>
        <w:rPr>
          <w:sz w:val="23"/>
          <w:szCs w:val="23"/>
        </w:rPr>
        <w:t xml:space="preserve"> redovisad</w:t>
      </w:r>
      <w:r w:rsidRPr="000061DB">
        <w:rPr>
          <w:sz w:val="23"/>
          <w:szCs w:val="23"/>
        </w:rPr>
        <w:t xml:space="preserve"> </w:t>
      </w:r>
      <w:r>
        <w:rPr>
          <w:sz w:val="23"/>
          <w:szCs w:val="23"/>
        </w:rPr>
        <w:t>skötselbeskrivning,</w:t>
      </w:r>
    </w:p>
    <w:p w14:paraId="7DE88062" w14:textId="77777777" w:rsidR="00AF701C" w:rsidRPr="00BD008C" w:rsidRDefault="00AF701C" w:rsidP="00AF701C">
      <w:pPr>
        <w:ind w:left="1304" w:hanging="1304"/>
        <w:rPr>
          <w:sz w:val="23"/>
          <w:szCs w:val="23"/>
        </w:rPr>
      </w:pPr>
      <w:r>
        <w:rPr>
          <w:sz w:val="23"/>
          <w:szCs w:val="23"/>
        </w:rPr>
        <w:t>3:2</w:t>
      </w:r>
      <w:r w:rsidRPr="00BD008C">
        <w:rPr>
          <w:sz w:val="23"/>
          <w:szCs w:val="23"/>
        </w:rPr>
        <w:tab/>
        <w:t xml:space="preserve">att </w:t>
      </w:r>
      <w:r>
        <w:rPr>
          <w:sz w:val="23"/>
          <w:szCs w:val="23"/>
        </w:rPr>
        <w:t>ge</w:t>
      </w:r>
      <w:r w:rsidRPr="00BD008C">
        <w:rPr>
          <w:sz w:val="23"/>
          <w:szCs w:val="23"/>
        </w:rPr>
        <w:t xml:space="preserve"> </w:t>
      </w:r>
      <w:r>
        <w:rPr>
          <w:sz w:val="23"/>
          <w:szCs w:val="23"/>
        </w:rPr>
        <w:t>kommunen, eller av kommunen anlitad entreprenör och ombud, tillträde till genomförande av entreprenadarbeten enligt 2:2, 2:6 och 2:7 och</w:t>
      </w:r>
      <w:r w:rsidRPr="00BD008C">
        <w:rPr>
          <w:sz w:val="23"/>
          <w:szCs w:val="23"/>
        </w:rPr>
        <w:t xml:space="preserve"> entreprenadkontroll samt slut- och garantibesiktning</w:t>
      </w:r>
      <w:r>
        <w:rPr>
          <w:sz w:val="23"/>
          <w:szCs w:val="23"/>
        </w:rPr>
        <w:t xml:space="preserve"> enligt 2:8</w:t>
      </w:r>
      <w:r w:rsidRPr="00BD008C">
        <w:rPr>
          <w:sz w:val="23"/>
          <w:szCs w:val="23"/>
        </w:rPr>
        <w:t>. Markägaren skall beredas tillfälle att medverka vid första byggmötet samt vid slut- och garantibesiktning</w:t>
      </w:r>
      <w:r>
        <w:rPr>
          <w:sz w:val="23"/>
          <w:szCs w:val="23"/>
        </w:rPr>
        <w:t>,</w:t>
      </w:r>
    </w:p>
    <w:p w14:paraId="0F1EC798" w14:textId="77777777" w:rsidR="00AF701C" w:rsidRPr="00BD008C" w:rsidRDefault="00AF701C" w:rsidP="00AF701C">
      <w:pPr>
        <w:ind w:left="1304" w:hanging="1304"/>
        <w:rPr>
          <w:sz w:val="23"/>
          <w:szCs w:val="23"/>
        </w:rPr>
      </w:pPr>
      <w:r>
        <w:rPr>
          <w:color w:val="000000"/>
          <w:sz w:val="23"/>
          <w:szCs w:val="23"/>
        </w:rPr>
        <w:t>3:3</w:t>
      </w:r>
      <w:r w:rsidRPr="00BD008C">
        <w:rPr>
          <w:color w:val="000000"/>
          <w:sz w:val="23"/>
          <w:szCs w:val="23"/>
        </w:rPr>
        <w:tab/>
      </w:r>
      <w:r w:rsidRPr="00BD008C">
        <w:rPr>
          <w:sz w:val="23"/>
          <w:szCs w:val="23"/>
        </w:rPr>
        <w:t xml:space="preserve">att bibehålla </w:t>
      </w:r>
      <w:r>
        <w:rPr>
          <w:sz w:val="23"/>
          <w:szCs w:val="23"/>
        </w:rPr>
        <w:t xml:space="preserve">tillståndsgivna </w:t>
      </w:r>
      <w:r w:rsidRPr="00BD008C">
        <w:rPr>
          <w:sz w:val="23"/>
          <w:szCs w:val="23"/>
        </w:rPr>
        <w:t>anläggningar</w:t>
      </w:r>
      <w:r>
        <w:rPr>
          <w:sz w:val="23"/>
          <w:szCs w:val="23"/>
        </w:rPr>
        <w:t xml:space="preserve"> i överensstämmelse med dom under avtalstiden,</w:t>
      </w:r>
    </w:p>
    <w:p w14:paraId="4BFFB20D" w14:textId="77777777" w:rsidR="00AF701C" w:rsidRPr="00ED5341" w:rsidRDefault="00AF701C" w:rsidP="00AF701C">
      <w:pPr>
        <w:ind w:left="1304" w:hanging="1304"/>
        <w:rPr>
          <w:sz w:val="23"/>
          <w:szCs w:val="23"/>
        </w:rPr>
      </w:pPr>
      <w:r>
        <w:rPr>
          <w:color w:val="000000"/>
          <w:sz w:val="23"/>
          <w:szCs w:val="23"/>
        </w:rPr>
        <w:t>3:4</w:t>
      </w:r>
      <w:r w:rsidRPr="00BD008C">
        <w:rPr>
          <w:color w:val="000000"/>
          <w:sz w:val="23"/>
          <w:szCs w:val="23"/>
        </w:rPr>
        <w:tab/>
      </w:r>
      <w:r w:rsidRPr="00BD008C">
        <w:rPr>
          <w:sz w:val="23"/>
          <w:szCs w:val="23"/>
        </w:rPr>
        <w:t xml:space="preserve">att inte bryta avtalet eller vidta åtgärder som förstör anläggningen eller motverkar dess funktion och syfte. I sådant fall kan kommunen begära att </w:t>
      </w:r>
      <w:r w:rsidRPr="00ED5341">
        <w:rPr>
          <w:sz w:val="23"/>
          <w:szCs w:val="23"/>
        </w:rPr>
        <w:t>markersättningen helt eller delvis återbetalas och att anläggningen återställs i ursprungligt skick genom markägarens försorg,</w:t>
      </w:r>
    </w:p>
    <w:p w14:paraId="635E93D1" w14:textId="77777777" w:rsidR="00AF701C" w:rsidRPr="00ED5341" w:rsidRDefault="00AF701C" w:rsidP="00AF701C">
      <w:pPr>
        <w:ind w:left="1304" w:hanging="1304"/>
        <w:rPr>
          <w:sz w:val="23"/>
          <w:szCs w:val="23"/>
        </w:rPr>
      </w:pPr>
      <w:r>
        <w:rPr>
          <w:sz w:val="23"/>
          <w:szCs w:val="23"/>
        </w:rPr>
        <w:t>3:5</w:t>
      </w:r>
      <w:r w:rsidRPr="00BD008C">
        <w:rPr>
          <w:sz w:val="23"/>
          <w:szCs w:val="23"/>
        </w:rPr>
        <w:tab/>
        <w:t xml:space="preserve">att ej göra avsteg från detta avtal, såvida inte överenskommelse härom skett </w:t>
      </w:r>
      <w:r w:rsidRPr="00ED5341">
        <w:rPr>
          <w:sz w:val="23"/>
          <w:szCs w:val="23"/>
        </w:rPr>
        <w:t xml:space="preserve">mellan markägaren och kommunen. </w:t>
      </w:r>
    </w:p>
    <w:p w14:paraId="109935C3" w14:textId="77777777" w:rsidR="00AF701C" w:rsidRDefault="00AF701C" w:rsidP="00AF701C">
      <w:pPr>
        <w:rPr>
          <w:sz w:val="23"/>
          <w:szCs w:val="23"/>
        </w:rPr>
      </w:pPr>
      <w:r>
        <w:rPr>
          <w:sz w:val="23"/>
          <w:szCs w:val="23"/>
        </w:rPr>
        <w:t>3:6</w:t>
      </w:r>
      <w:r w:rsidRPr="00BD008C">
        <w:rPr>
          <w:sz w:val="23"/>
          <w:szCs w:val="23"/>
        </w:rPr>
        <w:tab/>
        <w:t>att vid överlåtelse av fastigheten göra för</w:t>
      </w:r>
      <w:r>
        <w:rPr>
          <w:sz w:val="23"/>
          <w:szCs w:val="23"/>
        </w:rPr>
        <w:t>behåll för detta avtals bestånd,</w:t>
      </w:r>
    </w:p>
    <w:p w14:paraId="62B0239F" w14:textId="77777777" w:rsidR="00AF701C" w:rsidRPr="00BD008C" w:rsidRDefault="00AF701C" w:rsidP="00AF701C">
      <w:pPr>
        <w:ind w:left="1304" w:hanging="1304"/>
        <w:rPr>
          <w:sz w:val="23"/>
          <w:szCs w:val="23"/>
        </w:rPr>
      </w:pPr>
      <w:r>
        <w:rPr>
          <w:sz w:val="23"/>
          <w:szCs w:val="23"/>
        </w:rPr>
        <w:t>3:7</w:t>
      </w:r>
      <w:r>
        <w:rPr>
          <w:sz w:val="23"/>
          <w:szCs w:val="23"/>
        </w:rPr>
        <w:tab/>
        <w:t xml:space="preserve">att ge kommunen </w:t>
      </w:r>
      <w:r w:rsidRPr="00BD008C">
        <w:rPr>
          <w:sz w:val="23"/>
          <w:szCs w:val="23"/>
        </w:rPr>
        <w:t>tillträde för besiktning av anläggningen och vid behov av sådana reparationer som åligger kommunen låta kommunen äga tillträde till fastigheten i den omfattning som krävs för dessa reparationer</w:t>
      </w:r>
      <w:r>
        <w:rPr>
          <w:sz w:val="23"/>
          <w:szCs w:val="23"/>
        </w:rPr>
        <w:t>,</w:t>
      </w:r>
    </w:p>
    <w:p w14:paraId="0DEDC69C" w14:textId="77777777" w:rsidR="00AF701C" w:rsidRPr="00BD008C" w:rsidRDefault="00AF701C" w:rsidP="00AF701C">
      <w:pPr>
        <w:rPr>
          <w:sz w:val="23"/>
          <w:szCs w:val="23"/>
        </w:rPr>
      </w:pPr>
    </w:p>
    <w:p w14:paraId="75E909B6" w14:textId="77777777" w:rsidR="00AF701C" w:rsidRPr="00BC5DB8" w:rsidRDefault="00AF701C" w:rsidP="00AF701C">
      <w:pPr>
        <w:rPr>
          <w:b/>
          <w:sz w:val="23"/>
          <w:szCs w:val="23"/>
        </w:rPr>
      </w:pPr>
      <w:r w:rsidRPr="00BC5DB8">
        <w:rPr>
          <w:b/>
          <w:sz w:val="23"/>
          <w:szCs w:val="23"/>
        </w:rPr>
        <w:t>§4</w:t>
      </w:r>
    </w:p>
    <w:p w14:paraId="0826906B" w14:textId="77777777" w:rsidR="00AF701C" w:rsidRDefault="00AF701C" w:rsidP="00AF701C">
      <w:pPr>
        <w:rPr>
          <w:sz w:val="23"/>
          <w:szCs w:val="23"/>
        </w:rPr>
      </w:pPr>
      <w:r w:rsidRPr="00BD008C">
        <w:rPr>
          <w:sz w:val="23"/>
          <w:szCs w:val="23"/>
        </w:rPr>
        <w:t>Jakt- och fiskerätten berörs ej av detta avtal</w:t>
      </w:r>
      <w:r>
        <w:rPr>
          <w:sz w:val="23"/>
          <w:szCs w:val="23"/>
        </w:rPr>
        <w:t>.</w:t>
      </w:r>
    </w:p>
    <w:p w14:paraId="07D87AB2" w14:textId="77777777" w:rsidR="00AF701C" w:rsidRPr="00BD008C" w:rsidRDefault="00AF701C" w:rsidP="00AF701C">
      <w:pPr>
        <w:rPr>
          <w:sz w:val="23"/>
          <w:szCs w:val="23"/>
        </w:rPr>
      </w:pPr>
    </w:p>
    <w:p w14:paraId="16E7BBE2" w14:textId="77777777" w:rsidR="00AF701C" w:rsidRPr="00BC5DB8" w:rsidRDefault="00AF701C" w:rsidP="00AF701C">
      <w:pPr>
        <w:rPr>
          <w:b/>
          <w:sz w:val="23"/>
          <w:szCs w:val="23"/>
        </w:rPr>
      </w:pPr>
      <w:r w:rsidRPr="00BC5DB8">
        <w:rPr>
          <w:b/>
          <w:sz w:val="23"/>
          <w:szCs w:val="23"/>
        </w:rPr>
        <w:lastRenderedPageBreak/>
        <w:t>§</w:t>
      </w:r>
      <w:r>
        <w:rPr>
          <w:b/>
          <w:sz w:val="23"/>
          <w:szCs w:val="23"/>
        </w:rPr>
        <w:t>5</w:t>
      </w:r>
    </w:p>
    <w:p w14:paraId="531F8FF0" w14:textId="77777777" w:rsidR="00AF701C" w:rsidRDefault="00AF701C" w:rsidP="00AF701C">
      <w:pPr>
        <w:rPr>
          <w:sz w:val="23"/>
          <w:szCs w:val="23"/>
        </w:rPr>
      </w:pPr>
      <w:r w:rsidRPr="00BD008C">
        <w:rPr>
          <w:sz w:val="23"/>
          <w:szCs w:val="23"/>
        </w:rPr>
        <w:t>Till säkerhet för detta avtals bestånd får inskrivning ske i fastighet</w:t>
      </w:r>
      <w:r>
        <w:rPr>
          <w:sz w:val="23"/>
          <w:szCs w:val="23"/>
        </w:rPr>
        <w:t>sboken</w:t>
      </w:r>
      <w:r w:rsidRPr="00BD008C">
        <w:rPr>
          <w:sz w:val="23"/>
          <w:szCs w:val="23"/>
        </w:rPr>
        <w:t xml:space="preserve"> på kommunens bekostnad utan </w:t>
      </w:r>
      <w:r>
        <w:rPr>
          <w:sz w:val="23"/>
          <w:szCs w:val="23"/>
        </w:rPr>
        <w:t>fastighetsägarens</w:t>
      </w:r>
      <w:r w:rsidRPr="00BD008C">
        <w:rPr>
          <w:sz w:val="23"/>
          <w:szCs w:val="23"/>
        </w:rPr>
        <w:t xml:space="preserve"> vidare hörande. </w:t>
      </w:r>
    </w:p>
    <w:p w14:paraId="7C4C90A9" w14:textId="77777777" w:rsidR="00AF701C" w:rsidRPr="00BD008C" w:rsidRDefault="00AF701C" w:rsidP="00AF701C">
      <w:pPr>
        <w:rPr>
          <w:sz w:val="23"/>
          <w:szCs w:val="23"/>
        </w:rPr>
      </w:pPr>
    </w:p>
    <w:p w14:paraId="20569836" w14:textId="77777777" w:rsidR="00AF701C" w:rsidRDefault="00AF701C" w:rsidP="00AF701C">
      <w:pPr>
        <w:rPr>
          <w:b/>
          <w:sz w:val="23"/>
          <w:szCs w:val="23"/>
        </w:rPr>
      </w:pPr>
      <w:r>
        <w:rPr>
          <w:b/>
          <w:sz w:val="23"/>
          <w:szCs w:val="23"/>
        </w:rPr>
        <w:t>§6</w:t>
      </w:r>
    </w:p>
    <w:p w14:paraId="351A09FD" w14:textId="77777777" w:rsidR="00AF701C" w:rsidRDefault="00AF701C" w:rsidP="00AF701C">
      <w:pPr>
        <w:rPr>
          <w:sz w:val="23"/>
          <w:szCs w:val="23"/>
        </w:rPr>
      </w:pPr>
      <w:r w:rsidRPr="00BD008C">
        <w:rPr>
          <w:sz w:val="23"/>
          <w:szCs w:val="23"/>
        </w:rPr>
        <w:t>Avtalet innebär att ingen ersättning kan erhållas för återställning av den mark som omfattas av entreprenaden, efter det att anläggningsarbetena påbörjats.</w:t>
      </w:r>
    </w:p>
    <w:p w14:paraId="23BFC0A9" w14:textId="77777777" w:rsidR="00AF701C" w:rsidRDefault="00AF701C" w:rsidP="00AF701C">
      <w:pPr>
        <w:rPr>
          <w:sz w:val="23"/>
          <w:szCs w:val="23"/>
        </w:rPr>
      </w:pPr>
    </w:p>
    <w:p w14:paraId="0E4EDDBA" w14:textId="77777777" w:rsidR="00AF701C" w:rsidRPr="00BC5DB8" w:rsidRDefault="00AF701C" w:rsidP="00AF701C">
      <w:pPr>
        <w:rPr>
          <w:b/>
          <w:sz w:val="23"/>
          <w:szCs w:val="23"/>
        </w:rPr>
      </w:pPr>
      <w:r>
        <w:rPr>
          <w:b/>
          <w:sz w:val="23"/>
          <w:szCs w:val="23"/>
        </w:rPr>
        <w:t>§7</w:t>
      </w:r>
    </w:p>
    <w:p w14:paraId="029CE33E" w14:textId="77777777" w:rsidR="00AF701C" w:rsidRPr="00BD008C" w:rsidRDefault="00AF701C" w:rsidP="00AF701C">
      <w:pPr>
        <w:rPr>
          <w:sz w:val="23"/>
          <w:szCs w:val="23"/>
        </w:rPr>
      </w:pPr>
      <w:r w:rsidRPr="00BD008C">
        <w:rPr>
          <w:sz w:val="23"/>
          <w:szCs w:val="23"/>
        </w:rPr>
        <w:t>Tvist med anledning av detta avtal skall avgöras av svensk domstol.</w:t>
      </w:r>
    </w:p>
    <w:p w14:paraId="74CDE3CC" w14:textId="77777777" w:rsidR="00AF701C" w:rsidRPr="00BD008C" w:rsidRDefault="00AF701C" w:rsidP="00AF701C">
      <w:pPr>
        <w:rPr>
          <w:sz w:val="23"/>
          <w:szCs w:val="23"/>
        </w:rPr>
      </w:pPr>
    </w:p>
    <w:p w14:paraId="19A9124E" w14:textId="77777777" w:rsidR="00AF701C" w:rsidRPr="00ED5341" w:rsidRDefault="00AF701C" w:rsidP="00AF701C">
      <w:pPr>
        <w:rPr>
          <w:sz w:val="23"/>
          <w:szCs w:val="23"/>
        </w:rPr>
      </w:pPr>
      <w:r>
        <w:rPr>
          <w:sz w:val="23"/>
          <w:szCs w:val="23"/>
        </w:rPr>
        <w:t>D</w:t>
      </w:r>
      <w:r w:rsidRPr="00ED5341">
        <w:rPr>
          <w:sz w:val="23"/>
          <w:szCs w:val="23"/>
        </w:rPr>
        <w:t>etta avtal har upprättats i två exemplar, varav parterna tagit var sitt.</w:t>
      </w:r>
    </w:p>
    <w:p w14:paraId="7B216F6F" w14:textId="77777777" w:rsidR="00AF701C" w:rsidRDefault="00AF701C" w:rsidP="00AF701C">
      <w:pPr>
        <w:rPr>
          <w:sz w:val="23"/>
          <w:szCs w:val="23"/>
        </w:rPr>
      </w:pPr>
    </w:p>
    <w:p w14:paraId="4CBCEC63" w14:textId="77777777" w:rsidR="00AF701C" w:rsidRDefault="00AF701C" w:rsidP="00AF701C">
      <w:pPr>
        <w:rPr>
          <w:sz w:val="23"/>
          <w:szCs w:val="23"/>
        </w:rPr>
      </w:pPr>
    </w:p>
    <w:p w14:paraId="06C55D92" w14:textId="77777777" w:rsidR="00AF701C" w:rsidRPr="00BD008C" w:rsidRDefault="00AF701C" w:rsidP="00AF701C">
      <w:pPr>
        <w:rPr>
          <w:sz w:val="23"/>
          <w:szCs w:val="23"/>
        </w:rPr>
      </w:pPr>
    </w:p>
    <w:p w14:paraId="5CA36814" w14:textId="6063E607" w:rsidR="00AF701C" w:rsidRPr="00BD008C" w:rsidRDefault="00AF701C" w:rsidP="00AF701C">
      <w:pPr>
        <w:rPr>
          <w:sz w:val="23"/>
          <w:szCs w:val="23"/>
          <w:lang w:val="de-DE"/>
        </w:rPr>
      </w:pPr>
      <w:r w:rsidRPr="00BD008C">
        <w:rPr>
          <w:sz w:val="23"/>
          <w:szCs w:val="23"/>
          <w:lang w:val="de-DE"/>
        </w:rPr>
        <w:t>Ort</w:t>
      </w:r>
      <w:r>
        <w:rPr>
          <w:sz w:val="23"/>
          <w:szCs w:val="23"/>
          <w:lang w:val="de-DE"/>
        </w:rPr>
        <w:t>,</w:t>
      </w:r>
      <w:r w:rsidRPr="00BD008C">
        <w:rPr>
          <w:sz w:val="23"/>
          <w:szCs w:val="23"/>
          <w:lang w:val="de-DE"/>
        </w:rPr>
        <w:t xml:space="preserve"> </w:t>
      </w:r>
      <w:r w:rsidR="001A237B" w:rsidRPr="00BD008C">
        <w:rPr>
          <w:sz w:val="23"/>
          <w:szCs w:val="23"/>
          <w:lang w:val="de-DE"/>
        </w:rPr>
        <w:t>Datum</w:t>
      </w:r>
      <w:r w:rsidRPr="00BD008C">
        <w:rPr>
          <w:sz w:val="23"/>
          <w:szCs w:val="23"/>
          <w:lang w:val="de-DE"/>
        </w:rPr>
        <w:tab/>
      </w:r>
      <w:r w:rsidRPr="00BD008C">
        <w:rPr>
          <w:sz w:val="23"/>
          <w:szCs w:val="23"/>
          <w:lang w:val="de-DE"/>
        </w:rPr>
        <w:tab/>
      </w:r>
      <w:r w:rsidRPr="00BD008C">
        <w:rPr>
          <w:sz w:val="23"/>
          <w:szCs w:val="23"/>
          <w:lang w:val="de-DE"/>
        </w:rPr>
        <w:tab/>
      </w:r>
      <w:r w:rsidRPr="00BD008C">
        <w:rPr>
          <w:sz w:val="23"/>
          <w:szCs w:val="23"/>
          <w:lang w:val="de-DE"/>
        </w:rPr>
        <w:tab/>
        <w:t>Ort</w:t>
      </w:r>
      <w:r>
        <w:rPr>
          <w:sz w:val="23"/>
          <w:szCs w:val="23"/>
          <w:lang w:val="de-DE"/>
        </w:rPr>
        <w:t>,</w:t>
      </w:r>
      <w:r w:rsidRPr="00BD008C">
        <w:rPr>
          <w:sz w:val="23"/>
          <w:szCs w:val="23"/>
          <w:lang w:val="de-DE"/>
        </w:rPr>
        <w:t xml:space="preserve"> </w:t>
      </w:r>
      <w:r w:rsidR="006455FA" w:rsidRPr="00BD008C">
        <w:rPr>
          <w:sz w:val="23"/>
          <w:szCs w:val="23"/>
          <w:lang w:val="de-DE"/>
        </w:rPr>
        <w:t>Datum</w:t>
      </w:r>
      <w:r w:rsidRPr="00BD008C">
        <w:rPr>
          <w:sz w:val="23"/>
          <w:szCs w:val="23"/>
          <w:lang w:val="de-DE"/>
        </w:rPr>
        <w:tab/>
      </w:r>
      <w:r w:rsidRPr="00BD008C">
        <w:rPr>
          <w:sz w:val="23"/>
          <w:szCs w:val="23"/>
          <w:lang w:val="de-DE"/>
        </w:rPr>
        <w:tab/>
      </w:r>
      <w:r w:rsidRPr="00BD008C">
        <w:rPr>
          <w:sz w:val="23"/>
          <w:szCs w:val="23"/>
          <w:lang w:val="de-DE"/>
        </w:rPr>
        <w:tab/>
      </w:r>
      <w:r w:rsidRPr="00BD008C">
        <w:rPr>
          <w:sz w:val="23"/>
          <w:szCs w:val="23"/>
          <w:lang w:val="de-DE"/>
        </w:rPr>
        <w:tab/>
      </w:r>
      <w:r w:rsidRPr="00BD008C">
        <w:rPr>
          <w:sz w:val="23"/>
          <w:szCs w:val="23"/>
          <w:lang w:val="de-DE"/>
        </w:rPr>
        <w:tab/>
      </w:r>
    </w:p>
    <w:p w14:paraId="03DCB065" w14:textId="77777777" w:rsidR="00AF701C" w:rsidRPr="00BD008C" w:rsidRDefault="00AF701C" w:rsidP="00AF701C">
      <w:pPr>
        <w:rPr>
          <w:sz w:val="23"/>
          <w:szCs w:val="23"/>
          <w:lang w:val="de-DE"/>
        </w:rPr>
      </w:pPr>
    </w:p>
    <w:p w14:paraId="4467C019" w14:textId="77777777" w:rsidR="00AF701C" w:rsidRPr="00BD008C" w:rsidRDefault="00AF701C" w:rsidP="00AF701C">
      <w:pPr>
        <w:rPr>
          <w:sz w:val="23"/>
          <w:szCs w:val="23"/>
        </w:rPr>
      </w:pPr>
      <w:r w:rsidRPr="00BD008C">
        <w:rPr>
          <w:sz w:val="23"/>
          <w:szCs w:val="23"/>
        </w:rPr>
        <w:t>_____________________________</w:t>
      </w:r>
      <w:r w:rsidRPr="00BD008C">
        <w:rPr>
          <w:sz w:val="23"/>
          <w:szCs w:val="23"/>
        </w:rPr>
        <w:tab/>
      </w:r>
      <w:r w:rsidRPr="00BD008C">
        <w:rPr>
          <w:sz w:val="23"/>
          <w:szCs w:val="23"/>
        </w:rPr>
        <w:tab/>
        <w:t>_________________________</w:t>
      </w:r>
      <w:r w:rsidRPr="00BD008C">
        <w:rPr>
          <w:sz w:val="23"/>
          <w:szCs w:val="23"/>
        </w:rPr>
        <w:tab/>
      </w:r>
    </w:p>
    <w:p w14:paraId="5B415BC4" w14:textId="77777777" w:rsidR="00AF701C" w:rsidRPr="00BD008C" w:rsidRDefault="00AF701C" w:rsidP="00AF701C">
      <w:pPr>
        <w:rPr>
          <w:sz w:val="23"/>
          <w:szCs w:val="23"/>
        </w:rPr>
      </w:pPr>
    </w:p>
    <w:p w14:paraId="756A627D" w14:textId="77777777" w:rsidR="00AF701C" w:rsidRPr="00BD008C" w:rsidRDefault="00AF701C" w:rsidP="00AF701C">
      <w:pPr>
        <w:rPr>
          <w:sz w:val="23"/>
          <w:szCs w:val="23"/>
        </w:rPr>
      </w:pPr>
    </w:p>
    <w:p w14:paraId="0D515205" w14:textId="77777777" w:rsidR="00AF701C" w:rsidRPr="00BD008C" w:rsidRDefault="00AF701C" w:rsidP="00AF701C">
      <w:pPr>
        <w:rPr>
          <w:sz w:val="23"/>
          <w:szCs w:val="23"/>
        </w:rPr>
      </w:pPr>
      <w:r w:rsidRPr="00BD008C">
        <w:rPr>
          <w:sz w:val="23"/>
          <w:szCs w:val="23"/>
        </w:rPr>
        <w:t>_____________________________</w:t>
      </w:r>
      <w:r w:rsidRPr="00BD008C">
        <w:rPr>
          <w:sz w:val="23"/>
          <w:szCs w:val="23"/>
        </w:rPr>
        <w:tab/>
      </w:r>
      <w:r w:rsidRPr="00BD008C">
        <w:rPr>
          <w:sz w:val="23"/>
          <w:szCs w:val="23"/>
        </w:rPr>
        <w:tab/>
        <w:t>___________________________</w:t>
      </w:r>
    </w:p>
    <w:p w14:paraId="03C43FFE" w14:textId="77777777" w:rsidR="00AF701C" w:rsidRPr="00BD008C" w:rsidRDefault="00AF701C" w:rsidP="00AF701C">
      <w:pPr>
        <w:rPr>
          <w:sz w:val="23"/>
          <w:szCs w:val="23"/>
        </w:rPr>
      </w:pPr>
      <w:r>
        <w:rPr>
          <w:sz w:val="23"/>
          <w:szCs w:val="23"/>
        </w:rPr>
        <w:t>Xxxx</w:t>
      </w:r>
      <w:r w:rsidRPr="00BD008C">
        <w:rPr>
          <w:sz w:val="23"/>
          <w:szCs w:val="23"/>
        </w:rPr>
        <w:tab/>
      </w:r>
      <w:r w:rsidRPr="00BD008C">
        <w:rPr>
          <w:sz w:val="23"/>
          <w:szCs w:val="23"/>
        </w:rPr>
        <w:tab/>
      </w:r>
      <w:r w:rsidRPr="00BD008C">
        <w:rPr>
          <w:sz w:val="23"/>
          <w:szCs w:val="23"/>
        </w:rPr>
        <w:tab/>
      </w:r>
      <w:r w:rsidRPr="00BD008C">
        <w:rPr>
          <w:sz w:val="23"/>
          <w:szCs w:val="23"/>
        </w:rPr>
        <w:tab/>
      </w:r>
      <w:r>
        <w:rPr>
          <w:sz w:val="23"/>
          <w:szCs w:val="23"/>
        </w:rPr>
        <w:t>Xxxx</w:t>
      </w:r>
      <w:r w:rsidRPr="00BD008C">
        <w:rPr>
          <w:sz w:val="23"/>
          <w:szCs w:val="23"/>
        </w:rPr>
        <w:tab/>
      </w:r>
    </w:p>
    <w:p w14:paraId="1AD7B344" w14:textId="77777777" w:rsidR="00AF701C" w:rsidRPr="00BD008C" w:rsidRDefault="00AF701C" w:rsidP="00AF701C">
      <w:pPr>
        <w:rPr>
          <w:sz w:val="23"/>
          <w:szCs w:val="23"/>
        </w:rPr>
      </w:pPr>
      <w:r>
        <w:rPr>
          <w:sz w:val="23"/>
          <w:szCs w:val="23"/>
        </w:rPr>
        <w:tab/>
      </w:r>
      <w:r>
        <w:rPr>
          <w:sz w:val="23"/>
          <w:szCs w:val="23"/>
        </w:rPr>
        <w:tab/>
      </w:r>
      <w:r>
        <w:rPr>
          <w:sz w:val="23"/>
          <w:szCs w:val="23"/>
        </w:rPr>
        <w:tab/>
      </w:r>
      <w:r w:rsidRPr="00BD008C">
        <w:rPr>
          <w:sz w:val="23"/>
          <w:szCs w:val="23"/>
        </w:rPr>
        <w:tab/>
        <w:t>Sjöbo kommun</w:t>
      </w:r>
    </w:p>
    <w:p w14:paraId="6004EFD3" w14:textId="77777777" w:rsidR="00AF701C" w:rsidRPr="00BD008C" w:rsidRDefault="00AF701C" w:rsidP="00AF701C">
      <w:pPr>
        <w:rPr>
          <w:sz w:val="23"/>
          <w:szCs w:val="23"/>
        </w:rPr>
      </w:pPr>
      <w:r w:rsidRPr="00BD008C">
        <w:rPr>
          <w:sz w:val="23"/>
          <w:szCs w:val="23"/>
        </w:rPr>
        <w:tab/>
      </w:r>
      <w:r w:rsidRPr="00BD008C">
        <w:rPr>
          <w:sz w:val="23"/>
          <w:szCs w:val="23"/>
        </w:rPr>
        <w:tab/>
      </w:r>
      <w:r w:rsidRPr="00BD008C">
        <w:rPr>
          <w:sz w:val="23"/>
          <w:szCs w:val="23"/>
        </w:rPr>
        <w:tab/>
      </w:r>
      <w:r w:rsidRPr="00BD008C">
        <w:rPr>
          <w:sz w:val="23"/>
          <w:szCs w:val="23"/>
        </w:rPr>
        <w:tab/>
        <w:t>275 80 Sjöbo</w:t>
      </w:r>
      <w:r w:rsidRPr="00BD008C">
        <w:rPr>
          <w:sz w:val="23"/>
          <w:szCs w:val="23"/>
        </w:rPr>
        <w:tab/>
      </w:r>
    </w:p>
    <w:p w14:paraId="38714D5E" w14:textId="77777777" w:rsidR="00AF701C" w:rsidRDefault="00AF701C" w:rsidP="00AF701C">
      <w:pPr>
        <w:tabs>
          <w:tab w:val="center" w:pos="-993"/>
          <w:tab w:val="left" w:pos="1134"/>
        </w:tabs>
        <w:rPr>
          <w:sz w:val="24"/>
        </w:rPr>
      </w:pPr>
    </w:p>
    <w:p w14:paraId="6DB1CF36" w14:textId="77777777" w:rsidR="00AF701C" w:rsidRDefault="00AF701C" w:rsidP="00AF701C">
      <w:pPr>
        <w:tabs>
          <w:tab w:val="center" w:pos="-993"/>
          <w:tab w:val="left" w:pos="1134"/>
        </w:tabs>
        <w:rPr>
          <w:sz w:val="24"/>
        </w:rPr>
      </w:pPr>
    </w:p>
    <w:p w14:paraId="59673012" w14:textId="77777777" w:rsidR="00AF701C" w:rsidRDefault="00AF701C" w:rsidP="00AF701C">
      <w:pPr>
        <w:tabs>
          <w:tab w:val="center" w:pos="-993"/>
          <w:tab w:val="left" w:pos="1134"/>
        </w:tabs>
        <w:rPr>
          <w:sz w:val="24"/>
        </w:rPr>
      </w:pPr>
    </w:p>
    <w:p w14:paraId="66ABFA47" w14:textId="77777777" w:rsidR="00AF701C" w:rsidRDefault="00AF701C" w:rsidP="00AF701C">
      <w:pPr>
        <w:tabs>
          <w:tab w:val="center" w:pos="-993"/>
          <w:tab w:val="left" w:pos="1134"/>
        </w:tabs>
        <w:rPr>
          <w:sz w:val="24"/>
        </w:rPr>
      </w:pPr>
      <w:r>
        <w:rPr>
          <w:sz w:val="24"/>
        </w:rPr>
        <w:t>Bilaga 1. Skötselbeskrivning</w:t>
      </w:r>
    </w:p>
    <w:p w14:paraId="6EAD6A87" w14:textId="77777777" w:rsidR="00AF701C" w:rsidRDefault="00AF701C" w:rsidP="00AF701C">
      <w:pPr>
        <w:tabs>
          <w:tab w:val="center" w:pos="-993"/>
          <w:tab w:val="left" w:pos="1134"/>
        </w:tabs>
        <w:rPr>
          <w:sz w:val="24"/>
        </w:rPr>
      </w:pPr>
      <w:r>
        <w:rPr>
          <w:sz w:val="24"/>
        </w:rPr>
        <w:t>Bilaga 2. Karta över avtalsområde</w:t>
      </w:r>
    </w:p>
    <w:p w14:paraId="0DDCBD19" w14:textId="77777777" w:rsidR="00AF701C" w:rsidRDefault="00AF701C" w:rsidP="00AF701C">
      <w:pPr>
        <w:rPr>
          <w:sz w:val="28"/>
          <w:szCs w:val="28"/>
        </w:rPr>
      </w:pPr>
      <w:r>
        <w:rPr>
          <w:sz w:val="28"/>
          <w:szCs w:val="28"/>
        </w:rPr>
        <w:br w:type="page"/>
      </w:r>
    </w:p>
    <w:p w14:paraId="684F2BE4" w14:textId="77777777" w:rsidR="00AF701C" w:rsidRDefault="00AF701C" w:rsidP="00AF701C">
      <w:pPr>
        <w:rPr>
          <w:sz w:val="28"/>
          <w:szCs w:val="28"/>
        </w:rPr>
      </w:pPr>
      <w:r>
        <w:rPr>
          <w:sz w:val="28"/>
          <w:szCs w:val="28"/>
        </w:rPr>
        <w:lastRenderedPageBreak/>
        <w:t>Skötselbeskrivning för översilningsanläggning vid Björka</w:t>
      </w:r>
    </w:p>
    <w:p w14:paraId="4053B26E" w14:textId="77777777" w:rsidR="00AF701C" w:rsidRDefault="00AF701C" w:rsidP="00AF701C">
      <w:pPr>
        <w:rPr>
          <w:sz w:val="28"/>
          <w:szCs w:val="28"/>
        </w:rPr>
      </w:pPr>
      <w:r>
        <w:rPr>
          <w:sz w:val="28"/>
          <w:szCs w:val="28"/>
        </w:rPr>
        <w:t xml:space="preserve">Avtalsbilaga 1 </w:t>
      </w:r>
    </w:p>
    <w:p w14:paraId="65F0EF50" w14:textId="77777777" w:rsidR="00AF701C" w:rsidRDefault="00AF701C" w:rsidP="00AF701C">
      <w:pPr>
        <w:rPr>
          <w:sz w:val="28"/>
          <w:szCs w:val="28"/>
        </w:rPr>
      </w:pPr>
    </w:p>
    <w:p w14:paraId="6719C998" w14:textId="77777777" w:rsidR="00AF701C" w:rsidRDefault="00AF701C" w:rsidP="00AF701C">
      <w:pPr>
        <w:rPr>
          <w:sz w:val="24"/>
          <w:szCs w:val="24"/>
        </w:rPr>
      </w:pPr>
      <w:r>
        <w:rPr>
          <w:sz w:val="24"/>
          <w:szCs w:val="24"/>
        </w:rPr>
        <w:t>Fastighetsägaren</w:t>
      </w:r>
      <w:r w:rsidRPr="00065ECC">
        <w:rPr>
          <w:sz w:val="24"/>
          <w:szCs w:val="24"/>
        </w:rPr>
        <w:t xml:space="preserve"> svarar </w:t>
      </w:r>
      <w:r>
        <w:rPr>
          <w:sz w:val="24"/>
          <w:szCs w:val="24"/>
        </w:rPr>
        <w:t xml:space="preserve">enligt avtal </w:t>
      </w:r>
      <w:r w:rsidRPr="00065ECC">
        <w:rPr>
          <w:sz w:val="24"/>
          <w:szCs w:val="24"/>
        </w:rPr>
        <w:t xml:space="preserve">för skötsel av dammen/våtmarken med omgivande mark i enlighet med följande: </w:t>
      </w:r>
    </w:p>
    <w:p w14:paraId="6357BDE2" w14:textId="77777777" w:rsidR="00AF701C" w:rsidRDefault="00AF701C" w:rsidP="00AF701C">
      <w:pPr>
        <w:pStyle w:val="Liststycke"/>
        <w:numPr>
          <w:ilvl w:val="0"/>
          <w:numId w:val="42"/>
        </w:numPr>
        <w:spacing w:before="120"/>
        <w:ind w:left="714" w:hanging="357"/>
        <w:contextualSpacing w:val="0"/>
        <w:rPr>
          <w:sz w:val="24"/>
          <w:szCs w:val="24"/>
        </w:rPr>
      </w:pPr>
      <w:r w:rsidRPr="00065ECC">
        <w:rPr>
          <w:sz w:val="24"/>
          <w:szCs w:val="24"/>
        </w:rPr>
        <w:t xml:space="preserve">Mark som omger dammen/våtmarken skall vara bevuxen med gräs och örter och får inte plöjas upp. </w:t>
      </w:r>
    </w:p>
    <w:p w14:paraId="381C75FF" w14:textId="77777777" w:rsidR="00AF701C" w:rsidRDefault="00AF701C" w:rsidP="00AF701C">
      <w:pPr>
        <w:pStyle w:val="Liststycke"/>
        <w:numPr>
          <w:ilvl w:val="0"/>
          <w:numId w:val="42"/>
        </w:numPr>
        <w:spacing w:before="120"/>
        <w:ind w:left="714" w:hanging="357"/>
        <w:contextualSpacing w:val="0"/>
        <w:rPr>
          <w:sz w:val="24"/>
          <w:szCs w:val="24"/>
        </w:rPr>
      </w:pPr>
      <w:r w:rsidRPr="00065ECC">
        <w:rPr>
          <w:sz w:val="24"/>
          <w:szCs w:val="24"/>
        </w:rPr>
        <w:t>Inom området som avtalet berör får gödsel eller bekämpningsmedel ej spridas.</w:t>
      </w:r>
    </w:p>
    <w:p w14:paraId="36E78AE2" w14:textId="77777777" w:rsidR="00AF701C" w:rsidRPr="00065ECC" w:rsidRDefault="00AF701C" w:rsidP="00AF701C">
      <w:pPr>
        <w:pStyle w:val="Liststycke"/>
        <w:numPr>
          <w:ilvl w:val="0"/>
          <w:numId w:val="42"/>
        </w:numPr>
        <w:spacing w:before="120"/>
        <w:ind w:left="714" w:hanging="357"/>
        <w:contextualSpacing w:val="0"/>
        <w:rPr>
          <w:sz w:val="24"/>
          <w:szCs w:val="24"/>
        </w:rPr>
      </w:pPr>
      <w:r>
        <w:rPr>
          <w:sz w:val="24"/>
          <w:szCs w:val="24"/>
        </w:rPr>
        <w:t>Fastighetsägaren</w:t>
      </w:r>
      <w:r w:rsidRPr="00065ECC">
        <w:rPr>
          <w:sz w:val="24"/>
          <w:szCs w:val="24"/>
        </w:rPr>
        <w:t xml:space="preserve"> har rätt att låta beta området eller slå gräset. Träd och buskar </w:t>
      </w:r>
      <w:r>
        <w:rPr>
          <w:sz w:val="24"/>
          <w:szCs w:val="24"/>
        </w:rPr>
        <w:t>skall</w:t>
      </w:r>
      <w:r w:rsidRPr="00065ECC">
        <w:rPr>
          <w:sz w:val="24"/>
          <w:szCs w:val="24"/>
        </w:rPr>
        <w:t xml:space="preserve"> beskäras eller tas bort för att förhindra att dessa breder ut sig på ett icke önskvärt sätt. Höskörden och eventuell ved tillfaller </w:t>
      </w:r>
      <w:r>
        <w:rPr>
          <w:sz w:val="24"/>
          <w:szCs w:val="24"/>
        </w:rPr>
        <w:t>fastighetsägaren</w:t>
      </w:r>
      <w:r w:rsidRPr="00065ECC">
        <w:rPr>
          <w:sz w:val="24"/>
          <w:szCs w:val="24"/>
        </w:rPr>
        <w:t>.</w:t>
      </w:r>
    </w:p>
    <w:p w14:paraId="6BC7D25F" w14:textId="77777777" w:rsidR="00AF701C" w:rsidRDefault="00AF701C" w:rsidP="00AF701C">
      <w:pPr>
        <w:pStyle w:val="Liststycke"/>
        <w:numPr>
          <w:ilvl w:val="0"/>
          <w:numId w:val="42"/>
        </w:numPr>
        <w:spacing w:before="120"/>
        <w:ind w:left="714" w:hanging="357"/>
        <w:contextualSpacing w:val="0"/>
        <w:rPr>
          <w:sz w:val="24"/>
          <w:szCs w:val="24"/>
        </w:rPr>
      </w:pPr>
      <w:r>
        <w:rPr>
          <w:sz w:val="24"/>
          <w:szCs w:val="24"/>
        </w:rPr>
        <w:t>Vattenbruk med fisk och kräftor, jakt och viltvård ska följa Länsstyrelsens riktlinjer vad gäller våtmarker som erhåller miljöersättning för skötsel av våtmarker</w:t>
      </w:r>
      <w:r w:rsidRPr="00065ECC">
        <w:rPr>
          <w:sz w:val="24"/>
          <w:szCs w:val="24"/>
        </w:rPr>
        <w:t xml:space="preserve">. </w:t>
      </w:r>
    </w:p>
    <w:p w14:paraId="6BDE7148" w14:textId="77777777" w:rsidR="00AF701C" w:rsidRDefault="00AF701C" w:rsidP="00AF701C">
      <w:pPr>
        <w:pStyle w:val="Liststycke"/>
        <w:numPr>
          <w:ilvl w:val="0"/>
          <w:numId w:val="42"/>
        </w:numPr>
        <w:spacing w:before="120"/>
        <w:ind w:left="714" w:hanging="357"/>
        <w:contextualSpacing w:val="0"/>
        <w:rPr>
          <w:sz w:val="24"/>
          <w:szCs w:val="24"/>
        </w:rPr>
      </w:pPr>
      <w:r w:rsidRPr="00065ECC">
        <w:rPr>
          <w:sz w:val="24"/>
          <w:szCs w:val="24"/>
        </w:rPr>
        <w:t>Det är inte tillåtet att inplantera fisk, kräftor, fågel eller andra djur inom anläggningen utan tillstånd från Länsstyrelsen.</w:t>
      </w:r>
    </w:p>
    <w:p w14:paraId="4FACD137" w14:textId="77777777" w:rsidR="00AF701C" w:rsidRPr="00D824BE" w:rsidRDefault="00AF701C" w:rsidP="00AF701C">
      <w:pPr>
        <w:pStyle w:val="Liststycke"/>
        <w:numPr>
          <w:ilvl w:val="0"/>
          <w:numId w:val="42"/>
        </w:numPr>
        <w:spacing w:before="120"/>
        <w:ind w:left="714" w:hanging="357"/>
        <w:contextualSpacing w:val="0"/>
        <w:rPr>
          <w:sz w:val="24"/>
          <w:szCs w:val="24"/>
        </w:rPr>
      </w:pPr>
      <w:r w:rsidRPr="00D824BE">
        <w:rPr>
          <w:sz w:val="24"/>
          <w:szCs w:val="24"/>
        </w:rPr>
        <w:t xml:space="preserve">Fastighetsägaren äger och svarar för underhåll av eventuellt uppsatt stängsel. </w:t>
      </w:r>
    </w:p>
    <w:p w14:paraId="33E300C6" w14:textId="77777777" w:rsidR="00AF701C" w:rsidRDefault="00AF701C" w:rsidP="00AF701C">
      <w:pPr>
        <w:pStyle w:val="Liststycke"/>
        <w:numPr>
          <w:ilvl w:val="0"/>
          <w:numId w:val="42"/>
        </w:numPr>
        <w:spacing w:before="120"/>
        <w:ind w:left="714" w:hanging="357"/>
        <w:contextualSpacing w:val="0"/>
        <w:rPr>
          <w:sz w:val="24"/>
          <w:szCs w:val="24"/>
        </w:rPr>
      </w:pPr>
      <w:r w:rsidRPr="00065ECC">
        <w:rPr>
          <w:sz w:val="24"/>
          <w:szCs w:val="24"/>
        </w:rPr>
        <w:t xml:space="preserve">I det fall där </w:t>
      </w:r>
      <w:r>
        <w:rPr>
          <w:sz w:val="24"/>
          <w:szCs w:val="24"/>
        </w:rPr>
        <w:t>fastighetsägaren</w:t>
      </w:r>
      <w:r w:rsidRPr="00065ECC">
        <w:rPr>
          <w:sz w:val="24"/>
          <w:szCs w:val="24"/>
        </w:rPr>
        <w:t xml:space="preserve"> har ett </w:t>
      </w:r>
      <w:r>
        <w:rPr>
          <w:sz w:val="24"/>
          <w:szCs w:val="24"/>
        </w:rPr>
        <w:t xml:space="preserve">skötselavtal med Länsstyrelsen, </w:t>
      </w:r>
      <w:r w:rsidRPr="00065ECC">
        <w:rPr>
          <w:sz w:val="24"/>
          <w:szCs w:val="24"/>
        </w:rPr>
        <w:t xml:space="preserve">för samma </w:t>
      </w:r>
      <w:r>
        <w:rPr>
          <w:sz w:val="24"/>
          <w:szCs w:val="24"/>
        </w:rPr>
        <w:t>anläggning</w:t>
      </w:r>
      <w:r w:rsidRPr="00065ECC">
        <w:rPr>
          <w:sz w:val="24"/>
          <w:szCs w:val="24"/>
        </w:rPr>
        <w:t>, gäller även de åtaganden som finns i skötselavtalet.</w:t>
      </w:r>
    </w:p>
    <w:p w14:paraId="26A184F2" w14:textId="77777777" w:rsidR="00AF701C" w:rsidRDefault="00AF701C" w:rsidP="00AF701C">
      <w:pPr>
        <w:pStyle w:val="Liststycke"/>
        <w:numPr>
          <w:ilvl w:val="0"/>
          <w:numId w:val="42"/>
        </w:numPr>
        <w:spacing w:before="120"/>
        <w:ind w:left="714" w:hanging="357"/>
        <w:contextualSpacing w:val="0"/>
        <w:rPr>
          <w:sz w:val="24"/>
          <w:szCs w:val="24"/>
        </w:rPr>
      </w:pPr>
      <w:r>
        <w:rPr>
          <w:sz w:val="24"/>
          <w:szCs w:val="24"/>
        </w:rPr>
        <w:t>Reglerluckan vid inloppsdämmet vid Snaven skall alltid vara maximalt öppen, såvida inte risk för skada finns, eller underhållsbehov föranleder tillfällig stängning av reglerluckan. Om behov uppstår att hålla luckan stängd annat än tillfälligt, ska såväl Kommunen som Länsstyrelsens miljöavdelning underrättas om detta snarast.</w:t>
      </w:r>
    </w:p>
    <w:p w14:paraId="1D7609AA" w14:textId="77777777" w:rsidR="00AF701C" w:rsidRPr="00DC44F0" w:rsidRDefault="00AF701C" w:rsidP="00AF701C">
      <w:pPr>
        <w:pStyle w:val="Liststycke"/>
        <w:numPr>
          <w:ilvl w:val="0"/>
          <w:numId w:val="42"/>
        </w:numPr>
        <w:spacing w:before="120"/>
        <w:ind w:left="714" w:hanging="357"/>
        <w:contextualSpacing w:val="0"/>
        <w:rPr>
          <w:sz w:val="24"/>
          <w:szCs w:val="24"/>
        </w:rPr>
      </w:pPr>
      <w:r>
        <w:rPr>
          <w:sz w:val="24"/>
          <w:szCs w:val="24"/>
        </w:rPr>
        <w:t xml:space="preserve">Reglerventiler skall vara i maximalt öppet läge under tiden </w:t>
      </w:r>
      <w:proofErr w:type="gramStart"/>
      <w:r>
        <w:rPr>
          <w:sz w:val="24"/>
          <w:szCs w:val="24"/>
        </w:rPr>
        <w:t>1:a</w:t>
      </w:r>
      <w:proofErr w:type="gramEnd"/>
      <w:r>
        <w:rPr>
          <w:sz w:val="24"/>
          <w:szCs w:val="24"/>
        </w:rPr>
        <w:t xml:space="preserve"> oktober till och med 30:e april om inte risk för skada finns. Om behov att hålla reglerventiler stängda annat än tillfälligt ska såväl Kommunen som Länsstyrelsens miljö</w:t>
      </w:r>
      <w:r>
        <w:rPr>
          <w:sz w:val="24"/>
          <w:szCs w:val="24"/>
        </w:rPr>
        <w:softHyphen/>
        <w:t>avdelning underrättas om detta snarast.</w:t>
      </w:r>
    </w:p>
    <w:p w14:paraId="545D78C0" w14:textId="77777777" w:rsidR="00AF701C" w:rsidRDefault="00AF701C" w:rsidP="00AF701C">
      <w:pPr>
        <w:pStyle w:val="Liststycke"/>
        <w:numPr>
          <w:ilvl w:val="0"/>
          <w:numId w:val="42"/>
        </w:numPr>
        <w:spacing w:before="120"/>
        <w:ind w:left="714" w:hanging="357"/>
        <w:contextualSpacing w:val="0"/>
        <w:rPr>
          <w:sz w:val="24"/>
          <w:szCs w:val="24"/>
        </w:rPr>
      </w:pPr>
      <w:r>
        <w:rPr>
          <w:sz w:val="24"/>
          <w:szCs w:val="24"/>
        </w:rPr>
        <w:t xml:space="preserve">Reglerventiler skall även vara i maximalt öppet läge i normalfallet åtminstone under tiden </w:t>
      </w:r>
      <w:proofErr w:type="gramStart"/>
      <w:r>
        <w:rPr>
          <w:sz w:val="24"/>
          <w:szCs w:val="24"/>
        </w:rPr>
        <w:t>1:a</w:t>
      </w:r>
      <w:proofErr w:type="gramEnd"/>
      <w:r>
        <w:rPr>
          <w:sz w:val="24"/>
          <w:szCs w:val="24"/>
        </w:rPr>
        <w:t xml:space="preserve"> maj till 15:e juni samt 15:e till 30:e september. Inför planerad höskörd får reglerventiler stängas ca 10 dagar före planerad skörd så marken blir körbar.</w:t>
      </w:r>
    </w:p>
    <w:p w14:paraId="20EE4E38" w14:textId="77777777" w:rsidR="00AF701C" w:rsidRDefault="00AF701C" w:rsidP="00AF701C">
      <w:pPr>
        <w:pStyle w:val="Liststycke"/>
        <w:numPr>
          <w:ilvl w:val="0"/>
          <w:numId w:val="42"/>
        </w:numPr>
        <w:spacing w:before="120"/>
        <w:ind w:left="714" w:hanging="357"/>
        <w:contextualSpacing w:val="0"/>
        <w:rPr>
          <w:sz w:val="24"/>
          <w:szCs w:val="24"/>
        </w:rPr>
      </w:pPr>
      <w:r>
        <w:rPr>
          <w:sz w:val="24"/>
          <w:szCs w:val="24"/>
        </w:rPr>
        <w:t xml:space="preserve">Under perioden </w:t>
      </w:r>
      <w:proofErr w:type="gramStart"/>
      <w:r>
        <w:rPr>
          <w:sz w:val="24"/>
          <w:szCs w:val="24"/>
        </w:rPr>
        <w:t>1:a</w:t>
      </w:r>
      <w:proofErr w:type="gramEnd"/>
      <w:r>
        <w:rPr>
          <w:sz w:val="24"/>
          <w:szCs w:val="24"/>
        </w:rPr>
        <w:t xml:space="preserve"> maj till 30:e september gäller att från ca 7 dagar före betessläpp och under tid när boskap betar får reglerventiler justeras eller stängas så att bete inte i avsevärd omfattning försvåras, eller så att avsevärd risk för trampskador uppstår.  </w:t>
      </w:r>
    </w:p>
    <w:p w14:paraId="713B8678" w14:textId="77777777" w:rsidR="00AF701C" w:rsidRPr="00065ECC" w:rsidRDefault="00AF701C" w:rsidP="00AF701C">
      <w:pPr>
        <w:pStyle w:val="Liststycke"/>
        <w:numPr>
          <w:ilvl w:val="0"/>
          <w:numId w:val="42"/>
        </w:numPr>
        <w:spacing w:before="120"/>
        <w:ind w:left="714" w:hanging="357"/>
        <w:contextualSpacing w:val="0"/>
        <w:rPr>
          <w:sz w:val="24"/>
          <w:szCs w:val="24"/>
        </w:rPr>
      </w:pPr>
      <w:r>
        <w:rPr>
          <w:sz w:val="24"/>
          <w:szCs w:val="24"/>
        </w:rPr>
        <w:t xml:space="preserve">Fastighetsägaren skall i det fall han upptäcker att större skada på anläggningen uppstått eller riskerar uppstå utan dröjsmål meddela kommunen. Kommunen eller dess representant skall å sin sida utan dröjsmål inspektera sådan skada, </w:t>
      </w:r>
      <w:r>
        <w:rPr>
          <w:sz w:val="24"/>
          <w:szCs w:val="24"/>
        </w:rPr>
        <w:lastRenderedPageBreak/>
        <w:t>och fatta beslut om sådant reparationsbehov som åligger kommunen föreligger.</w:t>
      </w:r>
    </w:p>
    <w:p w14:paraId="13A2986A" w14:textId="77777777" w:rsidR="00AF701C" w:rsidRDefault="00AF701C" w:rsidP="00AF701C">
      <w:pPr>
        <w:rPr>
          <w:sz w:val="24"/>
          <w:szCs w:val="24"/>
        </w:rPr>
      </w:pPr>
    </w:p>
    <w:p w14:paraId="5FBDE6DC" w14:textId="77777777" w:rsidR="00AF701C" w:rsidRDefault="00AF701C" w:rsidP="00AF701C">
      <w:pPr>
        <w:rPr>
          <w:sz w:val="24"/>
          <w:szCs w:val="24"/>
        </w:rPr>
      </w:pPr>
      <w:r>
        <w:rPr>
          <w:sz w:val="24"/>
          <w:szCs w:val="24"/>
        </w:rPr>
        <w:t>A</w:t>
      </w:r>
      <w:r w:rsidRPr="00065ECC">
        <w:rPr>
          <w:sz w:val="24"/>
          <w:szCs w:val="24"/>
        </w:rPr>
        <w:t xml:space="preserve">vsteg från detta avtal får ej göras, såvida inte överenskommelse härom skett mellan </w:t>
      </w:r>
      <w:r>
        <w:rPr>
          <w:sz w:val="24"/>
          <w:szCs w:val="24"/>
        </w:rPr>
        <w:t>fastighetsägaren</w:t>
      </w:r>
      <w:r w:rsidRPr="00065ECC">
        <w:rPr>
          <w:sz w:val="24"/>
          <w:szCs w:val="24"/>
        </w:rPr>
        <w:t xml:space="preserve"> och kommunen</w:t>
      </w:r>
      <w:r>
        <w:rPr>
          <w:sz w:val="24"/>
          <w:szCs w:val="24"/>
        </w:rPr>
        <w:t>.</w:t>
      </w:r>
    </w:p>
    <w:p w14:paraId="134E6349" w14:textId="77777777" w:rsidR="00AF701C" w:rsidRDefault="00AF701C" w:rsidP="00AF701C">
      <w:pPr>
        <w:rPr>
          <w:sz w:val="24"/>
          <w:szCs w:val="24"/>
        </w:rPr>
      </w:pPr>
    </w:p>
    <w:p w14:paraId="4143A76F" w14:textId="77777777" w:rsidR="00AF701C" w:rsidRDefault="00AF701C" w:rsidP="00AF701C">
      <w:pPr>
        <w:rPr>
          <w:noProof/>
          <w:sz w:val="24"/>
          <w:szCs w:val="24"/>
        </w:rPr>
      </w:pPr>
    </w:p>
    <w:p w14:paraId="5B7B24D7" w14:textId="4C129484" w:rsidR="00AF701C" w:rsidRDefault="00AF701C" w:rsidP="00AF701C">
      <w:pPr>
        <w:rPr>
          <w:sz w:val="28"/>
          <w:szCs w:val="28"/>
        </w:rPr>
      </w:pPr>
      <w:r>
        <w:rPr>
          <w:sz w:val="28"/>
          <w:szCs w:val="28"/>
        </w:rPr>
        <w:t xml:space="preserve">Karta över </w:t>
      </w:r>
      <w:r w:rsidR="001A237B">
        <w:rPr>
          <w:sz w:val="28"/>
          <w:szCs w:val="28"/>
        </w:rPr>
        <w:t>avtalsområde</w:t>
      </w:r>
    </w:p>
    <w:p w14:paraId="1E412BF1" w14:textId="77777777" w:rsidR="00AF701C" w:rsidRDefault="00AF701C" w:rsidP="00AF701C">
      <w:pPr>
        <w:rPr>
          <w:sz w:val="28"/>
          <w:szCs w:val="28"/>
        </w:rPr>
      </w:pPr>
      <w:r>
        <w:rPr>
          <w:sz w:val="28"/>
          <w:szCs w:val="28"/>
        </w:rPr>
        <w:t xml:space="preserve">Avtalsbilaga 1 </w:t>
      </w:r>
    </w:p>
    <w:p w14:paraId="2366338E" w14:textId="77777777" w:rsidR="00CF7547" w:rsidRDefault="00CF7547" w:rsidP="00AF701C">
      <w:pPr>
        <w:rPr>
          <w:sz w:val="24"/>
          <w:szCs w:val="24"/>
        </w:rPr>
        <w:sectPr w:rsidR="00CF7547" w:rsidSect="000D2AC7">
          <w:headerReference w:type="default" r:id="rId35"/>
          <w:pgSz w:w="11906" w:h="16838"/>
          <w:pgMar w:top="1701" w:right="1701" w:bottom="1418" w:left="1701" w:header="709" w:footer="709" w:gutter="0"/>
          <w:cols w:space="708"/>
          <w:docGrid w:linePitch="360"/>
        </w:sectPr>
      </w:pPr>
    </w:p>
    <w:p w14:paraId="2F86D993" w14:textId="77777777" w:rsidR="008D6B26" w:rsidRPr="00FC5C3A" w:rsidRDefault="008D6B26" w:rsidP="008D6B26">
      <w:pPr>
        <w:pStyle w:val="Rubrik2"/>
        <w:tabs>
          <w:tab w:val="left" w:pos="2977"/>
        </w:tabs>
        <w:rPr>
          <w:sz w:val="20"/>
        </w:rPr>
      </w:pPr>
      <w:r w:rsidRPr="00FC5C3A">
        <w:rPr>
          <w:sz w:val="24"/>
        </w:rPr>
        <w:lastRenderedPageBreak/>
        <w:t xml:space="preserve">MEDGIVANDE </w:t>
      </w:r>
      <w:r>
        <w:rPr>
          <w:sz w:val="24"/>
        </w:rPr>
        <w:t>TILL</w:t>
      </w:r>
      <w:r w:rsidRPr="00FC5C3A">
        <w:rPr>
          <w:sz w:val="24"/>
        </w:rPr>
        <w:t xml:space="preserve"> </w:t>
      </w:r>
      <w:r>
        <w:rPr>
          <w:sz w:val="24"/>
        </w:rPr>
        <w:t xml:space="preserve">OCH AVTAL OM </w:t>
      </w:r>
      <w:r w:rsidRPr="00FC5C3A">
        <w:rPr>
          <w:sz w:val="24"/>
        </w:rPr>
        <w:t>RESTAURERING</w:t>
      </w:r>
      <w:r>
        <w:rPr>
          <w:sz w:val="24"/>
        </w:rPr>
        <w:t xml:space="preserve"> AV ÖVERSILNINGSANLÄGGNING VID BJÖRKA</w:t>
      </w:r>
      <w:r w:rsidRPr="00FC5C3A">
        <w:rPr>
          <w:sz w:val="24"/>
        </w:rPr>
        <w:tab/>
        <w:t xml:space="preserve"> </w:t>
      </w:r>
    </w:p>
    <w:p w14:paraId="6355B81D" w14:textId="77777777" w:rsidR="008D6B26" w:rsidRDefault="008D6B26" w:rsidP="008D6B26"/>
    <w:p w14:paraId="6A8516F6" w14:textId="77777777" w:rsidR="008D6B26" w:rsidRPr="00CD0B80" w:rsidRDefault="008D6B26" w:rsidP="008D6B26">
      <w:pPr>
        <w:rPr>
          <w:rFonts w:cstheme="minorHAnsi"/>
        </w:rPr>
      </w:pPr>
      <w:r w:rsidRPr="00CD0B80">
        <w:rPr>
          <w:rFonts w:cstheme="minorHAnsi"/>
        </w:rPr>
        <w:t xml:space="preserve">Kommunerna inom Kävlingeåns avrinningsområde, däribland Sjöbo kommun, arbetar inom ramen för Kävlingeåns vattenvårdsprogram, som drivs av Kävlingeåns vattenråd, med vattenvårdande projekt inom avrinningsområdet. </w:t>
      </w:r>
      <w:r w:rsidRPr="00CD0B80">
        <w:rPr>
          <w:rFonts w:cstheme="minorHAnsi"/>
          <w:b/>
        </w:rPr>
        <w:t>Sjöbo kommun</w:t>
      </w:r>
      <w:r w:rsidRPr="00CD0B80">
        <w:rPr>
          <w:rFonts w:cstheme="minorHAnsi"/>
        </w:rPr>
        <w:t xml:space="preserve"> genom</w:t>
      </w:r>
      <w:r w:rsidRPr="00CD0B80">
        <w:rPr>
          <w:rFonts w:cstheme="minorHAnsi"/>
          <w:b/>
        </w:rPr>
        <w:t xml:space="preserve"> Kävlingeåns vattenvårdsprogram </w:t>
      </w:r>
      <w:r w:rsidRPr="00CD0B80">
        <w:rPr>
          <w:rFonts w:cstheme="minorHAnsi"/>
        </w:rPr>
        <w:t>och fastighetsägarna:</w:t>
      </w:r>
    </w:p>
    <w:p w14:paraId="0ECEC0D3" w14:textId="77777777" w:rsidR="008D6B26" w:rsidRPr="00CD0B80" w:rsidRDefault="008D6B26" w:rsidP="008D6B26">
      <w:pPr>
        <w:spacing w:before="120"/>
        <w:ind w:left="284" w:hanging="284"/>
      </w:pPr>
      <w:r w:rsidRPr="00CD0B80">
        <w:rPr>
          <w:b/>
        </w:rPr>
        <w:t>Göran Lewin</w:t>
      </w:r>
      <w:r w:rsidRPr="00CD0B80">
        <w:t xml:space="preserve"> - </w:t>
      </w:r>
      <w:r w:rsidRPr="00CD0B80">
        <w:rPr>
          <w:bCs/>
        </w:rPr>
        <w:t>Björka 18:3</w:t>
      </w:r>
    </w:p>
    <w:p w14:paraId="2CC80FE2" w14:textId="77777777" w:rsidR="008D6B26" w:rsidRPr="00CD0B80" w:rsidRDefault="008D6B26" w:rsidP="008D6B26">
      <w:pPr>
        <w:spacing w:before="120"/>
        <w:ind w:left="284" w:hanging="284"/>
      </w:pPr>
      <w:r w:rsidRPr="00CD0B80">
        <w:rPr>
          <w:b/>
        </w:rPr>
        <w:t>Övedsklosters godsförvaltning</w:t>
      </w:r>
      <w:r w:rsidRPr="00CD0B80">
        <w:t xml:space="preserve"> (kontakt: Lars Bäcksted) - Björka 18:4 och Övedskloster 2:23</w:t>
      </w:r>
    </w:p>
    <w:p w14:paraId="1216118B" w14:textId="77777777" w:rsidR="008D6B26" w:rsidRPr="00CD0B80" w:rsidRDefault="008D6B26" w:rsidP="008D6B26">
      <w:pPr>
        <w:spacing w:before="120"/>
        <w:ind w:left="284" w:hanging="284"/>
      </w:pPr>
      <w:r w:rsidRPr="00CD0B80">
        <w:rPr>
          <w:b/>
        </w:rPr>
        <w:t>Malmö stad</w:t>
      </w:r>
      <w:r w:rsidRPr="00CD0B80">
        <w:t xml:space="preserve">, Fastighetskontoret, </w:t>
      </w:r>
      <w:proofErr w:type="gramStart"/>
      <w:r w:rsidRPr="00CD0B80">
        <w:t>lantbruksenheten  (</w:t>
      </w:r>
      <w:proofErr w:type="gramEnd"/>
      <w:r w:rsidRPr="00CD0B80">
        <w:t>kontakt: Staffan Petersson) - Björka 11:3 och Övedskloster 2:5</w:t>
      </w:r>
    </w:p>
    <w:p w14:paraId="73ABBD10" w14:textId="77777777" w:rsidR="008D6B26" w:rsidRPr="00CD0B80" w:rsidRDefault="008D6B26" w:rsidP="008D6B26">
      <w:pPr>
        <w:spacing w:before="120"/>
        <w:ind w:left="284" w:hanging="284"/>
      </w:pPr>
      <w:r w:rsidRPr="00CD0B80">
        <w:rPr>
          <w:b/>
        </w:rPr>
        <w:t>Curt Harrysson</w:t>
      </w:r>
      <w:r w:rsidRPr="00CD0B80">
        <w:t xml:space="preserve"> - Övedskloster 2:80</w:t>
      </w:r>
    </w:p>
    <w:p w14:paraId="1E80F82A" w14:textId="77777777" w:rsidR="008D6B26" w:rsidRPr="00CD0B80" w:rsidRDefault="008D6B26" w:rsidP="008D6B26">
      <w:pPr>
        <w:spacing w:before="120"/>
        <w:rPr>
          <w:rFonts w:cstheme="minorHAnsi"/>
        </w:rPr>
      </w:pPr>
      <w:r w:rsidRPr="00CD0B80">
        <w:rPr>
          <w:rFonts w:cstheme="minorHAnsi"/>
        </w:rPr>
        <w:t xml:space="preserve">har kommit överens om en restaurering av översilningsanläggningen vid Björka. </w:t>
      </w:r>
    </w:p>
    <w:p w14:paraId="54BD25B8" w14:textId="77777777" w:rsidR="008D6B26" w:rsidRPr="00CD0B80" w:rsidRDefault="008D6B26" w:rsidP="008D6B26">
      <w:pPr>
        <w:spacing w:before="120"/>
        <w:rPr>
          <w:rFonts w:cstheme="minorHAnsi"/>
        </w:rPr>
      </w:pPr>
      <w:r>
        <w:rPr>
          <w:rFonts w:cstheme="minorHAnsi"/>
        </w:rPr>
        <w:t>De fyra fastighetsägar</w:t>
      </w:r>
      <w:r w:rsidRPr="00CD0B80">
        <w:rPr>
          <w:rFonts w:cstheme="minorHAnsi"/>
        </w:rPr>
        <w:t xml:space="preserve">na ansöker om tillstånd för vattenverksamhet hos Mark- och miljödomstolen. Kävlingeåns vattenvårdsprogram och Länsstyrelsen står för samtliga kostnader såväl i samband med ansökan som för anläggningsarbetena. </w:t>
      </w:r>
    </w:p>
    <w:p w14:paraId="775CE21A" w14:textId="77777777" w:rsidR="008D6B26" w:rsidRPr="00CD0B80" w:rsidRDefault="008D6B26" w:rsidP="008D6B26">
      <w:pPr>
        <w:rPr>
          <w:rFonts w:cstheme="minorHAnsi"/>
        </w:rPr>
      </w:pPr>
    </w:p>
    <w:p w14:paraId="415AEC9E" w14:textId="77777777" w:rsidR="008D6B26" w:rsidRPr="00CD0B80" w:rsidRDefault="008D6B26" w:rsidP="008D6B26">
      <w:r w:rsidRPr="00CD0B80">
        <w:t xml:space="preserve">Ansökt verksamhet innebär att den gamla kanalen ska restaureras och vatten avledas till delar av det tidigare översilningsområdet. </w:t>
      </w:r>
      <w:proofErr w:type="gramStart"/>
      <w:r w:rsidRPr="00CD0B80">
        <w:t>Vatten leds</w:t>
      </w:r>
      <w:proofErr w:type="gramEnd"/>
      <w:r w:rsidRPr="00CD0B80">
        <w:t xml:space="preserve"> ut till fördelningskanaler som sprider ut vattnet på ängarna, och ytavrinningen samlas upp i små kanaler som återför vatten till Björkaån. En stor del av vattnet infiltrerar i ängsmarkerna, och</w:t>
      </w:r>
      <w:r>
        <w:t xml:space="preserve"> rinner delvis långsamt tillbaka</w:t>
      </w:r>
      <w:r w:rsidRPr="00CD0B80">
        <w:t xml:space="preserve"> till ån som grundvattenutflöde vilket under lågflödesperioder bedöms vara gynnsamt för bottenlevande fauna i ån. Tretton nya småvatten/dammar med grunda vattenspeglar</w:t>
      </w:r>
      <w:r>
        <w:t>,</w:t>
      </w:r>
      <w:r w:rsidRPr="00CD0B80">
        <w:t xml:space="preserve"> samt blöta till fuktiga ängs- och betesmarker nyskapas eller utvidgas, bland annat för att gynna olika groddjur, främst den hotade strandpaddan. </w:t>
      </w:r>
    </w:p>
    <w:p w14:paraId="583435E6" w14:textId="77777777" w:rsidR="008D6B26" w:rsidRPr="00CD0B80" w:rsidRDefault="008D6B26" w:rsidP="008D6B26">
      <w:pPr>
        <w:ind w:right="-1"/>
      </w:pPr>
    </w:p>
    <w:p w14:paraId="6604A3DA" w14:textId="77777777" w:rsidR="008D6B26" w:rsidRPr="00CD0B80" w:rsidRDefault="008D6B26" w:rsidP="008D6B26">
      <w:pPr>
        <w:ind w:right="-1"/>
      </w:pPr>
      <w:r w:rsidRPr="00CD0B80">
        <w:t xml:space="preserve">Syftet med åtgärderna är att återskapa en del av en kulturhistoriskt intressant anläggning, att bidra till en bättre vattenkvalitet nedströms och att gynna biologisk mångfald i området, såväl på ängarna </w:t>
      </w:r>
      <w:r>
        <w:t>som</w:t>
      </w:r>
      <w:r w:rsidRPr="00CD0B80">
        <w:t xml:space="preserve"> i nyskapade vattenmiljöer.</w:t>
      </w:r>
    </w:p>
    <w:p w14:paraId="5B0EC03B" w14:textId="77777777" w:rsidR="008D6B26" w:rsidRPr="0053474E" w:rsidRDefault="008D6B26" w:rsidP="008D6B26">
      <w:pPr>
        <w:rPr>
          <w:rFonts w:cstheme="minorHAnsi"/>
        </w:rPr>
      </w:pPr>
    </w:p>
    <w:p w14:paraId="5FF16FB3" w14:textId="77777777" w:rsidR="008D6B26" w:rsidRPr="0053474E" w:rsidRDefault="008D6B26" w:rsidP="008D6B26">
      <w:pPr>
        <w:rPr>
          <w:rFonts w:cstheme="minorHAnsi"/>
        </w:rPr>
      </w:pPr>
      <w:r w:rsidRPr="0053474E">
        <w:rPr>
          <w:rFonts w:cstheme="minorHAnsi"/>
        </w:rPr>
        <w:t>De planerade åtgärderna kommer, under förutsättning att tillstånd erhålls från Mark- och miljödomstolen, att utföras i enlighet med det förslag som skickats ut och presenterats på samrådsmöte i Sjöbo kommunhus den 6 februari 2013. För fastigheten</w:t>
      </w:r>
      <w:r>
        <w:rPr>
          <w:rFonts w:cstheme="minorHAnsi"/>
        </w:rPr>
        <w:t xml:space="preserve"> </w:t>
      </w:r>
      <w:r w:rsidRPr="00304431">
        <w:rPr>
          <w:rFonts w:cstheme="minorHAnsi"/>
          <w:highlight w:val="yellow"/>
        </w:rPr>
        <w:t>Xxxx</w:t>
      </w:r>
      <w:r w:rsidRPr="0053474E">
        <w:rPr>
          <w:rFonts w:cstheme="minorHAnsi"/>
        </w:rPr>
        <w:t xml:space="preserve"> i Sjöbo kommun innebär detta att </w:t>
      </w:r>
      <w:r w:rsidRPr="00304431">
        <w:rPr>
          <w:rFonts w:cstheme="minorHAnsi"/>
          <w:highlight w:val="yellow"/>
        </w:rPr>
        <w:t>xxxx (beskrivning av åtgärder som berör aktuell fastighet)</w:t>
      </w:r>
      <w:r w:rsidRPr="0053474E">
        <w:rPr>
          <w:rFonts w:cstheme="minorHAnsi"/>
        </w:rPr>
        <w:t xml:space="preserve"> </w:t>
      </w:r>
      <w:r>
        <w:rPr>
          <w:rFonts w:cstheme="minorHAnsi"/>
        </w:rPr>
        <w:t>Fasta anläggningsdelar</w:t>
      </w:r>
      <w:r w:rsidRPr="0053474E">
        <w:rPr>
          <w:rFonts w:cstheme="minorHAnsi"/>
        </w:rPr>
        <w:t xml:space="preserve"> tillfaller markägarna.</w:t>
      </w:r>
    </w:p>
    <w:p w14:paraId="4C56FED1" w14:textId="77777777" w:rsidR="008D6B26" w:rsidRPr="0053474E" w:rsidRDefault="008D6B26" w:rsidP="008D6B26">
      <w:pPr>
        <w:pStyle w:val="Brdtext3"/>
        <w:rPr>
          <w:rFonts w:asciiTheme="minorHAnsi" w:hAnsiTheme="minorHAnsi" w:cstheme="minorHAnsi"/>
          <w:sz w:val="20"/>
        </w:rPr>
      </w:pPr>
    </w:p>
    <w:p w14:paraId="407A7B22" w14:textId="77777777" w:rsidR="008D6B26" w:rsidRPr="0053474E" w:rsidRDefault="008D6B26" w:rsidP="008D6B26">
      <w:r w:rsidRPr="0053474E">
        <w:rPr>
          <w:rFonts w:cstheme="minorHAnsi"/>
        </w:rPr>
        <w:t xml:space="preserve">För den </w:t>
      </w:r>
      <w:proofErr w:type="gramStart"/>
      <w:r w:rsidRPr="0053474E">
        <w:rPr>
          <w:rFonts w:cstheme="minorHAnsi"/>
        </w:rPr>
        <w:t>påverkan anläggningen</w:t>
      </w:r>
      <w:proofErr w:type="gramEnd"/>
      <w:r w:rsidRPr="0053474E">
        <w:rPr>
          <w:rFonts w:cstheme="minorHAnsi"/>
        </w:rPr>
        <w:t xml:space="preserve"> innebär betalar Sjöbo kommun</w:t>
      </w:r>
      <w:r w:rsidRPr="0053474E">
        <w:t>, genom Kävlingeåns vattenråd</w:t>
      </w:r>
      <w:r>
        <w:t>,</w:t>
      </w:r>
      <w:r w:rsidRPr="0053474E">
        <w:t xml:space="preserve"> en markersättning på </w:t>
      </w:r>
      <w:r w:rsidRPr="00304431">
        <w:rPr>
          <w:highlight w:val="yellow"/>
        </w:rPr>
        <w:t>xxx</w:t>
      </w:r>
      <w:r w:rsidRPr="0053474E">
        <w:t xml:space="preserve"> kr till markägarna till </w:t>
      </w:r>
      <w:r w:rsidRPr="00304431">
        <w:rPr>
          <w:highlight w:val="yellow"/>
        </w:rPr>
        <w:t>Xxxx</w:t>
      </w:r>
      <w:r w:rsidRPr="0053474E">
        <w:t xml:space="preserve">. Ersättningen utbetalas senast 4 veckor efter det att entreprenaden för anläggningen slutbesiktigats. </w:t>
      </w:r>
      <w:r>
        <w:t xml:space="preserve">Vall som behöver sås om till följd av påverkan från entreprenaden ersätts med 6 000 kr per hektar. Vidare bekostar Sjöbo kommun, genom Kävlingeåns vattenråd, efterbesiktning av eventuella </w:t>
      </w:r>
      <w:proofErr w:type="gramStart"/>
      <w:r>
        <w:t>packningsskador  uppkomna</w:t>
      </w:r>
      <w:proofErr w:type="gramEnd"/>
      <w:r>
        <w:t xml:space="preserve"> genom entreprenadarbetet. Besiktning utförs av Hushållningssällskapet.</w:t>
      </w:r>
    </w:p>
    <w:p w14:paraId="35D28DB6" w14:textId="77777777" w:rsidR="008D6B26" w:rsidRPr="0053474E" w:rsidRDefault="008D6B26" w:rsidP="008D6B26">
      <w:pPr>
        <w:pStyle w:val="Brdtext3"/>
        <w:rPr>
          <w:rFonts w:asciiTheme="minorHAnsi" w:hAnsiTheme="minorHAnsi" w:cstheme="minorHAnsi"/>
          <w:sz w:val="20"/>
        </w:rPr>
      </w:pPr>
    </w:p>
    <w:p w14:paraId="69934818" w14:textId="77777777" w:rsidR="008D6B26" w:rsidRPr="0053474E" w:rsidRDefault="008D6B26" w:rsidP="008D6B26">
      <w:pPr>
        <w:rPr>
          <w:rFonts w:cstheme="minorHAnsi"/>
        </w:rPr>
      </w:pPr>
      <w:r w:rsidRPr="0053474E">
        <w:rPr>
          <w:rFonts w:cstheme="minorHAnsi"/>
        </w:rPr>
        <w:t>Med detta medgivande godkänner ägarna till fastigheten</w:t>
      </w:r>
      <w:r>
        <w:rPr>
          <w:rFonts w:cstheme="minorHAnsi"/>
        </w:rPr>
        <w:t xml:space="preserve"> </w:t>
      </w:r>
      <w:r w:rsidRPr="00304431">
        <w:rPr>
          <w:rFonts w:cstheme="minorHAnsi"/>
          <w:highlight w:val="yellow"/>
        </w:rPr>
        <w:t>Xxxx</w:t>
      </w:r>
      <w:r w:rsidRPr="0053474E">
        <w:rPr>
          <w:rFonts w:cstheme="minorHAnsi"/>
        </w:rPr>
        <w:t xml:space="preserve"> (Sjöbo kommun), </w:t>
      </w:r>
      <w:r w:rsidRPr="00304431">
        <w:rPr>
          <w:rFonts w:cstheme="minorHAnsi"/>
          <w:highlight w:val="yellow"/>
        </w:rPr>
        <w:t>namn</w:t>
      </w:r>
      <w:r w:rsidRPr="0053474E">
        <w:t>, att de fyra fastighetsägarna, enligt ovan</w:t>
      </w:r>
      <w:r w:rsidRPr="0053474E">
        <w:rPr>
          <w:rFonts w:cstheme="minorHAnsi"/>
        </w:rPr>
        <w:t xml:space="preserve">, </w:t>
      </w:r>
      <w:r w:rsidRPr="0053474E">
        <w:t>tillika tillstånds</w:t>
      </w:r>
      <w:r w:rsidRPr="0053474E">
        <w:softHyphen/>
        <w:t xml:space="preserve">innehavarna för anläggningen, </w:t>
      </w:r>
      <w:r w:rsidRPr="0053474E">
        <w:rPr>
          <w:rFonts w:cstheme="minorHAnsi"/>
        </w:rPr>
        <w:t xml:space="preserve">genom Kävlingeåns vattenvårdsprogram, genomför de planerade åtgärderna i enlighet med förslaget. </w:t>
      </w:r>
      <w:r w:rsidRPr="0053474E">
        <w:rPr>
          <w:rFonts w:cstheme="minorHAnsi"/>
        </w:rPr>
        <w:lastRenderedPageBreak/>
        <w:t>Tillståndsinnehavarna svarar för skötsel och underhåll av anläggningen. Särskilt avtal har tecknats mellan Sjöbo kommun och tillståndsinnehavarna, som innebär att ansvaret för eventuella reparationer och skador mot tredje part orsakat av anläggningen, vilar på Sjöbo kommun under avtalsperioden, vilken är 30 år.</w:t>
      </w:r>
    </w:p>
    <w:p w14:paraId="5241BDC6" w14:textId="77777777" w:rsidR="008D6B26" w:rsidRPr="0053474E" w:rsidRDefault="008D6B26" w:rsidP="008D6B26">
      <w:pPr>
        <w:rPr>
          <w:rFonts w:cstheme="minorHAnsi"/>
        </w:rPr>
      </w:pPr>
    </w:p>
    <w:p w14:paraId="3F1A34D7" w14:textId="77777777" w:rsidR="008D6B26" w:rsidRPr="0053474E" w:rsidRDefault="008D6B26" w:rsidP="008D6B26">
      <w:pPr>
        <w:rPr>
          <w:rFonts w:cstheme="minorHAnsi"/>
        </w:rPr>
      </w:pPr>
      <w:r w:rsidRPr="0053474E">
        <w:rPr>
          <w:rFonts w:cstheme="minorHAnsi"/>
        </w:rPr>
        <w:t xml:space="preserve">Bilaga: Karta och ritning visande åtgärder som berör fastigheten </w:t>
      </w:r>
      <w:r>
        <w:rPr>
          <w:rFonts w:cstheme="minorHAnsi"/>
        </w:rPr>
        <w:t>Xxxx</w:t>
      </w:r>
    </w:p>
    <w:p w14:paraId="6B69E2C3" w14:textId="77777777" w:rsidR="008D6B26" w:rsidRDefault="008D6B26" w:rsidP="008D6B26">
      <w:pPr>
        <w:rPr>
          <w:rFonts w:cstheme="minorHAnsi"/>
          <w:color w:val="FF0000"/>
        </w:rPr>
      </w:pPr>
    </w:p>
    <w:p w14:paraId="582D37B1" w14:textId="77777777" w:rsidR="008D6B26" w:rsidRDefault="008D6B26" w:rsidP="008D6B26">
      <w:pPr>
        <w:rPr>
          <w:rFonts w:cstheme="minorHAnsi"/>
          <w:color w:val="FF0000"/>
        </w:rPr>
      </w:pPr>
    </w:p>
    <w:p w14:paraId="59BE6E05" w14:textId="77777777" w:rsidR="008D6B26" w:rsidRDefault="008D6B26" w:rsidP="008D6B26">
      <w:pPr>
        <w:rPr>
          <w:rFonts w:cstheme="minorHAnsi"/>
          <w:color w:val="FF0000"/>
        </w:rPr>
      </w:pPr>
    </w:p>
    <w:p w14:paraId="798FA528" w14:textId="77777777" w:rsidR="008D6B26" w:rsidRDefault="008D6B26" w:rsidP="008D6B26">
      <w:pPr>
        <w:rPr>
          <w:rFonts w:cstheme="minorHAnsi"/>
          <w:color w:val="FF0000"/>
        </w:rPr>
      </w:pPr>
    </w:p>
    <w:p w14:paraId="16BFEC97" w14:textId="77777777" w:rsidR="008D6B26" w:rsidRDefault="008D6B26" w:rsidP="008D6B26">
      <w:pPr>
        <w:rPr>
          <w:rFonts w:cstheme="minorHAnsi"/>
          <w:color w:val="FF0000"/>
        </w:rPr>
      </w:pPr>
    </w:p>
    <w:p w14:paraId="5BE41679" w14:textId="77777777" w:rsidR="008D6B26" w:rsidRDefault="008D6B26" w:rsidP="008D6B26">
      <w:pPr>
        <w:rPr>
          <w:rFonts w:cstheme="minorHAnsi"/>
          <w:color w:val="FF0000"/>
        </w:rPr>
      </w:pPr>
    </w:p>
    <w:p w14:paraId="583F13F2" w14:textId="77777777" w:rsidR="008D6B26" w:rsidRPr="00CD0B80" w:rsidRDefault="008D6B26" w:rsidP="008D6B26">
      <w:pPr>
        <w:rPr>
          <w:rFonts w:cstheme="minorHAnsi"/>
          <w:color w:val="FF0000"/>
        </w:rPr>
      </w:pPr>
    </w:p>
    <w:p w14:paraId="06ED0BA6" w14:textId="77777777" w:rsidR="008D6B26" w:rsidRPr="00CD0B80" w:rsidRDefault="008D6B26" w:rsidP="008D6B26">
      <w:pPr>
        <w:rPr>
          <w:rFonts w:ascii="Helvetica" w:hAnsi="Helvetica"/>
        </w:rPr>
      </w:pPr>
    </w:p>
    <w:p w14:paraId="4EE4A5E3" w14:textId="77777777" w:rsidR="008D6B26" w:rsidRPr="00A350D5" w:rsidRDefault="008D6B26" w:rsidP="008D6B26">
      <w:pPr>
        <w:tabs>
          <w:tab w:val="left" w:pos="2552"/>
          <w:tab w:val="left" w:pos="5954"/>
        </w:tabs>
        <w:rPr>
          <w:rFonts w:cstheme="minorHAnsi"/>
        </w:rPr>
      </w:pPr>
      <w:r>
        <w:rPr>
          <w:rFonts w:cstheme="minorHAnsi"/>
        </w:rPr>
        <w:t>Markägare:</w:t>
      </w:r>
      <w:r>
        <w:rPr>
          <w:rFonts w:cstheme="minorHAnsi"/>
        </w:rPr>
        <w:tab/>
      </w:r>
      <w:r>
        <w:rPr>
          <w:rFonts w:cstheme="minorHAnsi"/>
        </w:rPr>
        <w:tab/>
        <w:t>Kommunen:</w:t>
      </w:r>
    </w:p>
    <w:p w14:paraId="34BCD35A" w14:textId="77777777" w:rsidR="008D6B26" w:rsidRDefault="008D6B26" w:rsidP="008D6B26">
      <w:pPr>
        <w:tabs>
          <w:tab w:val="left" w:pos="2552"/>
          <w:tab w:val="left" w:pos="5670"/>
        </w:tabs>
        <w:rPr>
          <w:rFonts w:cstheme="minorHAnsi"/>
        </w:rPr>
      </w:pPr>
    </w:p>
    <w:p w14:paraId="4B04EE06" w14:textId="77777777" w:rsidR="008D6B26" w:rsidRPr="00A350D5" w:rsidRDefault="008D6B26" w:rsidP="008D6B26">
      <w:pPr>
        <w:tabs>
          <w:tab w:val="left" w:pos="2552"/>
          <w:tab w:val="left" w:pos="5670"/>
        </w:tabs>
        <w:rPr>
          <w:rFonts w:cstheme="minorHAnsi"/>
        </w:rPr>
      </w:pPr>
    </w:p>
    <w:p w14:paraId="172C3D37" w14:textId="77777777" w:rsidR="008D6B26" w:rsidRPr="00A350D5" w:rsidRDefault="008D6B26" w:rsidP="008D6B26">
      <w:pPr>
        <w:tabs>
          <w:tab w:val="left" w:pos="2977"/>
          <w:tab w:val="left" w:pos="5954"/>
        </w:tabs>
        <w:rPr>
          <w:rFonts w:cstheme="minorHAnsi"/>
        </w:rPr>
      </w:pPr>
      <w:r w:rsidRPr="00A350D5">
        <w:rPr>
          <w:rFonts w:cstheme="minorHAnsi"/>
        </w:rPr>
        <w:t>______________________</w:t>
      </w:r>
      <w:r>
        <w:rPr>
          <w:rFonts w:cstheme="minorHAnsi"/>
        </w:rPr>
        <w:t>___</w:t>
      </w:r>
      <w:r>
        <w:rPr>
          <w:rFonts w:cstheme="minorHAnsi"/>
        </w:rPr>
        <w:tab/>
      </w:r>
      <w:r w:rsidRPr="00A350D5">
        <w:rPr>
          <w:rFonts w:cstheme="minorHAnsi"/>
        </w:rPr>
        <w:t>______________________</w:t>
      </w:r>
      <w:r>
        <w:rPr>
          <w:rFonts w:cstheme="minorHAnsi"/>
        </w:rPr>
        <w:t>___</w:t>
      </w:r>
      <w:r w:rsidRPr="00A350D5">
        <w:rPr>
          <w:rFonts w:cstheme="minorHAnsi"/>
        </w:rPr>
        <w:tab/>
        <w:t>______________________</w:t>
      </w:r>
      <w:r>
        <w:rPr>
          <w:rFonts w:cstheme="minorHAnsi"/>
        </w:rPr>
        <w:t>___</w:t>
      </w:r>
      <w:r w:rsidRPr="00A350D5">
        <w:rPr>
          <w:rFonts w:cstheme="minorHAnsi"/>
        </w:rPr>
        <w:tab/>
      </w:r>
    </w:p>
    <w:p w14:paraId="17352313" w14:textId="77777777" w:rsidR="008D6B26" w:rsidRDefault="008D6B26" w:rsidP="008D6B26">
      <w:pPr>
        <w:tabs>
          <w:tab w:val="left" w:pos="2977"/>
          <w:tab w:val="left" w:pos="5954"/>
        </w:tabs>
        <w:rPr>
          <w:rFonts w:cstheme="minorHAnsi"/>
        </w:rPr>
      </w:pPr>
      <w:r w:rsidRPr="00A350D5">
        <w:rPr>
          <w:rFonts w:cstheme="minorHAnsi"/>
        </w:rPr>
        <w:t>Ort och datum</w:t>
      </w:r>
      <w:r w:rsidRPr="00A350D5">
        <w:rPr>
          <w:rFonts w:cstheme="minorHAnsi"/>
        </w:rPr>
        <w:tab/>
        <w:t>Ort och datum</w:t>
      </w:r>
      <w:r>
        <w:rPr>
          <w:rFonts w:cstheme="minorHAnsi"/>
        </w:rPr>
        <w:tab/>
      </w:r>
      <w:r w:rsidRPr="00A350D5">
        <w:rPr>
          <w:rFonts w:cstheme="minorHAnsi"/>
        </w:rPr>
        <w:t>Ort och datum</w:t>
      </w:r>
    </w:p>
    <w:p w14:paraId="6C8F5D4D" w14:textId="77777777" w:rsidR="008D6B26" w:rsidRPr="00A350D5" w:rsidRDefault="008D6B26" w:rsidP="008D6B26">
      <w:pPr>
        <w:tabs>
          <w:tab w:val="left" w:pos="2552"/>
          <w:tab w:val="left" w:pos="5670"/>
        </w:tabs>
        <w:rPr>
          <w:rFonts w:cstheme="minorHAnsi"/>
        </w:rPr>
      </w:pPr>
    </w:p>
    <w:p w14:paraId="52FB452A" w14:textId="77777777" w:rsidR="008D6B26" w:rsidRPr="00A350D5" w:rsidRDefault="008D6B26" w:rsidP="008D6B26">
      <w:pPr>
        <w:tabs>
          <w:tab w:val="left" w:pos="2552"/>
          <w:tab w:val="left" w:pos="5670"/>
        </w:tabs>
        <w:rPr>
          <w:rFonts w:cstheme="minorHAnsi"/>
        </w:rPr>
      </w:pPr>
    </w:p>
    <w:p w14:paraId="0C992F35" w14:textId="77777777" w:rsidR="008D6B26" w:rsidRPr="00A350D5" w:rsidRDefault="008D6B26" w:rsidP="008D6B26">
      <w:pPr>
        <w:tabs>
          <w:tab w:val="left" w:pos="2977"/>
          <w:tab w:val="left" w:pos="5954"/>
        </w:tabs>
        <w:rPr>
          <w:rFonts w:cstheme="minorHAnsi"/>
        </w:rPr>
      </w:pPr>
      <w:r w:rsidRPr="00A350D5">
        <w:rPr>
          <w:rFonts w:cstheme="minorHAnsi"/>
        </w:rPr>
        <w:t>______________________</w:t>
      </w:r>
      <w:r>
        <w:rPr>
          <w:rFonts w:cstheme="minorHAnsi"/>
        </w:rPr>
        <w:t>___</w:t>
      </w:r>
      <w:r>
        <w:rPr>
          <w:rFonts w:cstheme="minorHAnsi"/>
        </w:rPr>
        <w:tab/>
      </w:r>
      <w:r w:rsidRPr="00A350D5">
        <w:rPr>
          <w:rFonts w:cstheme="minorHAnsi"/>
        </w:rPr>
        <w:t>______________________</w:t>
      </w:r>
      <w:r>
        <w:rPr>
          <w:rFonts w:cstheme="minorHAnsi"/>
        </w:rPr>
        <w:t>___</w:t>
      </w:r>
      <w:r>
        <w:rPr>
          <w:rFonts w:cstheme="minorHAnsi"/>
        </w:rPr>
        <w:tab/>
      </w:r>
      <w:r w:rsidRPr="00A350D5">
        <w:rPr>
          <w:rFonts w:cstheme="minorHAnsi"/>
        </w:rPr>
        <w:t>______________________</w:t>
      </w:r>
      <w:r>
        <w:rPr>
          <w:rFonts w:cstheme="minorHAnsi"/>
        </w:rPr>
        <w:t>___</w:t>
      </w:r>
    </w:p>
    <w:p w14:paraId="6BB4BAA6" w14:textId="77777777" w:rsidR="008D6B26" w:rsidRPr="00A350D5" w:rsidRDefault="008D6B26" w:rsidP="008D6B26">
      <w:pPr>
        <w:tabs>
          <w:tab w:val="left" w:pos="2977"/>
          <w:tab w:val="left" w:pos="5954"/>
        </w:tabs>
        <w:rPr>
          <w:rFonts w:cstheme="minorHAnsi"/>
          <w:lang w:val="de-DE"/>
        </w:rPr>
      </w:pPr>
      <w:r>
        <w:rPr>
          <w:rFonts w:cstheme="minorHAnsi"/>
          <w:lang w:val="de-DE"/>
        </w:rPr>
        <w:t>Xxxx</w:t>
      </w:r>
      <w:r>
        <w:rPr>
          <w:rFonts w:cstheme="minorHAnsi"/>
          <w:lang w:val="de-DE"/>
        </w:rPr>
        <w:tab/>
        <w:t>Xxxx</w:t>
      </w:r>
      <w:r>
        <w:rPr>
          <w:rFonts w:cstheme="minorHAnsi"/>
          <w:lang w:val="de-DE"/>
        </w:rPr>
        <w:tab/>
        <w:t>Xxxx</w:t>
      </w:r>
      <w:r w:rsidRPr="00A350D5">
        <w:rPr>
          <w:rFonts w:cstheme="minorHAnsi"/>
          <w:lang w:val="de-DE"/>
        </w:rPr>
        <w:tab/>
      </w:r>
    </w:p>
    <w:p w14:paraId="0F696D91" w14:textId="77777777" w:rsidR="008D6B26" w:rsidRPr="00CD0B80" w:rsidRDefault="008D6B26" w:rsidP="008D6B26">
      <w:pPr>
        <w:tabs>
          <w:tab w:val="left" w:pos="2977"/>
          <w:tab w:val="left" w:pos="5954"/>
        </w:tabs>
      </w:pPr>
      <w:r w:rsidRPr="00CD0B80">
        <w:tab/>
      </w:r>
      <w:r w:rsidRPr="00CD0B80">
        <w:tab/>
        <w:t>Sjöbo kommun</w:t>
      </w:r>
    </w:p>
    <w:p w14:paraId="5A9CFF82" w14:textId="77777777" w:rsidR="008D6B26" w:rsidRDefault="008D6B26" w:rsidP="008D6B26">
      <w:pPr>
        <w:tabs>
          <w:tab w:val="left" w:pos="2977"/>
          <w:tab w:val="left" w:pos="5954"/>
        </w:tabs>
      </w:pPr>
      <w:r w:rsidRPr="00CD0B80">
        <w:tab/>
      </w:r>
      <w:r w:rsidRPr="00CD0B80">
        <w:tab/>
        <w:t>275 80 Sjöbo</w:t>
      </w:r>
      <w:r w:rsidRPr="00CD0B80">
        <w:tab/>
      </w:r>
    </w:p>
    <w:p w14:paraId="54030208" w14:textId="77777777" w:rsidR="008D6B26" w:rsidRDefault="008D6B26" w:rsidP="008D6B26">
      <w:pPr>
        <w:tabs>
          <w:tab w:val="left" w:pos="2977"/>
          <w:tab w:val="left" w:pos="5954"/>
        </w:tabs>
      </w:pPr>
    </w:p>
    <w:p w14:paraId="4DF56B68" w14:textId="77777777" w:rsidR="008D6B26" w:rsidRDefault="008D6B26" w:rsidP="008D6B26">
      <w:pPr>
        <w:tabs>
          <w:tab w:val="left" w:pos="2977"/>
          <w:tab w:val="left" w:pos="5954"/>
        </w:tabs>
        <w:sectPr w:rsidR="008D6B26" w:rsidSect="000D2AC7">
          <w:headerReference w:type="default" r:id="rId36"/>
          <w:pgSz w:w="11906" w:h="16838"/>
          <w:pgMar w:top="1701" w:right="1701" w:bottom="1418" w:left="1701" w:header="709" w:footer="709" w:gutter="0"/>
          <w:cols w:space="708"/>
          <w:docGrid w:linePitch="360"/>
        </w:sectPr>
      </w:pPr>
    </w:p>
    <w:p w14:paraId="787841E5" w14:textId="77777777" w:rsidR="00E959C3" w:rsidRDefault="00E959C3" w:rsidP="00E959C3">
      <w:pPr>
        <w:pStyle w:val="Rubrik3"/>
      </w:pPr>
      <w:r>
        <w:lastRenderedPageBreak/>
        <w:t>Kontaktlista, Björka översilningsanläggning</w:t>
      </w:r>
    </w:p>
    <w:p w14:paraId="3884DFA2" w14:textId="77777777" w:rsidR="00E959C3" w:rsidRDefault="00E959C3" w:rsidP="00E959C3">
      <w:r>
        <w:t>Uppdaterad: 22-07-29</w:t>
      </w:r>
    </w:p>
    <w:p w14:paraId="5C8423FD" w14:textId="77777777" w:rsidR="00E959C3" w:rsidRDefault="00E959C3" w:rsidP="00E959C3"/>
    <w:p w14:paraId="54658E74" w14:textId="77777777" w:rsidR="00E959C3" w:rsidRDefault="00E959C3" w:rsidP="00E959C3">
      <w:pPr>
        <w:pStyle w:val="Rubrik4"/>
      </w:pPr>
    </w:p>
    <w:tbl>
      <w:tblPr>
        <w:tblStyle w:val="Tabellrutnt"/>
        <w:tblW w:w="0" w:type="auto"/>
        <w:tblLayout w:type="fixed"/>
        <w:tblLook w:val="04A0" w:firstRow="1" w:lastRow="0" w:firstColumn="1" w:lastColumn="0" w:noHBand="0" w:noVBand="1"/>
      </w:tblPr>
      <w:tblGrid>
        <w:gridCol w:w="1891"/>
        <w:gridCol w:w="1081"/>
        <w:gridCol w:w="1843"/>
        <w:gridCol w:w="2551"/>
        <w:gridCol w:w="1128"/>
      </w:tblGrid>
      <w:tr w:rsidR="00E959C3" w:rsidRPr="00534075" w14:paraId="15896D9F" w14:textId="77777777" w:rsidTr="001110E5">
        <w:tc>
          <w:tcPr>
            <w:tcW w:w="1891" w:type="dxa"/>
          </w:tcPr>
          <w:p w14:paraId="5716E768" w14:textId="77777777" w:rsidR="00E959C3" w:rsidRPr="00534075" w:rsidRDefault="00E959C3" w:rsidP="004F5CB2">
            <w:pPr>
              <w:pStyle w:val="textinneitabell"/>
              <w:jc w:val="left"/>
              <w:rPr>
                <w:b/>
              </w:rPr>
            </w:pPr>
            <w:r w:rsidRPr="00534075">
              <w:rPr>
                <w:b/>
              </w:rPr>
              <w:t>Fastighet/organisation</w:t>
            </w:r>
          </w:p>
        </w:tc>
        <w:tc>
          <w:tcPr>
            <w:tcW w:w="1081" w:type="dxa"/>
          </w:tcPr>
          <w:p w14:paraId="24B876DF" w14:textId="77777777" w:rsidR="00E959C3" w:rsidRPr="00534075" w:rsidRDefault="00E959C3" w:rsidP="004F5CB2">
            <w:pPr>
              <w:pStyle w:val="textinneitabell"/>
              <w:jc w:val="left"/>
              <w:rPr>
                <w:b/>
              </w:rPr>
            </w:pPr>
            <w:r w:rsidRPr="00534075">
              <w:rPr>
                <w:b/>
              </w:rPr>
              <w:t>Namn</w:t>
            </w:r>
          </w:p>
        </w:tc>
        <w:tc>
          <w:tcPr>
            <w:tcW w:w="1843" w:type="dxa"/>
          </w:tcPr>
          <w:p w14:paraId="53B506AD" w14:textId="77777777" w:rsidR="00E959C3" w:rsidRPr="00534075" w:rsidRDefault="00E959C3" w:rsidP="004F5CB2">
            <w:pPr>
              <w:pStyle w:val="textinneitabell"/>
              <w:jc w:val="left"/>
              <w:rPr>
                <w:b/>
              </w:rPr>
            </w:pPr>
            <w:r w:rsidRPr="00534075">
              <w:rPr>
                <w:b/>
              </w:rPr>
              <w:t>Adress</w:t>
            </w:r>
          </w:p>
        </w:tc>
        <w:tc>
          <w:tcPr>
            <w:tcW w:w="2551" w:type="dxa"/>
          </w:tcPr>
          <w:p w14:paraId="62CE077E" w14:textId="77777777" w:rsidR="00E959C3" w:rsidRPr="00534075" w:rsidRDefault="00E959C3" w:rsidP="004F5CB2">
            <w:pPr>
              <w:pStyle w:val="textinneitabell"/>
              <w:jc w:val="left"/>
              <w:rPr>
                <w:b/>
              </w:rPr>
            </w:pPr>
            <w:r w:rsidRPr="00534075">
              <w:rPr>
                <w:b/>
              </w:rPr>
              <w:t>Mailadress</w:t>
            </w:r>
          </w:p>
        </w:tc>
        <w:tc>
          <w:tcPr>
            <w:tcW w:w="1128" w:type="dxa"/>
          </w:tcPr>
          <w:p w14:paraId="15025527" w14:textId="77777777" w:rsidR="00E959C3" w:rsidRPr="00534075" w:rsidRDefault="00E959C3" w:rsidP="004F5CB2">
            <w:pPr>
              <w:pStyle w:val="textinneitabell"/>
              <w:jc w:val="left"/>
              <w:rPr>
                <w:b/>
              </w:rPr>
            </w:pPr>
            <w:r w:rsidRPr="00534075">
              <w:rPr>
                <w:b/>
              </w:rPr>
              <w:t>Telefon</w:t>
            </w:r>
          </w:p>
        </w:tc>
      </w:tr>
      <w:tr w:rsidR="00E959C3" w14:paraId="1C4B765F" w14:textId="77777777" w:rsidTr="001110E5">
        <w:tc>
          <w:tcPr>
            <w:tcW w:w="1891" w:type="dxa"/>
          </w:tcPr>
          <w:p w14:paraId="543F25EE" w14:textId="77777777" w:rsidR="00E959C3" w:rsidRDefault="00E959C3" w:rsidP="004F5CB2">
            <w:pPr>
              <w:pStyle w:val="textinneitabell"/>
              <w:jc w:val="left"/>
            </w:pPr>
            <w:r w:rsidRPr="00534075">
              <w:rPr>
                <w:i/>
              </w:rPr>
              <w:t>Styrelse</w:t>
            </w:r>
          </w:p>
        </w:tc>
        <w:tc>
          <w:tcPr>
            <w:tcW w:w="1081" w:type="dxa"/>
          </w:tcPr>
          <w:p w14:paraId="159F0C02" w14:textId="77777777" w:rsidR="00E959C3" w:rsidRDefault="00E959C3" w:rsidP="004F5CB2">
            <w:pPr>
              <w:pStyle w:val="textinneitabell"/>
              <w:jc w:val="left"/>
            </w:pPr>
          </w:p>
        </w:tc>
        <w:tc>
          <w:tcPr>
            <w:tcW w:w="1843" w:type="dxa"/>
          </w:tcPr>
          <w:p w14:paraId="119C5576" w14:textId="77777777" w:rsidR="00E959C3" w:rsidRDefault="00E959C3" w:rsidP="004F5CB2">
            <w:pPr>
              <w:pStyle w:val="textinneitabell"/>
              <w:jc w:val="left"/>
            </w:pPr>
          </w:p>
        </w:tc>
        <w:tc>
          <w:tcPr>
            <w:tcW w:w="2551" w:type="dxa"/>
          </w:tcPr>
          <w:p w14:paraId="35875434" w14:textId="77777777" w:rsidR="00E959C3" w:rsidRPr="008C2A42" w:rsidRDefault="00E959C3" w:rsidP="004F5CB2">
            <w:pPr>
              <w:pStyle w:val="textinneitabell"/>
              <w:jc w:val="left"/>
            </w:pPr>
          </w:p>
        </w:tc>
        <w:tc>
          <w:tcPr>
            <w:tcW w:w="1128" w:type="dxa"/>
          </w:tcPr>
          <w:p w14:paraId="23B61B8B" w14:textId="77777777" w:rsidR="00E959C3" w:rsidRDefault="00E959C3" w:rsidP="004F5CB2">
            <w:pPr>
              <w:pStyle w:val="textinneitabell"/>
              <w:jc w:val="left"/>
            </w:pPr>
          </w:p>
        </w:tc>
      </w:tr>
      <w:tr w:rsidR="00E959C3" w14:paraId="342C62C8" w14:textId="77777777" w:rsidTr="001110E5">
        <w:tc>
          <w:tcPr>
            <w:tcW w:w="1891" w:type="dxa"/>
          </w:tcPr>
          <w:p w14:paraId="1608C9F2" w14:textId="77777777" w:rsidR="00E959C3" w:rsidRDefault="00E959C3" w:rsidP="004F5CB2">
            <w:pPr>
              <w:pStyle w:val="textinneitabell"/>
              <w:jc w:val="left"/>
            </w:pPr>
            <w:r>
              <w:t>Övedskloster 2:80</w:t>
            </w:r>
          </w:p>
        </w:tc>
        <w:tc>
          <w:tcPr>
            <w:tcW w:w="1081" w:type="dxa"/>
          </w:tcPr>
          <w:p w14:paraId="6A37FB90" w14:textId="77777777" w:rsidR="00E959C3" w:rsidRDefault="00E959C3" w:rsidP="004F5CB2">
            <w:pPr>
              <w:pStyle w:val="textinneitabell"/>
              <w:jc w:val="left"/>
            </w:pPr>
            <w:r>
              <w:t>Curt Harrysson</w:t>
            </w:r>
          </w:p>
        </w:tc>
        <w:tc>
          <w:tcPr>
            <w:tcW w:w="1843" w:type="dxa"/>
          </w:tcPr>
          <w:p w14:paraId="00BABB6D" w14:textId="77777777" w:rsidR="00E959C3" w:rsidRDefault="00E959C3" w:rsidP="004F5CB2">
            <w:pPr>
              <w:pStyle w:val="textinneitabell"/>
              <w:jc w:val="left"/>
            </w:pPr>
            <w:r>
              <w:t>Vresselvägen 3, 275 94 Sjöbo</w:t>
            </w:r>
          </w:p>
        </w:tc>
        <w:tc>
          <w:tcPr>
            <w:tcW w:w="2551" w:type="dxa"/>
          </w:tcPr>
          <w:p w14:paraId="16B4FE98" w14:textId="77777777" w:rsidR="00E959C3" w:rsidRPr="008C2A42" w:rsidRDefault="00E959C3" w:rsidP="004F5CB2">
            <w:pPr>
              <w:pStyle w:val="textinneitabell"/>
              <w:jc w:val="left"/>
            </w:pPr>
            <w:r w:rsidRPr="008C2A42">
              <w:t>-</w:t>
            </w:r>
          </w:p>
        </w:tc>
        <w:tc>
          <w:tcPr>
            <w:tcW w:w="1128" w:type="dxa"/>
          </w:tcPr>
          <w:p w14:paraId="3897D753" w14:textId="77777777" w:rsidR="00E959C3" w:rsidRDefault="00E959C3" w:rsidP="004F5CB2">
            <w:pPr>
              <w:pStyle w:val="textinneitabell"/>
              <w:jc w:val="left"/>
            </w:pPr>
            <w:proofErr w:type="gramStart"/>
            <w:r>
              <w:t>070-7398818</w:t>
            </w:r>
            <w:proofErr w:type="gramEnd"/>
          </w:p>
        </w:tc>
      </w:tr>
      <w:tr w:rsidR="00E959C3" w14:paraId="6315FF30" w14:textId="77777777" w:rsidTr="001110E5">
        <w:tc>
          <w:tcPr>
            <w:tcW w:w="1891" w:type="dxa"/>
          </w:tcPr>
          <w:p w14:paraId="25D669BA" w14:textId="77777777" w:rsidR="00E959C3" w:rsidRDefault="00E959C3" w:rsidP="004F5CB2">
            <w:pPr>
              <w:pStyle w:val="textinneitabell"/>
              <w:jc w:val="left"/>
            </w:pPr>
            <w:r>
              <w:t>Björka 18:3, Lundhem AB</w:t>
            </w:r>
          </w:p>
        </w:tc>
        <w:tc>
          <w:tcPr>
            <w:tcW w:w="1081" w:type="dxa"/>
          </w:tcPr>
          <w:p w14:paraId="2DA2BA98" w14:textId="77777777" w:rsidR="00E959C3" w:rsidRDefault="00E959C3" w:rsidP="004F5CB2">
            <w:pPr>
              <w:pStyle w:val="textinneitabell"/>
              <w:jc w:val="left"/>
            </w:pPr>
            <w:r>
              <w:t>Göran Lewin</w:t>
            </w:r>
          </w:p>
        </w:tc>
        <w:tc>
          <w:tcPr>
            <w:tcW w:w="1843" w:type="dxa"/>
          </w:tcPr>
          <w:p w14:paraId="56DD31A2" w14:textId="77777777" w:rsidR="00E959C3" w:rsidRDefault="00E959C3" w:rsidP="004F5CB2">
            <w:pPr>
              <w:pStyle w:val="textinneitabell"/>
              <w:jc w:val="left"/>
            </w:pPr>
            <w:r>
              <w:t>Björka Kyrkoväg 33, 275 94 Sjöbo</w:t>
            </w:r>
          </w:p>
        </w:tc>
        <w:tc>
          <w:tcPr>
            <w:tcW w:w="2551" w:type="dxa"/>
          </w:tcPr>
          <w:p w14:paraId="7EC5FA93" w14:textId="77777777" w:rsidR="00E959C3" w:rsidRPr="008C2A42" w:rsidRDefault="00E959C3" w:rsidP="004F5CB2">
            <w:pPr>
              <w:pStyle w:val="textinneitabell"/>
              <w:jc w:val="left"/>
            </w:pPr>
            <w:r w:rsidRPr="008C2A42">
              <w:t>goranlewin@msn.com</w:t>
            </w:r>
          </w:p>
        </w:tc>
        <w:tc>
          <w:tcPr>
            <w:tcW w:w="1128" w:type="dxa"/>
          </w:tcPr>
          <w:p w14:paraId="0C2ADABB" w14:textId="77777777" w:rsidR="00E959C3" w:rsidRPr="001110E5" w:rsidRDefault="009C5F11" w:rsidP="004F5CB2">
            <w:pPr>
              <w:pStyle w:val="textinneitabell"/>
              <w:jc w:val="left"/>
              <w:rPr>
                <w:b/>
                <w:bCs/>
              </w:rPr>
            </w:pPr>
            <w:hyperlink r:id="rId37" w:history="1">
              <w:r w:rsidR="00E959C3" w:rsidRPr="001110E5">
                <w:rPr>
                  <w:rStyle w:val="Stark"/>
                  <w:rFonts w:eastAsiaTheme="majorEastAsia"/>
                  <w:b w:val="0"/>
                  <w:bCs w:val="0"/>
                </w:rPr>
                <w:t>070-546 23 11</w:t>
              </w:r>
            </w:hyperlink>
          </w:p>
        </w:tc>
      </w:tr>
      <w:tr w:rsidR="00E959C3" w14:paraId="0F2F7E48" w14:textId="77777777" w:rsidTr="001110E5">
        <w:tc>
          <w:tcPr>
            <w:tcW w:w="1891" w:type="dxa"/>
          </w:tcPr>
          <w:p w14:paraId="5DEBCAAC" w14:textId="77777777" w:rsidR="00E959C3" w:rsidRDefault="00E959C3" w:rsidP="004F5CB2">
            <w:pPr>
              <w:pStyle w:val="textinneitabell"/>
              <w:jc w:val="left"/>
            </w:pPr>
            <w:r>
              <w:t>Björka 18:14</w:t>
            </w:r>
          </w:p>
        </w:tc>
        <w:tc>
          <w:tcPr>
            <w:tcW w:w="1081" w:type="dxa"/>
          </w:tcPr>
          <w:p w14:paraId="39CB1A73" w14:textId="77777777" w:rsidR="00E959C3" w:rsidRDefault="00E959C3" w:rsidP="004F5CB2">
            <w:pPr>
              <w:pStyle w:val="textinneitabell"/>
              <w:jc w:val="left"/>
            </w:pPr>
            <w:r>
              <w:t>Peter Addin</w:t>
            </w:r>
          </w:p>
        </w:tc>
        <w:tc>
          <w:tcPr>
            <w:tcW w:w="1843" w:type="dxa"/>
          </w:tcPr>
          <w:p w14:paraId="3FC2922E" w14:textId="77777777" w:rsidR="00E959C3" w:rsidRPr="001110E5" w:rsidRDefault="009C5F11" w:rsidP="004F5CB2">
            <w:pPr>
              <w:pStyle w:val="textinneitabell"/>
              <w:jc w:val="left"/>
              <w:rPr>
                <w:b/>
                <w:bCs/>
              </w:rPr>
            </w:pPr>
            <w:hyperlink r:id="rId38" w:history="1">
              <w:r w:rsidR="00E959C3" w:rsidRPr="001110E5">
                <w:rPr>
                  <w:rStyle w:val="Stark"/>
                  <w:rFonts w:eastAsiaTheme="majorEastAsia"/>
                  <w:b w:val="0"/>
                  <w:bCs w:val="0"/>
                </w:rPr>
                <w:t>Kyrkobyvägen 18,</w:t>
              </w:r>
              <w:r w:rsidR="00E959C3" w:rsidRPr="001110E5">
                <w:rPr>
                  <w:rStyle w:val="apple-converted-space"/>
                  <w:b/>
                  <w:bCs/>
                </w:rPr>
                <w:t> </w:t>
              </w:r>
              <w:r w:rsidR="00E959C3" w:rsidRPr="001110E5">
                <w:rPr>
                  <w:b/>
                  <w:bCs/>
                </w:rPr>
                <w:br/>
              </w:r>
              <w:r w:rsidR="00E959C3" w:rsidRPr="001110E5">
                <w:rPr>
                  <w:rStyle w:val="Stark"/>
                  <w:rFonts w:eastAsiaTheme="majorEastAsia"/>
                  <w:b w:val="0"/>
                  <w:bCs w:val="0"/>
                </w:rPr>
                <w:t>245 93 Staffanstorp</w:t>
              </w:r>
            </w:hyperlink>
          </w:p>
        </w:tc>
        <w:tc>
          <w:tcPr>
            <w:tcW w:w="2551" w:type="dxa"/>
          </w:tcPr>
          <w:p w14:paraId="266ED7D6" w14:textId="77777777" w:rsidR="00E959C3" w:rsidRPr="008C2A42" w:rsidRDefault="00E959C3" w:rsidP="004F5CB2">
            <w:pPr>
              <w:pStyle w:val="textinneitabell"/>
              <w:jc w:val="left"/>
            </w:pPr>
            <w:r w:rsidRPr="008C2A42">
              <w:t>peter@addin.se</w:t>
            </w:r>
          </w:p>
        </w:tc>
        <w:tc>
          <w:tcPr>
            <w:tcW w:w="1128" w:type="dxa"/>
          </w:tcPr>
          <w:p w14:paraId="055B0084" w14:textId="77777777" w:rsidR="00E959C3" w:rsidRDefault="00E959C3" w:rsidP="004F5CB2">
            <w:pPr>
              <w:pStyle w:val="textinneitabell"/>
              <w:jc w:val="left"/>
            </w:pPr>
            <w:proofErr w:type="gramStart"/>
            <w:r>
              <w:t>0709-997790</w:t>
            </w:r>
            <w:proofErr w:type="gramEnd"/>
          </w:p>
        </w:tc>
      </w:tr>
      <w:tr w:rsidR="00E959C3" w14:paraId="2586CFA4" w14:textId="77777777" w:rsidTr="001110E5">
        <w:tc>
          <w:tcPr>
            <w:tcW w:w="1891" w:type="dxa"/>
          </w:tcPr>
          <w:p w14:paraId="2C0C37B8" w14:textId="77777777" w:rsidR="00E959C3" w:rsidRDefault="00E959C3" w:rsidP="004F5CB2">
            <w:pPr>
              <w:pStyle w:val="textinneitabell"/>
              <w:jc w:val="left"/>
            </w:pPr>
            <w:r>
              <w:t>Björka 11:3, Malmö Stad</w:t>
            </w:r>
          </w:p>
        </w:tc>
        <w:tc>
          <w:tcPr>
            <w:tcW w:w="1081" w:type="dxa"/>
          </w:tcPr>
          <w:p w14:paraId="6BC26415" w14:textId="77777777" w:rsidR="00E959C3" w:rsidRDefault="00E959C3" w:rsidP="004F5CB2">
            <w:pPr>
              <w:pStyle w:val="textinneitabell"/>
              <w:jc w:val="left"/>
            </w:pPr>
            <w:r>
              <w:t>Torgil Brönmark</w:t>
            </w:r>
          </w:p>
        </w:tc>
        <w:tc>
          <w:tcPr>
            <w:tcW w:w="1843" w:type="dxa"/>
          </w:tcPr>
          <w:p w14:paraId="1B867C75" w14:textId="77777777" w:rsidR="00E959C3" w:rsidRDefault="00E959C3" w:rsidP="004F5CB2">
            <w:pPr>
              <w:pStyle w:val="textinneitabell"/>
              <w:jc w:val="left"/>
            </w:pPr>
            <w:r>
              <w:rPr>
                <w:color w:val="222222"/>
                <w:sz w:val="20"/>
                <w:shd w:val="clear" w:color="auto" w:fill="FFFFFF"/>
              </w:rPr>
              <w:t>Lantbruksenheten, Malmö sta</w:t>
            </w:r>
          </w:p>
        </w:tc>
        <w:tc>
          <w:tcPr>
            <w:tcW w:w="2551" w:type="dxa"/>
          </w:tcPr>
          <w:p w14:paraId="11614DAD" w14:textId="77777777" w:rsidR="00E959C3" w:rsidRPr="008C2A42" w:rsidRDefault="00E959C3" w:rsidP="004F5CB2">
            <w:pPr>
              <w:pStyle w:val="textinneitabell"/>
              <w:jc w:val="left"/>
            </w:pPr>
            <w:r>
              <w:t>Torgil.bornmark</w:t>
            </w:r>
            <w:r w:rsidRPr="008C2A42">
              <w:t>@malmo.se</w:t>
            </w:r>
          </w:p>
        </w:tc>
        <w:tc>
          <w:tcPr>
            <w:tcW w:w="1128" w:type="dxa"/>
          </w:tcPr>
          <w:p w14:paraId="5CEDB006" w14:textId="77777777" w:rsidR="00E959C3" w:rsidRDefault="00E959C3" w:rsidP="004F5CB2">
            <w:pPr>
              <w:pStyle w:val="textinneitabell"/>
              <w:jc w:val="left"/>
            </w:pPr>
            <w:proofErr w:type="gramStart"/>
            <w:r>
              <w:t>040-341878</w:t>
            </w:r>
            <w:proofErr w:type="gramEnd"/>
          </w:p>
        </w:tc>
      </w:tr>
      <w:tr w:rsidR="00E959C3" w14:paraId="2F652CFE" w14:textId="77777777" w:rsidTr="001110E5">
        <w:tc>
          <w:tcPr>
            <w:tcW w:w="1891" w:type="dxa"/>
          </w:tcPr>
          <w:p w14:paraId="3FD88AEA" w14:textId="77777777" w:rsidR="00E959C3" w:rsidRDefault="00E959C3" w:rsidP="004F5CB2">
            <w:pPr>
              <w:pStyle w:val="textinneitabell"/>
              <w:jc w:val="left"/>
            </w:pPr>
            <w:r>
              <w:t>Sjöbo kommun</w:t>
            </w:r>
          </w:p>
        </w:tc>
        <w:tc>
          <w:tcPr>
            <w:tcW w:w="1081" w:type="dxa"/>
          </w:tcPr>
          <w:p w14:paraId="7155FFA8" w14:textId="77777777" w:rsidR="00E959C3" w:rsidRDefault="00E959C3" w:rsidP="004F5CB2">
            <w:pPr>
              <w:pStyle w:val="textinneitabell"/>
              <w:jc w:val="left"/>
            </w:pPr>
            <w:r>
              <w:rPr>
                <w:rFonts w:cs="Arial"/>
                <w:color w:val="000000"/>
                <w:sz w:val="19"/>
                <w:szCs w:val="19"/>
                <w:shd w:val="clear" w:color="auto" w:fill="FFFFFF"/>
              </w:rPr>
              <w:t>Eva Nielsen-Osterman</w:t>
            </w:r>
          </w:p>
        </w:tc>
        <w:tc>
          <w:tcPr>
            <w:tcW w:w="1843" w:type="dxa"/>
          </w:tcPr>
          <w:p w14:paraId="0B3DC945" w14:textId="77777777" w:rsidR="00E959C3" w:rsidRPr="00E32438" w:rsidRDefault="00E959C3" w:rsidP="004F5CB2">
            <w:pPr>
              <w:pStyle w:val="textinneitabell"/>
              <w:jc w:val="left"/>
              <w:rPr>
                <w:color w:val="222222"/>
                <w:sz w:val="19"/>
                <w:szCs w:val="19"/>
              </w:rPr>
            </w:pPr>
            <w:r w:rsidRPr="00E32438">
              <w:t>Stadsbyggnadsförvaltningen</w:t>
            </w:r>
          </w:p>
          <w:p w14:paraId="5C5F0BA5" w14:textId="77777777" w:rsidR="00E959C3" w:rsidRPr="00E32438" w:rsidRDefault="00E959C3" w:rsidP="004F5CB2">
            <w:pPr>
              <w:pStyle w:val="textinneitabell"/>
              <w:jc w:val="left"/>
              <w:rPr>
                <w:color w:val="222222"/>
                <w:sz w:val="19"/>
                <w:szCs w:val="19"/>
              </w:rPr>
            </w:pPr>
            <w:r w:rsidRPr="00E32438">
              <w:t>Sjöbo kommun</w:t>
            </w:r>
          </w:p>
          <w:p w14:paraId="454E9FE5" w14:textId="77777777" w:rsidR="00E959C3" w:rsidRDefault="00E959C3" w:rsidP="004F5CB2">
            <w:pPr>
              <w:pStyle w:val="textinneitabell"/>
              <w:jc w:val="left"/>
            </w:pPr>
          </w:p>
        </w:tc>
        <w:tc>
          <w:tcPr>
            <w:tcW w:w="2551" w:type="dxa"/>
          </w:tcPr>
          <w:p w14:paraId="7458DDB1" w14:textId="77777777" w:rsidR="00E959C3" w:rsidRPr="008C2A42" w:rsidRDefault="00E959C3" w:rsidP="004F5CB2">
            <w:pPr>
              <w:pStyle w:val="textinneitabell"/>
              <w:jc w:val="left"/>
            </w:pPr>
            <w:r>
              <w:rPr>
                <w:rFonts w:cs="Arial"/>
                <w:color w:val="000000"/>
                <w:sz w:val="19"/>
                <w:szCs w:val="19"/>
                <w:shd w:val="clear" w:color="auto" w:fill="FFFFFF"/>
              </w:rPr>
              <w:t>Eva.Nielsen-Osterman@sjobo.se</w:t>
            </w:r>
          </w:p>
        </w:tc>
        <w:tc>
          <w:tcPr>
            <w:tcW w:w="1128" w:type="dxa"/>
          </w:tcPr>
          <w:p w14:paraId="103DD6C6" w14:textId="77777777" w:rsidR="00E959C3" w:rsidRPr="00E32438" w:rsidRDefault="009C5F11" w:rsidP="004F5CB2">
            <w:pPr>
              <w:pStyle w:val="textinneitabell"/>
              <w:jc w:val="left"/>
            </w:pPr>
            <w:hyperlink r:id="rId39" w:tgtFrame="_blank" w:history="1">
              <w:proofErr w:type="gramStart"/>
              <w:r w:rsidR="00E959C3" w:rsidRPr="00E32438">
                <w:rPr>
                  <w:rStyle w:val="Hyperlnk"/>
                  <w:color w:val="auto"/>
                  <w:u w:val="none"/>
                </w:rPr>
                <w:t>0416-27320</w:t>
              </w:r>
              <w:proofErr w:type="gramEnd"/>
            </w:hyperlink>
          </w:p>
        </w:tc>
      </w:tr>
      <w:tr w:rsidR="00E959C3" w14:paraId="1C7B8788" w14:textId="77777777" w:rsidTr="001110E5">
        <w:tc>
          <w:tcPr>
            <w:tcW w:w="1891" w:type="dxa"/>
          </w:tcPr>
          <w:p w14:paraId="577BD58D" w14:textId="77777777" w:rsidR="00E959C3" w:rsidRDefault="00E959C3" w:rsidP="004F5CB2">
            <w:pPr>
              <w:pStyle w:val="textinneitabell"/>
              <w:jc w:val="left"/>
            </w:pPr>
          </w:p>
        </w:tc>
        <w:tc>
          <w:tcPr>
            <w:tcW w:w="1081" w:type="dxa"/>
          </w:tcPr>
          <w:p w14:paraId="44BC74CA" w14:textId="77777777" w:rsidR="00E959C3" w:rsidRDefault="00E959C3" w:rsidP="004F5CB2">
            <w:pPr>
              <w:pStyle w:val="textinneitabell"/>
              <w:jc w:val="left"/>
            </w:pPr>
          </w:p>
        </w:tc>
        <w:tc>
          <w:tcPr>
            <w:tcW w:w="1843" w:type="dxa"/>
          </w:tcPr>
          <w:p w14:paraId="0CD938CF" w14:textId="77777777" w:rsidR="00E959C3" w:rsidRDefault="00E959C3" w:rsidP="004F5CB2">
            <w:pPr>
              <w:pStyle w:val="textinneitabell"/>
              <w:jc w:val="left"/>
            </w:pPr>
          </w:p>
        </w:tc>
        <w:tc>
          <w:tcPr>
            <w:tcW w:w="2551" w:type="dxa"/>
          </w:tcPr>
          <w:p w14:paraId="0465255C" w14:textId="77777777" w:rsidR="00E959C3" w:rsidRPr="008C2A42" w:rsidRDefault="00E959C3" w:rsidP="004F5CB2">
            <w:pPr>
              <w:pStyle w:val="textinneitabell"/>
              <w:jc w:val="left"/>
            </w:pPr>
          </w:p>
        </w:tc>
        <w:tc>
          <w:tcPr>
            <w:tcW w:w="1128" w:type="dxa"/>
          </w:tcPr>
          <w:p w14:paraId="3756EAD4" w14:textId="77777777" w:rsidR="00E959C3" w:rsidRDefault="00E959C3" w:rsidP="004F5CB2">
            <w:pPr>
              <w:pStyle w:val="textinneitabell"/>
              <w:jc w:val="left"/>
            </w:pPr>
          </w:p>
        </w:tc>
      </w:tr>
      <w:tr w:rsidR="00E959C3" w14:paraId="7AFBD95E" w14:textId="77777777" w:rsidTr="001110E5">
        <w:tc>
          <w:tcPr>
            <w:tcW w:w="1891" w:type="dxa"/>
          </w:tcPr>
          <w:p w14:paraId="4A0B2EF1" w14:textId="77777777" w:rsidR="00E959C3" w:rsidRDefault="00E959C3" w:rsidP="004F5CB2">
            <w:pPr>
              <w:pStyle w:val="textinneitabell"/>
              <w:jc w:val="left"/>
            </w:pPr>
            <w:r w:rsidRPr="00534075">
              <w:rPr>
                <w:i/>
              </w:rPr>
              <w:t>Adjungerade</w:t>
            </w:r>
          </w:p>
        </w:tc>
        <w:tc>
          <w:tcPr>
            <w:tcW w:w="1081" w:type="dxa"/>
          </w:tcPr>
          <w:p w14:paraId="2A14B8C8" w14:textId="77777777" w:rsidR="00E959C3" w:rsidRDefault="00E959C3" w:rsidP="004F5CB2">
            <w:pPr>
              <w:pStyle w:val="textinneitabell"/>
              <w:jc w:val="left"/>
            </w:pPr>
          </w:p>
        </w:tc>
        <w:tc>
          <w:tcPr>
            <w:tcW w:w="1843" w:type="dxa"/>
          </w:tcPr>
          <w:p w14:paraId="78019357" w14:textId="77777777" w:rsidR="00E959C3" w:rsidRDefault="00E959C3" w:rsidP="004F5CB2">
            <w:pPr>
              <w:pStyle w:val="textinneitabell"/>
              <w:jc w:val="left"/>
            </w:pPr>
          </w:p>
        </w:tc>
        <w:tc>
          <w:tcPr>
            <w:tcW w:w="2551" w:type="dxa"/>
          </w:tcPr>
          <w:p w14:paraId="6F7E63C5" w14:textId="77777777" w:rsidR="00E959C3" w:rsidRPr="008C2A42" w:rsidRDefault="00E959C3" w:rsidP="004F5CB2">
            <w:pPr>
              <w:pStyle w:val="textinneitabell"/>
              <w:jc w:val="left"/>
            </w:pPr>
          </w:p>
        </w:tc>
        <w:tc>
          <w:tcPr>
            <w:tcW w:w="1128" w:type="dxa"/>
          </w:tcPr>
          <w:p w14:paraId="5EC65D72" w14:textId="77777777" w:rsidR="00E959C3" w:rsidRDefault="00E959C3" w:rsidP="004F5CB2">
            <w:pPr>
              <w:pStyle w:val="textinneitabell"/>
              <w:jc w:val="left"/>
            </w:pPr>
          </w:p>
        </w:tc>
      </w:tr>
      <w:tr w:rsidR="00E959C3" w14:paraId="3BB5A93D" w14:textId="77777777" w:rsidTr="001110E5">
        <w:tc>
          <w:tcPr>
            <w:tcW w:w="1891" w:type="dxa"/>
          </w:tcPr>
          <w:p w14:paraId="2ACEEE20" w14:textId="77777777" w:rsidR="00E959C3" w:rsidRDefault="00E959C3" w:rsidP="004F5CB2">
            <w:pPr>
              <w:pStyle w:val="textinneitabell"/>
              <w:jc w:val="left"/>
            </w:pPr>
            <w:r>
              <w:t>Omma 3:5</w:t>
            </w:r>
          </w:p>
        </w:tc>
        <w:tc>
          <w:tcPr>
            <w:tcW w:w="1081" w:type="dxa"/>
          </w:tcPr>
          <w:p w14:paraId="5F920895" w14:textId="77777777" w:rsidR="00E959C3" w:rsidRPr="00E32438" w:rsidRDefault="00E959C3" w:rsidP="004F5CB2">
            <w:pPr>
              <w:pStyle w:val="textinneitabell"/>
              <w:jc w:val="left"/>
            </w:pPr>
            <w:r w:rsidRPr="00E32438">
              <w:t>Jim Åkesson</w:t>
            </w:r>
          </w:p>
        </w:tc>
        <w:tc>
          <w:tcPr>
            <w:tcW w:w="1843" w:type="dxa"/>
          </w:tcPr>
          <w:p w14:paraId="0060167F" w14:textId="77777777" w:rsidR="00E959C3" w:rsidRPr="001110E5" w:rsidRDefault="009C5F11" w:rsidP="004F5CB2">
            <w:pPr>
              <w:pStyle w:val="textinneitabell"/>
              <w:jc w:val="left"/>
              <w:rPr>
                <w:b/>
                <w:bCs/>
              </w:rPr>
            </w:pPr>
            <w:hyperlink r:id="rId40" w:history="1">
              <w:r w:rsidR="00E959C3" w:rsidRPr="001110E5">
                <w:rPr>
                  <w:rStyle w:val="Stark"/>
                  <w:rFonts w:eastAsiaTheme="majorEastAsia"/>
                  <w:b w:val="0"/>
                  <w:bCs w:val="0"/>
                </w:rPr>
                <w:t>Planteringsgatan 14C,</w:t>
              </w:r>
              <w:r w:rsidR="00E959C3" w:rsidRPr="001110E5">
                <w:rPr>
                  <w:rStyle w:val="apple-converted-space"/>
                  <w:b/>
                  <w:bCs/>
                </w:rPr>
                <w:t> </w:t>
              </w:r>
              <w:r w:rsidR="00E959C3" w:rsidRPr="001110E5">
                <w:rPr>
                  <w:b/>
                  <w:bCs/>
                </w:rPr>
                <w:br/>
              </w:r>
              <w:r w:rsidR="00E959C3" w:rsidRPr="001110E5">
                <w:rPr>
                  <w:rStyle w:val="Stark"/>
                  <w:rFonts w:eastAsiaTheme="majorEastAsia"/>
                  <w:b w:val="0"/>
                  <w:bCs w:val="0"/>
                </w:rPr>
                <w:t>275 33 Sjöbo</w:t>
              </w:r>
            </w:hyperlink>
          </w:p>
        </w:tc>
        <w:tc>
          <w:tcPr>
            <w:tcW w:w="2551" w:type="dxa"/>
          </w:tcPr>
          <w:p w14:paraId="014BBBDD" w14:textId="77777777" w:rsidR="00E959C3" w:rsidRPr="008C2A42" w:rsidRDefault="00E959C3" w:rsidP="004F5CB2">
            <w:pPr>
              <w:pStyle w:val="textinneitabell"/>
              <w:jc w:val="left"/>
            </w:pPr>
            <w:r>
              <w:rPr>
                <w:rFonts w:cs="Arial"/>
                <w:color w:val="000000"/>
                <w:sz w:val="19"/>
                <w:szCs w:val="19"/>
                <w:shd w:val="clear" w:color="auto" w:fill="FFFFFF"/>
              </w:rPr>
              <w:t>asa.akesson@gmail.com</w:t>
            </w:r>
          </w:p>
        </w:tc>
        <w:tc>
          <w:tcPr>
            <w:tcW w:w="1128" w:type="dxa"/>
          </w:tcPr>
          <w:p w14:paraId="5172C9D4" w14:textId="77777777" w:rsidR="00E959C3" w:rsidRDefault="00E959C3" w:rsidP="004F5CB2">
            <w:pPr>
              <w:pStyle w:val="textinneitabell"/>
              <w:jc w:val="left"/>
            </w:pPr>
          </w:p>
        </w:tc>
      </w:tr>
      <w:tr w:rsidR="00E959C3" w14:paraId="7605D9AE" w14:textId="77777777" w:rsidTr="001110E5">
        <w:tc>
          <w:tcPr>
            <w:tcW w:w="1891" w:type="dxa"/>
          </w:tcPr>
          <w:p w14:paraId="432A5271" w14:textId="77777777" w:rsidR="00E959C3" w:rsidRDefault="00E959C3" w:rsidP="004F5CB2">
            <w:pPr>
              <w:pStyle w:val="textinneitabell"/>
              <w:jc w:val="left"/>
            </w:pPr>
            <w:r>
              <w:t>Övedskloster 2:81</w:t>
            </w:r>
          </w:p>
        </w:tc>
        <w:tc>
          <w:tcPr>
            <w:tcW w:w="1081" w:type="dxa"/>
          </w:tcPr>
          <w:p w14:paraId="49A98541" w14:textId="77777777" w:rsidR="00E959C3" w:rsidRDefault="00E959C3" w:rsidP="004F5CB2">
            <w:pPr>
              <w:pStyle w:val="textinneitabell"/>
              <w:jc w:val="left"/>
            </w:pPr>
            <w:r>
              <w:t>Anna-Lena Falknell</w:t>
            </w:r>
          </w:p>
        </w:tc>
        <w:tc>
          <w:tcPr>
            <w:tcW w:w="1843" w:type="dxa"/>
          </w:tcPr>
          <w:p w14:paraId="0769DE0B" w14:textId="77777777" w:rsidR="00E959C3" w:rsidRPr="001110E5" w:rsidRDefault="009C5F11" w:rsidP="004F5CB2">
            <w:pPr>
              <w:pStyle w:val="textinneitabell"/>
              <w:jc w:val="left"/>
              <w:rPr>
                <w:b/>
                <w:bCs/>
              </w:rPr>
            </w:pPr>
            <w:hyperlink r:id="rId41" w:history="1">
              <w:r w:rsidR="00E959C3" w:rsidRPr="001110E5">
                <w:rPr>
                  <w:rStyle w:val="Stark"/>
                  <w:rFonts w:eastAsiaTheme="majorEastAsia"/>
                  <w:b w:val="0"/>
                  <w:bCs w:val="0"/>
                </w:rPr>
                <w:t>Vresselvägen 180,</w:t>
              </w:r>
              <w:r w:rsidR="00E959C3" w:rsidRPr="001110E5">
                <w:rPr>
                  <w:rStyle w:val="apple-converted-space"/>
                  <w:b/>
                  <w:bCs/>
                </w:rPr>
                <w:t> </w:t>
              </w:r>
              <w:r w:rsidR="00E959C3" w:rsidRPr="001110E5">
                <w:rPr>
                  <w:b/>
                  <w:bCs/>
                </w:rPr>
                <w:br/>
              </w:r>
              <w:r w:rsidR="00E959C3" w:rsidRPr="001110E5">
                <w:rPr>
                  <w:rStyle w:val="Stark"/>
                  <w:rFonts w:eastAsiaTheme="majorEastAsia"/>
                  <w:b w:val="0"/>
                  <w:bCs w:val="0"/>
                </w:rPr>
                <w:t>275 94 Sjöbo</w:t>
              </w:r>
            </w:hyperlink>
          </w:p>
        </w:tc>
        <w:tc>
          <w:tcPr>
            <w:tcW w:w="2551" w:type="dxa"/>
          </w:tcPr>
          <w:p w14:paraId="0377EDCB" w14:textId="77777777" w:rsidR="00E959C3" w:rsidRPr="006B6ED7" w:rsidRDefault="00E959C3" w:rsidP="004F5CB2">
            <w:pPr>
              <w:pStyle w:val="textinneitabell"/>
              <w:jc w:val="left"/>
              <w:rPr>
                <w:strike/>
              </w:rPr>
            </w:pPr>
          </w:p>
        </w:tc>
        <w:tc>
          <w:tcPr>
            <w:tcW w:w="1128" w:type="dxa"/>
          </w:tcPr>
          <w:p w14:paraId="2AEA3527" w14:textId="77777777" w:rsidR="00E959C3" w:rsidRPr="001110E5" w:rsidRDefault="009C5F11" w:rsidP="004F5CB2">
            <w:pPr>
              <w:pStyle w:val="textinneitabell"/>
              <w:jc w:val="left"/>
              <w:rPr>
                <w:b/>
                <w:bCs/>
              </w:rPr>
            </w:pPr>
            <w:hyperlink r:id="rId42" w:history="1">
              <w:r w:rsidR="00E959C3" w:rsidRPr="001110E5">
                <w:rPr>
                  <w:rStyle w:val="Stark"/>
                  <w:rFonts w:eastAsiaTheme="majorEastAsia"/>
                  <w:b w:val="0"/>
                  <w:bCs w:val="0"/>
                </w:rPr>
                <w:t>070-785 88 16</w:t>
              </w:r>
            </w:hyperlink>
          </w:p>
        </w:tc>
      </w:tr>
      <w:tr w:rsidR="00E959C3" w14:paraId="3BDCE104" w14:textId="77777777" w:rsidTr="001110E5">
        <w:tc>
          <w:tcPr>
            <w:tcW w:w="1891" w:type="dxa"/>
          </w:tcPr>
          <w:p w14:paraId="597CD11C" w14:textId="77777777" w:rsidR="00E959C3" w:rsidRPr="00E32438" w:rsidRDefault="00E959C3" w:rsidP="004F5CB2">
            <w:pPr>
              <w:pStyle w:val="textinneitabell"/>
              <w:jc w:val="left"/>
            </w:pPr>
            <w:r w:rsidRPr="00E32438">
              <w:t>Björka 18:2</w:t>
            </w:r>
          </w:p>
        </w:tc>
        <w:tc>
          <w:tcPr>
            <w:tcW w:w="1081" w:type="dxa"/>
          </w:tcPr>
          <w:p w14:paraId="246F0467" w14:textId="77777777" w:rsidR="00E959C3" w:rsidRPr="00E32438" w:rsidRDefault="00E959C3" w:rsidP="004F5CB2">
            <w:pPr>
              <w:pStyle w:val="textinneitabell"/>
              <w:jc w:val="left"/>
            </w:pPr>
            <w:r w:rsidRPr="00E32438">
              <w:t>Agneta Persson</w:t>
            </w:r>
          </w:p>
        </w:tc>
        <w:tc>
          <w:tcPr>
            <w:tcW w:w="1843" w:type="dxa"/>
          </w:tcPr>
          <w:p w14:paraId="5208A61A" w14:textId="77777777" w:rsidR="00E959C3" w:rsidRPr="00E32438" w:rsidRDefault="00E959C3" w:rsidP="004F5CB2">
            <w:pPr>
              <w:pStyle w:val="textinneitabell"/>
              <w:jc w:val="left"/>
            </w:pPr>
            <w:r w:rsidRPr="00E32438">
              <w:t>Vresselvägen</w:t>
            </w:r>
            <w:r w:rsidRPr="00E32438">
              <w:rPr>
                <w:rStyle w:val="apple-converted-space"/>
              </w:rPr>
              <w:t> </w:t>
            </w:r>
            <w:proofErr w:type="gramStart"/>
            <w:r w:rsidRPr="00E32438">
              <w:t>106-25</w:t>
            </w:r>
            <w:proofErr w:type="gramEnd"/>
            <w:r w:rsidRPr="00E32438">
              <w:t>,</w:t>
            </w:r>
          </w:p>
          <w:p w14:paraId="30D9269D" w14:textId="77777777" w:rsidR="00E959C3" w:rsidRPr="00E32438" w:rsidRDefault="00E959C3" w:rsidP="004F5CB2">
            <w:pPr>
              <w:pStyle w:val="textinneitabell"/>
              <w:jc w:val="left"/>
            </w:pPr>
            <w:r w:rsidRPr="00E32438">
              <w:rPr>
                <w:rStyle w:val="h-clickable--hover-underline"/>
                <w:rFonts w:eastAsiaTheme="majorEastAsia"/>
              </w:rPr>
              <w:t>275 94</w:t>
            </w:r>
            <w:r w:rsidRPr="00E32438">
              <w:rPr>
                <w:rStyle w:val="apple-converted-space"/>
              </w:rPr>
              <w:t> </w:t>
            </w:r>
            <w:r w:rsidRPr="00E32438">
              <w:t>Sjöbo</w:t>
            </w:r>
          </w:p>
        </w:tc>
        <w:tc>
          <w:tcPr>
            <w:tcW w:w="2551" w:type="dxa"/>
          </w:tcPr>
          <w:p w14:paraId="15AB0F7B" w14:textId="77777777" w:rsidR="00E959C3" w:rsidRPr="008C2A42" w:rsidRDefault="00E959C3" w:rsidP="004F5CB2">
            <w:pPr>
              <w:pStyle w:val="textinneitabell"/>
              <w:jc w:val="left"/>
            </w:pPr>
            <w:r>
              <w:rPr>
                <w:rFonts w:cs="Arial"/>
                <w:color w:val="000000"/>
                <w:sz w:val="19"/>
                <w:szCs w:val="19"/>
                <w:shd w:val="clear" w:color="auto" w:fill="FFFFFF"/>
              </w:rPr>
              <w:t>agnetapersson468@spray.se</w:t>
            </w:r>
          </w:p>
        </w:tc>
        <w:tc>
          <w:tcPr>
            <w:tcW w:w="1128" w:type="dxa"/>
          </w:tcPr>
          <w:p w14:paraId="5E7DAF3C" w14:textId="77777777" w:rsidR="00E959C3" w:rsidRPr="00503BB5" w:rsidRDefault="00E959C3" w:rsidP="004F5CB2">
            <w:pPr>
              <w:pStyle w:val="textinneitabell"/>
              <w:jc w:val="left"/>
              <w:rPr>
                <w:sz w:val="20"/>
              </w:rPr>
            </w:pPr>
            <w:proofErr w:type="gramStart"/>
            <w:r w:rsidRPr="00503BB5">
              <w:rPr>
                <w:sz w:val="20"/>
              </w:rPr>
              <w:t>0709-770821</w:t>
            </w:r>
            <w:proofErr w:type="gramEnd"/>
          </w:p>
          <w:p w14:paraId="16B86A90" w14:textId="77777777" w:rsidR="00E959C3" w:rsidRDefault="00E959C3" w:rsidP="004F5CB2">
            <w:pPr>
              <w:pStyle w:val="textinneitabell"/>
              <w:jc w:val="left"/>
            </w:pPr>
            <w:proofErr w:type="gramStart"/>
            <w:r w:rsidRPr="00503BB5">
              <w:rPr>
                <w:sz w:val="20"/>
              </w:rPr>
              <w:t>0704-4234433</w:t>
            </w:r>
            <w:proofErr w:type="gramEnd"/>
          </w:p>
        </w:tc>
      </w:tr>
      <w:tr w:rsidR="00E959C3" w14:paraId="41698CDB" w14:textId="77777777" w:rsidTr="001110E5">
        <w:tc>
          <w:tcPr>
            <w:tcW w:w="1891" w:type="dxa"/>
          </w:tcPr>
          <w:p w14:paraId="23B133F7" w14:textId="77777777" w:rsidR="00E959C3" w:rsidRDefault="00E959C3" w:rsidP="004F5CB2">
            <w:pPr>
              <w:pStyle w:val="textinneitabell"/>
              <w:jc w:val="left"/>
            </w:pPr>
            <w:r>
              <w:t xml:space="preserve">Björka 13:4 </w:t>
            </w:r>
          </w:p>
        </w:tc>
        <w:tc>
          <w:tcPr>
            <w:tcW w:w="1081" w:type="dxa"/>
          </w:tcPr>
          <w:p w14:paraId="60235894" w14:textId="77777777" w:rsidR="00E959C3" w:rsidRDefault="00E959C3" w:rsidP="004F5CB2">
            <w:pPr>
              <w:pStyle w:val="textinneitabell"/>
              <w:jc w:val="left"/>
            </w:pPr>
            <w:r>
              <w:t>Ebba Berglöf och Håkan Andersson</w:t>
            </w:r>
          </w:p>
        </w:tc>
        <w:tc>
          <w:tcPr>
            <w:tcW w:w="1843" w:type="dxa"/>
          </w:tcPr>
          <w:p w14:paraId="470A1B67" w14:textId="77777777" w:rsidR="00E959C3" w:rsidRDefault="00E959C3" w:rsidP="004F5CB2">
            <w:pPr>
              <w:pStyle w:val="textinneitabell"/>
              <w:jc w:val="left"/>
            </w:pPr>
            <w:r>
              <w:t>Kumlatoftavägen 192, Sjöbo</w:t>
            </w:r>
          </w:p>
        </w:tc>
        <w:tc>
          <w:tcPr>
            <w:tcW w:w="2551" w:type="dxa"/>
          </w:tcPr>
          <w:p w14:paraId="69CA1F00" w14:textId="77777777" w:rsidR="00E959C3" w:rsidRPr="008C2A42" w:rsidRDefault="00E959C3" w:rsidP="004F5CB2">
            <w:pPr>
              <w:pStyle w:val="textinneitabell"/>
              <w:jc w:val="left"/>
            </w:pPr>
            <w:r>
              <w:rPr>
                <w:rFonts w:cs="Arial"/>
                <w:color w:val="000000"/>
                <w:sz w:val="19"/>
                <w:szCs w:val="19"/>
                <w:shd w:val="clear" w:color="auto" w:fill="FFFFFF"/>
              </w:rPr>
              <w:t>ebba.berglof@gmail.com</w:t>
            </w:r>
          </w:p>
        </w:tc>
        <w:tc>
          <w:tcPr>
            <w:tcW w:w="1128" w:type="dxa"/>
          </w:tcPr>
          <w:p w14:paraId="0A142203" w14:textId="77777777" w:rsidR="00E959C3" w:rsidRDefault="00E959C3" w:rsidP="004F5CB2">
            <w:pPr>
              <w:pStyle w:val="textinneitabell"/>
              <w:jc w:val="left"/>
            </w:pPr>
          </w:p>
        </w:tc>
      </w:tr>
      <w:tr w:rsidR="00E959C3" w14:paraId="78367FBC" w14:textId="77777777" w:rsidTr="001110E5">
        <w:tc>
          <w:tcPr>
            <w:tcW w:w="1891" w:type="dxa"/>
          </w:tcPr>
          <w:p w14:paraId="094D7724" w14:textId="77777777" w:rsidR="00E959C3" w:rsidRDefault="00E959C3" w:rsidP="004F5CB2">
            <w:pPr>
              <w:pStyle w:val="textinneitabell"/>
              <w:jc w:val="left"/>
            </w:pPr>
            <w:r>
              <w:t>Övedskloster 2:43, Scoutkåren Gripen</w:t>
            </w:r>
          </w:p>
        </w:tc>
        <w:tc>
          <w:tcPr>
            <w:tcW w:w="1081" w:type="dxa"/>
          </w:tcPr>
          <w:p w14:paraId="7BE061C9" w14:textId="77777777" w:rsidR="00E959C3" w:rsidRDefault="00E959C3" w:rsidP="004F5CB2">
            <w:pPr>
              <w:pStyle w:val="textinneitabell"/>
              <w:jc w:val="left"/>
            </w:pPr>
            <w:r>
              <w:t>Åke Skans och Leif Wahlund</w:t>
            </w:r>
          </w:p>
        </w:tc>
        <w:tc>
          <w:tcPr>
            <w:tcW w:w="1843" w:type="dxa"/>
          </w:tcPr>
          <w:p w14:paraId="6A1467AF" w14:textId="77777777" w:rsidR="00E959C3" w:rsidRDefault="00E959C3" w:rsidP="004F5CB2">
            <w:pPr>
              <w:pStyle w:val="textinneitabell"/>
              <w:jc w:val="left"/>
            </w:pPr>
          </w:p>
        </w:tc>
        <w:tc>
          <w:tcPr>
            <w:tcW w:w="2551" w:type="dxa"/>
          </w:tcPr>
          <w:p w14:paraId="2BDA9498" w14:textId="77777777" w:rsidR="00E959C3" w:rsidRPr="008C2A42" w:rsidRDefault="00E959C3" w:rsidP="004F5CB2">
            <w:pPr>
              <w:pStyle w:val="textinneitabell"/>
              <w:jc w:val="left"/>
            </w:pPr>
            <w:r>
              <w:rPr>
                <w:rFonts w:cs="Arial"/>
                <w:color w:val="000000"/>
                <w:sz w:val="19"/>
                <w:szCs w:val="19"/>
                <w:shd w:val="clear" w:color="auto" w:fill="FFFFFF"/>
              </w:rPr>
              <w:t>leif.wahlund@svenskakyrkan.se</w:t>
            </w:r>
          </w:p>
        </w:tc>
        <w:tc>
          <w:tcPr>
            <w:tcW w:w="1128" w:type="dxa"/>
          </w:tcPr>
          <w:p w14:paraId="7B8353E5" w14:textId="77777777" w:rsidR="00E959C3" w:rsidRDefault="00E959C3" w:rsidP="004F5CB2">
            <w:pPr>
              <w:pStyle w:val="textinneitabell"/>
              <w:jc w:val="left"/>
            </w:pPr>
          </w:p>
        </w:tc>
      </w:tr>
      <w:tr w:rsidR="00E959C3" w14:paraId="20688386" w14:textId="77777777" w:rsidTr="001110E5">
        <w:tc>
          <w:tcPr>
            <w:tcW w:w="1891" w:type="dxa"/>
          </w:tcPr>
          <w:p w14:paraId="5DCF3FC3" w14:textId="77777777" w:rsidR="00E959C3" w:rsidRDefault="00E959C3" w:rsidP="004F5CB2">
            <w:pPr>
              <w:pStyle w:val="textinneitabell"/>
              <w:jc w:val="left"/>
            </w:pPr>
          </w:p>
        </w:tc>
        <w:tc>
          <w:tcPr>
            <w:tcW w:w="1081" w:type="dxa"/>
          </w:tcPr>
          <w:p w14:paraId="72CE0E67" w14:textId="77777777" w:rsidR="00E959C3" w:rsidRDefault="00E959C3" w:rsidP="004F5CB2">
            <w:pPr>
              <w:pStyle w:val="textinneitabell"/>
              <w:jc w:val="left"/>
            </w:pPr>
          </w:p>
        </w:tc>
        <w:tc>
          <w:tcPr>
            <w:tcW w:w="1843" w:type="dxa"/>
          </w:tcPr>
          <w:p w14:paraId="660B7B34" w14:textId="77777777" w:rsidR="00E959C3" w:rsidRDefault="00E959C3" w:rsidP="004F5CB2">
            <w:pPr>
              <w:pStyle w:val="textinneitabell"/>
              <w:jc w:val="left"/>
            </w:pPr>
          </w:p>
        </w:tc>
        <w:tc>
          <w:tcPr>
            <w:tcW w:w="2551" w:type="dxa"/>
          </w:tcPr>
          <w:p w14:paraId="61826868" w14:textId="77777777" w:rsidR="00E959C3" w:rsidRPr="008C2A42" w:rsidRDefault="00E959C3" w:rsidP="004F5CB2">
            <w:pPr>
              <w:pStyle w:val="textinneitabell"/>
              <w:jc w:val="left"/>
            </w:pPr>
          </w:p>
        </w:tc>
        <w:tc>
          <w:tcPr>
            <w:tcW w:w="1128" w:type="dxa"/>
          </w:tcPr>
          <w:p w14:paraId="62EC5AE9" w14:textId="77777777" w:rsidR="00E959C3" w:rsidRDefault="00E959C3" w:rsidP="004F5CB2">
            <w:pPr>
              <w:pStyle w:val="textinneitabell"/>
              <w:jc w:val="left"/>
            </w:pPr>
          </w:p>
        </w:tc>
      </w:tr>
      <w:tr w:rsidR="00E959C3" w14:paraId="3CD1F53B" w14:textId="77777777" w:rsidTr="001110E5">
        <w:tc>
          <w:tcPr>
            <w:tcW w:w="1891" w:type="dxa"/>
          </w:tcPr>
          <w:p w14:paraId="648A6E37" w14:textId="77777777" w:rsidR="00E959C3" w:rsidRDefault="00E959C3" w:rsidP="004F5CB2">
            <w:pPr>
              <w:pStyle w:val="textinneitabell"/>
              <w:jc w:val="left"/>
            </w:pPr>
            <w:r>
              <w:t>Vägsamfälligheten för Vresselvägen</w:t>
            </w:r>
          </w:p>
        </w:tc>
        <w:tc>
          <w:tcPr>
            <w:tcW w:w="1081" w:type="dxa"/>
          </w:tcPr>
          <w:p w14:paraId="2DB31936" w14:textId="77777777" w:rsidR="00E959C3" w:rsidRDefault="00E959C3" w:rsidP="004F5CB2">
            <w:pPr>
              <w:pStyle w:val="textinneitabell"/>
              <w:jc w:val="left"/>
            </w:pPr>
            <w:r>
              <w:t>Fredrik Borg</w:t>
            </w:r>
          </w:p>
        </w:tc>
        <w:tc>
          <w:tcPr>
            <w:tcW w:w="1843" w:type="dxa"/>
          </w:tcPr>
          <w:p w14:paraId="4ADAEF4E" w14:textId="77777777" w:rsidR="00E959C3" w:rsidRPr="00E32438" w:rsidRDefault="009C5F11" w:rsidP="004F5CB2">
            <w:pPr>
              <w:pStyle w:val="textinneitabell"/>
              <w:jc w:val="left"/>
            </w:pPr>
            <w:hyperlink r:id="rId43" w:history="1">
              <w:r w:rsidR="00E959C3" w:rsidRPr="00E32438">
                <w:rPr>
                  <w:rStyle w:val="Stark"/>
                  <w:rFonts w:eastAsiaTheme="majorEastAsia"/>
                </w:rPr>
                <w:t>Vresselvägen 190</w:t>
              </w:r>
              <w:r w:rsidR="00E959C3" w:rsidRPr="00E32438">
                <w:rPr>
                  <w:rStyle w:val="apple-converted-space"/>
                </w:rPr>
                <w:t> </w:t>
              </w:r>
              <w:r w:rsidR="00E959C3" w:rsidRPr="00E32438">
                <w:br/>
              </w:r>
              <w:r w:rsidR="00E959C3" w:rsidRPr="00E32438">
                <w:rPr>
                  <w:rStyle w:val="Stark"/>
                  <w:rFonts w:eastAsiaTheme="majorEastAsia"/>
                </w:rPr>
                <w:t>275 94 Sjöbo</w:t>
              </w:r>
            </w:hyperlink>
          </w:p>
        </w:tc>
        <w:tc>
          <w:tcPr>
            <w:tcW w:w="2551" w:type="dxa"/>
          </w:tcPr>
          <w:p w14:paraId="4C1B5023" w14:textId="77777777" w:rsidR="00E959C3" w:rsidRPr="008C2A42" w:rsidRDefault="00E959C3" w:rsidP="004F5CB2">
            <w:pPr>
              <w:pStyle w:val="textinneitabell"/>
              <w:jc w:val="left"/>
            </w:pPr>
            <w:r>
              <w:rPr>
                <w:rFonts w:cs="Arial"/>
                <w:color w:val="000000"/>
                <w:sz w:val="19"/>
                <w:szCs w:val="19"/>
                <w:shd w:val="clear" w:color="auto" w:fill="FFFFFF"/>
              </w:rPr>
              <w:t>fredrik@stichy.se</w:t>
            </w:r>
          </w:p>
        </w:tc>
        <w:tc>
          <w:tcPr>
            <w:tcW w:w="1128" w:type="dxa"/>
          </w:tcPr>
          <w:p w14:paraId="4EDE2F86" w14:textId="77777777" w:rsidR="00E959C3" w:rsidRDefault="00E959C3" w:rsidP="004F5CB2">
            <w:pPr>
              <w:pStyle w:val="textinneitabell"/>
              <w:jc w:val="left"/>
            </w:pPr>
          </w:p>
        </w:tc>
      </w:tr>
      <w:tr w:rsidR="00E959C3" w14:paraId="2A6204DA" w14:textId="77777777" w:rsidTr="001110E5">
        <w:tc>
          <w:tcPr>
            <w:tcW w:w="1891" w:type="dxa"/>
          </w:tcPr>
          <w:p w14:paraId="5DB9B232" w14:textId="77777777" w:rsidR="00E959C3" w:rsidRDefault="00E959C3" w:rsidP="004F5CB2">
            <w:pPr>
              <w:pStyle w:val="textinneitabell"/>
              <w:jc w:val="left"/>
            </w:pPr>
            <w:r>
              <w:t>Björka-Åsumsåns Fiskevårdsområde</w:t>
            </w:r>
          </w:p>
        </w:tc>
        <w:tc>
          <w:tcPr>
            <w:tcW w:w="1081" w:type="dxa"/>
          </w:tcPr>
          <w:p w14:paraId="37F6193B" w14:textId="77777777" w:rsidR="00E959C3" w:rsidRDefault="00E959C3" w:rsidP="004F5CB2">
            <w:pPr>
              <w:pStyle w:val="textinneitabell"/>
              <w:jc w:val="left"/>
            </w:pPr>
            <w:r>
              <w:t>Stefan Larsson</w:t>
            </w:r>
          </w:p>
        </w:tc>
        <w:tc>
          <w:tcPr>
            <w:tcW w:w="1843" w:type="dxa"/>
          </w:tcPr>
          <w:p w14:paraId="7732C9F1" w14:textId="77777777" w:rsidR="00E959C3" w:rsidRDefault="00E959C3" w:rsidP="004F5CB2">
            <w:pPr>
              <w:pStyle w:val="textinneitabell"/>
              <w:jc w:val="left"/>
            </w:pPr>
          </w:p>
        </w:tc>
        <w:tc>
          <w:tcPr>
            <w:tcW w:w="2551" w:type="dxa"/>
          </w:tcPr>
          <w:p w14:paraId="727A16C3" w14:textId="77777777" w:rsidR="00E959C3" w:rsidRPr="007B0EC3" w:rsidRDefault="009C5F11" w:rsidP="004F5CB2">
            <w:pPr>
              <w:pStyle w:val="textinneitabell"/>
              <w:jc w:val="left"/>
            </w:pPr>
            <w:hyperlink r:id="rId44" w:history="1">
              <w:r w:rsidR="00E959C3" w:rsidRPr="007B0EC3">
                <w:rPr>
                  <w:rStyle w:val="Hyperlnk"/>
                  <w:color w:val="auto"/>
                  <w:u w:val="none"/>
                </w:rPr>
                <w:t>stefan-at-bjorkaasumsan.se</w:t>
              </w:r>
            </w:hyperlink>
          </w:p>
        </w:tc>
        <w:tc>
          <w:tcPr>
            <w:tcW w:w="1128" w:type="dxa"/>
          </w:tcPr>
          <w:p w14:paraId="50C82C8D" w14:textId="77777777" w:rsidR="00E959C3" w:rsidRDefault="00E959C3" w:rsidP="004F5CB2">
            <w:pPr>
              <w:pStyle w:val="textinneitabell"/>
              <w:jc w:val="left"/>
            </w:pPr>
          </w:p>
        </w:tc>
      </w:tr>
      <w:tr w:rsidR="00E959C3" w14:paraId="7A5E2518" w14:textId="77777777" w:rsidTr="001110E5">
        <w:tc>
          <w:tcPr>
            <w:tcW w:w="1891" w:type="dxa"/>
          </w:tcPr>
          <w:p w14:paraId="0D60DAB1" w14:textId="77777777" w:rsidR="00E959C3" w:rsidRDefault="00E959C3" w:rsidP="004F5CB2">
            <w:pPr>
              <w:pStyle w:val="textinneitabell"/>
              <w:jc w:val="left"/>
            </w:pPr>
            <w:r>
              <w:t>Kävlingeåns vattenråd</w:t>
            </w:r>
          </w:p>
        </w:tc>
        <w:tc>
          <w:tcPr>
            <w:tcW w:w="1081" w:type="dxa"/>
          </w:tcPr>
          <w:p w14:paraId="57B27451" w14:textId="77777777" w:rsidR="00E959C3" w:rsidRDefault="00E959C3" w:rsidP="004F5CB2">
            <w:pPr>
              <w:pStyle w:val="textinneitabell"/>
              <w:jc w:val="left"/>
            </w:pPr>
            <w:r>
              <w:t>Florens Eberhart</w:t>
            </w:r>
          </w:p>
        </w:tc>
        <w:tc>
          <w:tcPr>
            <w:tcW w:w="1843" w:type="dxa"/>
          </w:tcPr>
          <w:p w14:paraId="74253438" w14:textId="77777777" w:rsidR="00E959C3" w:rsidRDefault="00E959C3" w:rsidP="004F5CB2">
            <w:pPr>
              <w:pStyle w:val="textinneitabell"/>
              <w:jc w:val="left"/>
            </w:pPr>
          </w:p>
        </w:tc>
        <w:tc>
          <w:tcPr>
            <w:tcW w:w="2551" w:type="dxa"/>
          </w:tcPr>
          <w:p w14:paraId="52513EA8" w14:textId="77777777" w:rsidR="00E959C3" w:rsidRPr="001110E5" w:rsidRDefault="009C5F11" w:rsidP="004F5CB2">
            <w:pPr>
              <w:pStyle w:val="textinneitabell"/>
              <w:jc w:val="left"/>
            </w:pPr>
            <w:hyperlink r:id="rId45" w:history="1">
              <w:r w:rsidR="00E959C3" w:rsidRPr="001110E5">
                <w:rPr>
                  <w:rStyle w:val="Hyperlnk"/>
                  <w:color w:val="auto"/>
                  <w:u w:val="none"/>
                </w:rPr>
                <w:t>Florence.eberhardt@lund.se</w:t>
              </w:r>
            </w:hyperlink>
          </w:p>
        </w:tc>
        <w:tc>
          <w:tcPr>
            <w:tcW w:w="1128" w:type="dxa"/>
          </w:tcPr>
          <w:p w14:paraId="11DD85AE" w14:textId="77777777" w:rsidR="00E959C3" w:rsidRDefault="00E959C3" w:rsidP="004F5CB2">
            <w:pPr>
              <w:pStyle w:val="textinneitabell"/>
              <w:jc w:val="left"/>
            </w:pPr>
            <w:r>
              <w:rPr>
                <w:color w:val="000000"/>
              </w:rPr>
              <w:t>046- 359 47 63</w:t>
            </w:r>
          </w:p>
        </w:tc>
      </w:tr>
      <w:tr w:rsidR="00E959C3" w14:paraId="36D58B73" w14:textId="77777777" w:rsidTr="001110E5">
        <w:tc>
          <w:tcPr>
            <w:tcW w:w="1891" w:type="dxa"/>
          </w:tcPr>
          <w:p w14:paraId="08C21577" w14:textId="77777777" w:rsidR="00E959C3" w:rsidRDefault="00E959C3" w:rsidP="004F5CB2">
            <w:pPr>
              <w:pStyle w:val="textinneitabell"/>
              <w:jc w:val="left"/>
            </w:pPr>
          </w:p>
        </w:tc>
        <w:tc>
          <w:tcPr>
            <w:tcW w:w="1081" w:type="dxa"/>
          </w:tcPr>
          <w:p w14:paraId="18BE2091" w14:textId="77777777" w:rsidR="00E959C3" w:rsidRDefault="00E959C3" w:rsidP="004F5CB2">
            <w:pPr>
              <w:pStyle w:val="textinneitabell"/>
              <w:jc w:val="left"/>
            </w:pPr>
          </w:p>
        </w:tc>
        <w:tc>
          <w:tcPr>
            <w:tcW w:w="1843" w:type="dxa"/>
          </w:tcPr>
          <w:p w14:paraId="50F42634" w14:textId="77777777" w:rsidR="00E959C3" w:rsidRDefault="00E959C3" w:rsidP="004F5CB2">
            <w:pPr>
              <w:pStyle w:val="textinneitabell"/>
              <w:jc w:val="left"/>
            </w:pPr>
          </w:p>
        </w:tc>
        <w:tc>
          <w:tcPr>
            <w:tcW w:w="2551" w:type="dxa"/>
          </w:tcPr>
          <w:p w14:paraId="416A7654" w14:textId="77777777" w:rsidR="00E959C3" w:rsidRDefault="00E959C3" w:rsidP="004F5CB2">
            <w:pPr>
              <w:pStyle w:val="textinneitabell"/>
              <w:jc w:val="left"/>
            </w:pPr>
          </w:p>
        </w:tc>
        <w:tc>
          <w:tcPr>
            <w:tcW w:w="1128" w:type="dxa"/>
          </w:tcPr>
          <w:p w14:paraId="2C4A3B66" w14:textId="77777777" w:rsidR="00E959C3" w:rsidRDefault="00E959C3" w:rsidP="004F5CB2">
            <w:pPr>
              <w:pStyle w:val="textinneitabell"/>
              <w:jc w:val="left"/>
            </w:pPr>
          </w:p>
        </w:tc>
      </w:tr>
    </w:tbl>
    <w:p w14:paraId="3191E2AE" w14:textId="77777777" w:rsidR="008D6B26" w:rsidRDefault="008D6B26" w:rsidP="008D6B26">
      <w:pPr>
        <w:tabs>
          <w:tab w:val="left" w:pos="2977"/>
          <w:tab w:val="left" w:pos="5954"/>
        </w:tabs>
      </w:pPr>
    </w:p>
    <w:p w14:paraId="7CBF8FA6" w14:textId="77777777" w:rsidR="008D6B26" w:rsidRDefault="008D6B26" w:rsidP="008D6B26">
      <w:pPr>
        <w:tabs>
          <w:tab w:val="left" w:pos="2977"/>
          <w:tab w:val="left" w:pos="5954"/>
        </w:tabs>
      </w:pPr>
    </w:p>
    <w:sectPr w:rsidR="008D6B26" w:rsidSect="000D2AC7">
      <w:headerReference w:type="default" r:id="rId46"/>
      <w:pgSz w:w="11906" w:h="16838"/>
      <w:pgMar w:top="1701"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4E9874" w14:textId="77777777" w:rsidR="00CC4219" w:rsidRDefault="00CC4219" w:rsidP="00510A91">
      <w:pPr>
        <w:spacing w:after="0" w:line="240" w:lineRule="auto"/>
      </w:pPr>
      <w:r>
        <w:separator/>
      </w:r>
    </w:p>
  </w:endnote>
  <w:endnote w:type="continuationSeparator" w:id="0">
    <w:p w14:paraId="25E2CA17" w14:textId="77777777" w:rsidR="00CC4219" w:rsidRDefault="00CC4219" w:rsidP="00510A91">
      <w:pPr>
        <w:spacing w:after="0" w:line="240" w:lineRule="auto"/>
      </w:pPr>
      <w:r>
        <w:continuationSeparator/>
      </w:r>
    </w:p>
  </w:endnote>
  <w:endnote w:type="continuationNotice" w:id="1">
    <w:p w14:paraId="3AF419F4" w14:textId="77777777" w:rsidR="00CC4219" w:rsidRDefault="00CC421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kzidenz-Grotesk Std Regular">
    <w:altName w:val="Calibri"/>
    <w:panose1 w:val="00000000000000000000"/>
    <w:charset w:val="00"/>
    <w:family w:val="modern"/>
    <w:notTrueType/>
    <w:pitch w:val="variable"/>
    <w:sig w:usb0="8000002F" w:usb1="5000204A" w:usb2="00000000" w:usb3="00000000" w:csb0="00000001"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363272"/>
      <w:docPartObj>
        <w:docPartGallery w:val="Page Numbers (Bottom of Page)"/>
        <w:docPartUnique/>
      </w:docPartObj>
    </w:sdtPr>
    <w:sdtEndPr/>
    <w:sdtContent>
      <w:p w14:paraId="44FF643F" w14:textId="77777777" w:rsidR="00AE35AB" w:rsidRDefault="00B163E0" w:rsidP="00B163E0">
        <w:pPr>
          <w:pStyle w:val="Sidfot"/>
          <w:jc w:val="right"/>
        </w:pPr>
        <w:r>
          <w:fldChar w:fldCharType="begin"/>
        </w:r>
        <w:r>
          <w:instrText>PAGE   \* MERGEFORMAT</w:instrText>
        </w:r>
        <w:r>
          <w:fldChar w:fldCharType="separate"/>
        </w:r>
        <w:r>
          <w:t>2</w:t>
        </w:r>
        <w:r>
          <w:fldChar w:fldCharType="end"/>
        </w:r>
        <w:r w:rsidR="0052053C">
          <w:t xml:space="preserve"> (</w:t>
        </w:r>
        <w:fldSimple w:instr=" NUMPAGES  \* Arabic  \* MERGEFORMAT ">
          <w:r w:rsidR="0052053C">
            <w:rPr>
              <w:noProof/>
            </w:rPr>
            <w:t>6</w:t>
          </w:r>
        </w:fldSimple>
        <w:r w:rsidR="0052053C">
          <w:t>)</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rutnt"/>
      <w:tblW w:w="6039" w:type="dxa"/>
      <w:tblInd w:w="2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039"/>
    </w:tblGrid>
    <w:tr w:rsidR="00FB337C" w:rsidRPr="009C5A79" w14:paraId="794F48E1" w14:textId="77777777" w:rsidTr="0042710E">
      <w:trPr>
        <w:trHeight w:hRule="exact" w:val="567"/>
      </w:trPr>
      <w:tc>
        <w:tcPr>
          <w:tcW w:w="6039" w:type="dxa"/>
        </w:tcPr>
        <w:p w14:paraId="09616AEA" w14:textId="77777777" w:rsidR="00FB337C" w:rsidRPr="009C5A79" w:rsidRDefault="00FB337C" w:rsidP="00FB337C"/>
      </w:tc>
    </w:tr>
    <w:tr w:rsidR="00FB337C" w:rsidRPr="009C5A79" w14:paraId="676DACE2" w14:textId="77777777" w:rsidTr="0042710E">
      <w:trPr>
        <w:trHeight w:hRule="exact" w:val="567"/>
      </w:trPr>
      <w:tc>
        <w:tcPr>
          <w:tcW w:w="6039" w:type="dxa"/>
        </w:tcPr>
        <w:p w14:paraId="71ABD094" w14:textId="77777777" w:rsidR="00FB337C" w:rsidRPr="009C5A79" w:rsidRDefault="00FB337C" w:rsidP="00FB337C"/>
      </w:tc>
    </w:tr>
    <w:tr w:rsidR="00FB337C" w:rsidRPr="009C5A79" w14:paraId="6D935D64" w14:textId="77777777" w:rsidTr="0042710E">
      <w:trPr>
        <w:trHeight w:val="794"/>
      </w:trPr>
      <w:tc>
        <w:tcPr>
          <w:tcW w:w="6039" w:type="dxa"/>
          <w:vAlign w:val="bottom"/>
        </w:tcPr>
        <w:p w14:paraId="758E4253" w14:textId="77777777" w:rsidR="00FB337C" w:rsidRPr="009C5A79" w:rsidRDefault="00FB337C" w:rsidP="00FB337C">
          <w:r>
            <w:rPr>
              <w:noProof/>
            </w:rPr>
            <w:drawing>
              <wp:inline distT="0" distB="0" distL="0" distR="0" wp14:anchorId="60863F73" wp14:editId="193D0761">
                <wp:extent cx="806400" cy="408279"/>
                <wp:effectExtent l="0" t="0" r="0" b="0"/>
                <wp:docPr id="33" name="Bildobjek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o_logga_SV_CS4.jpg"/>
                        <pic:cNvPicPr/>
                      </pic:nvPicPr>
                      <pic:blipFill>
                        <a:blip r:embed="rId1">
                          <a:extLst>
                            <a:ext uri="{28A0092B-C50C-407E-A947-70E740481C1C}">
                              <a14:useLocalDpi xmlns:a14="http://schemas.microsoft.com/office/drawing/2010/main" val="0"/>
                            </a:ext>
                          </a:extLst>
                        </a:blip>
                        <a:stretch>
                          <a:fillRect/>
                        </a:stretch>
                      </pic:blipFill>
                      <pic:spPr>
                        <a:xfrm>
                          <a:off x="0" y="0"/>
                          <a:ext cx="806400" cy="408279"/>
                        </a:xfrm>
                        <a:prstGeom prst="rect">
                          <a:avLst/>
                        </a:prstGeom>
                      </pic:spPr>
                    </pic:pic>
                  </a:graphicData>
                </a:graphic>
              </wp:inline>
            </w:drawing>
          </w:r>
        </w:p>
      </w:tc>
    </w:tr>
  </w:tbl>
  <w:p w14:paraId="4972AD41" w14:textId="77777777" w:rsidR="00FB337C" w:rsidRDefault="00FB337C">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rutnt"/>
      <w:tblW w:w="6039" w:type="dxa"/>
      <w:tblInd w:w="2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6039"/>
    </w:tblGrid>
    <w:tr w:rsidR="0082191A" w:rsidRPr="009C5A79" w14:paraId="0EA3221A" w14:textId="77777777" w:rsidTr="0042710E">
      <w:trPr>
        <w:trHeight w:hRule="exact" w:val="567"/>
      </w:trPr>
      <w:tc>
        <w:tcPr>
          <w:tcW w:w="6039" w:type="dxa"/>
        </w:tcPr>
        <w:p w14:paraId="56BC3DFE" w14:textId="77777777" w:rsidR="0082191A" w:rsidRPr="009C5A79" w:rsidRDefault="0082191A" w:rsidP="00FB337C"/>
      </w:tc>
    </w:tr>
    <w:tr w:rsidR="0082191A" w:rsidRPr="009C5A79" w14:paraId="33A0B1C7" w14:textId="77777777" w:rsidTr="0042710E">
      <w:trPr>
        <w:trHeight w:hRule="exact" w:val="567"/>
      </w:trPr>
      <w:tc>
        <w:tcPr>
          <w:tcW w:w="6039" w:type="dxa"/>
        </w:tcPr>
        <w:p w14:paraId="235FF758" w14:textId="77777777" w:rsidR="0082191A" w:rsidRPr="009C5A79" w:rsidRDefault="0082191A" w:rsidP="00FB337C"/>
      </w:tc>
    </w:tr>
    <w:tr w:rsidR="0082191A" w:rsidRPr="009C5A79" w14:paraId="07EFD62D" w14:textId="77777777" w:rsidTr="0042710E">
      <w:trPr>
        <w:trHeight w:val="794"/>
      </w:trPr>
      <w:tc>
        <w:tcPr>
          <w:tcW w:w="6039" w:type="dxa"/>
          <w:vAlign w:val="bottom"/>
        </w:tcPr>
        <w:p w14:paraId="36D0EBB9" w14:textId="77777777" w:rsidR="0082191A" w:rsidRPr="009C5A79" w:rsidRDefault="0082191A" w:rsidP="00FB337C">
          <w:r>
            <w:rPr>
              <w:noProof/>
            </w:rPr>
            <w:drawing>
              <wp:inline distT="0" distB="0" distL="0" distR="0" wp14:anchorId="4B8E94F8" wp14:editId="37F5CA68">
                <wp:extent cx="806400" cy="408279"/>
                <wp:effectExtent l="0" t="0" r="0" b="0"/>
                <wp:docPr id="61" name="Bildobjekt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o_logga_SV_CS4.jpg"/>
                        <pic:cNvPicPr/>
                      </pic:nvPicPr>
                      <pic:blipFill>
                        <a:blip r:embed="rId1">
                          <a:extLst>
                            <a:ext uri="{28A0092B-C50C-407E-A947-70E740481C1C}">
                              <a14:useLocalDpi xmlns:a14="http://schemas.microsoft.com/office/drawing/2010/main" val="0"/>
                            </a:ext>
                          </a:extLst>
                        </a:blip>
                        <a:stretch>
                          <a:fillRect/>
                        </a:stretch>
                      </pic:blipFill>
                      <pic:spPr>
                        <a:xfrm>
                          <a:off x="0" y="0"/>
                          <a:ext cx="806400" cy="408279"/>
                        </a:xfrm>
                        <a:prstGeom prst="rect">
                          <a:avLst/>
                        </a:prstGeom>
                      </pic:spPr>
                    </pic:pic>
                  </a:graphicData>
                </a:graphic>
              </wp:inline>
            </w:drawing>
          </w:r>
        </w:p>
      </w:tc>
    </w:tr>
  </w:tbl>
  <w:p w14:paraId="16F83825" w14:textId="77777777" w:rsidR="0082191A" w:rsidRDefault="0082191A">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DFF3E6" w14:textId="77777777" w:rsidR="00CC4219" w:rsidRDefault="00CC4219" w:rsidP="00510A91">
      <w:pPr>
        <w:spacing w:after="0" w:line="240" w:lineRule="auto"/>
      </w:pPr>
      <w:r>
        <w:separator/>
      </w:r>
    </w:p>
  </w:footnote>
  <w:footnote w:type="continuationSeparator" w:id="0">
    <w:p w14:paraId="480CF8B5" w14:textId="77777777" w:rsidR="00CC4219" w:rsidRDefault="00CC4219" w:rsidP="00510A91">
      <w:pPr>
        <w:spacing w:after="0" w:line="240" w:lineRule="auto"/>
      </w:pPr>
      <w:r>
        <w:continuationSeparator/>
      </w:r>
    </w:p>
  </w:footnote>
  <w:footnote w:type="continuationNotice" w:id="1">
    <w:p w14:paraId="160DD893" w14:textId="77777777" w:rsidR="00CC4219" w:rsidRDefault="00CC421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0012415"/>
      <w:placeholder>
        <w:docPart w:val="63A32A99F3AB4ECA8E445870CBED62CD"/>
      </w:placeholder>
      <w:dataBinding w:prefixMappings="xmlns:ns0='LPXML' " w:xpath="/ns0:root[1]/ns0:titel[1]" w:storeItemID="{F94F99F1-A6AE-4C52-9388-87D3E30B0E29}"/>
      <w:text/>
    </w:sdtPr>
    <w:sdtEndPr/>
    <w:sdtContent>
      <w:p w14:paraId="2A1CAD1A" w14:textId="3E9ECFFE" w:rsidR="004A72A6" w:rsidRPr="004A72A6" w:rsidRDefault="003134D5" w:rsidP="004A72A6">
        <w:pPr>
          <w:pStyle w:val="Sidhuvud"/>
        </w:pPr>
        <w:r>
          <w:t>Förvaltningsplan Björka översilningsanläggning</w:t>
        </w:r>
      </w:p>
    </w:sdtContent>
  </w:sdt>
  <w:p w14:paraId="29298D59" w14:textId="773D7448" w:rsidR="00B0036A" w:rsidRDefault="009C5F11" w:rsidP="00AE35AB">
    <w:pPr>
      <w:pStyle w:val="Sidhuvud"/>
    </w:pPr>
    <w:sdt>
      <w:sdtPr>
        <w:id w:val="2135370047"/>
        <w:placeholder>
          <w:docPart w:val="EED8828D93CA4AB3875A7088D080EF81"/>
        </w:placeholder>
        <w:dataBinding w:prefixMappings="xmlns:ns0='LPXML' " w:xpath="/ns0:root[1]/ns0:extra9[1]" w:storeItemID="{F94F99F1-A6AE-4C52-9388-87D3E30B0E29}"/>
        <w:date w:fullDate="2022-08-29T00:00:00Z">
          <w:dateFormat w:val="yyyy-MM-dd"/>
          <w:lid w:val="sv-SE"/>
          <w:storeMappedDataAs w:val="dateTime"/>
          <w:calendar w:val="gregorian"/>
        </w:date>
      </w:sdtPr>
      <w:sdtEndPr/>
      <w:sdtContent>
        <w:r w:rsidR="0022187F">
          <w:t>2022-08-29</w:t>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6FF57B" w14:textId="15402DBA" w:rsidR="00B863DF" w:rsidRPr="00101E29" w:rsidRDefault="00B863DF">
    <w:pPr>
      <w:pStyle w:val="Sidhuvud"/>
      <w:rPr>
        <w:sz w:val="22"/>
        <w:szCs w:val="32"/>
      </w:rPr>
    </w:pPr>
    <w:r w:rsidRPr="00101E29">
      <w:rPr>
        <w:sz w:val="22"/>
        <w:szCs w:val="32"/>
      </w:rPr>
      <w:t>Bilaga 1</w:t>
    </w:r>
  </w:p>
  <w:p w14:paraId="61FF416D" w14:textId="63F16300" w:rsidR="00255F7F" w:rsidRDefault="00255F7F" w:rsidP="00AE35AB">
    <w:pPr>
      <w:pStyle w:val="Sidhuvu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21197" w14:textId="5DC99E2B" w:rsidR="00C51910" w:rsidRPr="00101E29" w:rsidRDefault="00C51910">
    <w:pPr>
      <w:pStyle w:val="Sidhuvud"/>
      <w:rPr>
        <w:sz w:val="22"/>
        <w:szCs w:val="32"/>
      </w:rPr>
    </w:pPr>
    <w:r w:rsidRPr="00101E29">
      <w:rPr>
        <w:sz w:val="22"/>
        <w:szCs w:val="32"/>
      </w:rPr>
      <w:t>Bilaga 2</w:t>
    </w:r>
  </w:p>
  <w:p w14:paraId="7B0B801D" w14:textId="77777777" w:rsidR="00C51910" w:rsidRDefault="00C51910" w:rsidP="00AE35AB">
    <w:pPr>
      <w:pStyle w:val="Sidhuvud"/>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2A51F2" w14:textId="2562A159" w:rsidR="00CF7547" w:rsidRPr="00101E29" w:rsidRDefault="00101E29" w:rsidP="00AE35AB">
    <w:pPr>
      <w:pStyle w:val="Sidhuvud"/>
      <w:rPr>
        <w:sz w:val="22"/>
        <w:szCs w:val="32"/>
      </w:rPr>
    </w:pPr>
    <w:r w:rsidRPr="00101E29">
      <w:rPr>
        <w:sz w:val="22"/>
        <w:szCs w:val="32"/>
      </w:rPr>
      <w:t>Bilaga 3</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6E24D4" w14:textId="14E33A3E" w:rsidR="008D6B26" w:rsidRPr="00101E29" w:rsidRDefault="008D6B26" w:rsidP="00AE35AB">
    <w:pPr>
      <w:pStyle w:val="Sidhuvud"/>
      <w:rPr>
        <w:sz w:val="22"/>
        <w:szCs w:val="32"/>
      </w:rPr>
    </w:pPr>
    <w:r w:rsidRPr="00101E29">
      <w:rPr>
        <w:sz w:val="22"/>
        <w:szCs w:val="32"/>
      </w:rPr>
      <w:t xml:space="preserve">Bilaga </w:t>
    </w:r>
    <w:r>
      <w:rPr>
        <w:sz w:val="22"/>
        <w:szCs w:val="32"/>
      </w:rPr>
      <w:t>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5" type="#_x0000_t75" style="width:28.5pt;height:16.5pt;visibility:visible;mso-wrap-style:square" o:bullet="t">
        <v:imagedata r:id="rId1" o:title=""/>
      </v:shape>
    </w:pict>
  </w:numPicBullet>
  <w:abstractNum w:abstractNumId="0" w15:restartNumberingAfterBreak="0">
    <w:nsid w:val="FFFFFF7C"/>
    <w:multiLevelType w:val="singleLevel"/>
    <w:tmpl w:val="D85E0DB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52C825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24A352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F542BF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443049F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6B6E19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05CB7A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A6A9E0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E827DD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F4E735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01133D"/>
    <w:multiLevelType w:val="hybridMultilevel"/>
    <w:tmpl w:val="91166F8A"/>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start w:val="1"/>
      <w:numFmt w:val="decimal"/>
      <w:lvlText w:val="%4."/>
      <w:lvlJc w:val="left"/>
      <w:pPr>
        <w:ind w:left="2880" w:hanging="360"/>
      </w:pPr>
    </w:lvl>
    <w:lvl w:ilvl="4" w:tplc="041D0019">
      <w:start w:val="1"/>
      <w:numFmt w:val="lowerLetter"/>
      <w:lvlText w:val="%5."/>
      <w:lvlJc w:val="left"/>
      <w:pPr>
        <w:ind w:left="3600" w:hanging="360"/>
      </w:pPr>
    </w:lvl>
    <w:lvl w:ilvl="5" w:tplc="041D001B">
      <w:start w:val="1"/>
      <w:numFmt w:val="lowerRoman"/>
      <w:lvlText w:val="%6."/>
      <w:lvlJc w:val="right"/>
      <w:pPr>
        <w:ind w:left="4320" w:hanging="180"/>
      </w:pPr>
    </w:lvl>
    <w:lvl w:ilvl="6" w:tplc="041D000F">
      <w:start w:val="1"/>
      <w:numFmt w:val="decimal"/>
      <w:lvlText w:val="%7."/>
      <w:lvlJc w:val="left"/>
      <w:pPr>
        <w:ind w:left="5040" w:hanging="360"/>
      </w:pPr>
    </w:lvl>
    <w:lvl w:ilvl="7" w:tplc="041D0019">
      <w:start w:val="1"/>
      <w:numFmt w:val="lowerLetter"/>
      <w:lvlText w:val="%8."/>
      <w:lvlJc w:val="left"/>
      <w:pPr>
        <w:ind w:left="5760" w:hanging="360"/>
      </w:pPr>
    </w:lvl>
    <w:lvl w:ilvl="8" w:tplc="041D001B">
      <w:start w:val="1"/>
      <w:numFmt w:val="lowerRoman"/>
      <w:lvlText w:val="%9."/>
      <w:lvlJc w:val="right"/>
      <w:pPr>
        <w:ind w:left="6480" w:hanging="180"/>
      </w:pPr>
    </w:lvl>
  </w:abstractNum>
  <w:abstractNum w:abstractNumId="11" w15:restartNumberingAfterBreak="0">
    <w:nsid w:val="06CB4E20"/>
    <w:multiLevelType w:val="hybridMultilevel"/>
    <w:tmpl w:val="7E48385A"/>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2" w15:restartNumberingAfterBreak="0">
    <w:nsid w:val="07336A21"/>
    <w:multiLevelType w:val="hybridMultilevel"/>
    <w:tmpl w:val="7CD0937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075E6435"/>
    <w:multiLevelType w:val="multilevel"/>
    <w:tmpl w:val="85E2D20C"/>
    <w:styleLink w:val="Listformatpunktlista"/>
    <w:lvl w:ilvl="0">
      <w:start w:val="1"/>
      <w:numFmt w:val="bullet"/>
      <w:pStyle w:val="Punktlista"/>
      <w:lvlText w:val=""/>
      <w:lvlJc w:val="left"/>
      <w:pPr>
        <w:ind w:left="357" w:hanging="357"/>
      </w:pPr>
      <w:rPr>
        <w:rFonts w:ascii="Wingdings" w:hAnsi="Wingdings" w:hint="default"/>
      </w:rPr>
    </w:lvl>
    <w:lvl w:ilvl="1">
      <w:start w:val="1"/>
      <w:numFmt w:val="bullet"/>
      <w:lvlText w:val=""/>
      <w:lvlJc w:val="left"/>
      <w:pPr>
        <w:ind w:left="714" w:hanging="357"/>
      </w:pPr>
      <w:rPr>
        <w:rFonts w:ascii="Wingdings" w:hAnsi="Wingding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4" w15:restartNumberingAfterBreak="0">
    <w:nsid w:val="07D40381"/>
    <w:multiLevelType w:val="hybridMultilevel"/>
    <w:tmpl w:val="34ECB47C"/>
    <w:lvl w:ilvl="0" w:tplc="DE04F18C">
      <w:numFmt w:val="bullet"/>
      <w:lvlText w:val="-"/>
      <w:lvlJc w:val="left"/>
      <w:pPr>
        <w:ind w:left="720" w:hanging="360"/>
      </w:pPr>
      <w:rPr>
        <w:rFonts w:ascii="Garamond" w:eastAsiaTheme="minorHAnsi" w:hAnsi="Garamond"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 w15:restartNumberingAfterBreak="0">
    <w:nsid w:val="0AD37685"/>
    <w:multiLevelType w:val="hybridMultilevel"/>
    <w:tmpl w:val="4086CB9E"/>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start w:val="1"/>
      <w:numFmt w:val="decimal"/>
      <w:lvlText w:val="%4."/>
      <w:lvlJc w:val="left"/>
      <w:pPr>
        <w:ind w:left="2880" w:hanging="360"/>
      </w:pPr>
    </w:lvl>
    <w:lvl w:ilvl="4" w:tplc="041D0019">
      <w:start w:val="1"/>
      <w:numFmt w:val="lowerLetter"/>
      <w:lvlText w:val="%5."/>
      <w:lvlJc w:val="left"/>
      <w:pPr>
        <w:ind w:left="3600" w:hanging="360"/>
      </w:pPr>
    </w:lvl>
    <w:lvl w:ilvl="5" w:tplc="041D001B">
      <w:start w:val="1"/>
      <w:numFmt w:val="lowerRoman"/>
      <w:lvlText w:val="%6."/>
      <w:lvlJc w:val="right"/>
      <w:pPr>
        <w:ind w:left="4320" w:hanging="180"/>
      </w:pPr>
    </w:lvl>
    <w:lvl w:ilvl="6" w:tplc="041D000F">
      <w:start w:val="1"/>
      <w:numFmt w:val="decimal"/>
      <w:lvlText w:val="%7."/>
      <w:lvlJc w:val="left"/>
      <w:pPr>
        <w:ind w:left="5040" w:hanging="360"/>
      </w:pPr>
    </w:lvl>
    <w:lvl w:ilvl="7" w:tplc="041D0019">
      <w:start w:val="1"/>
      <w:numFmt w:val="lowerLetter"/>
      <w:lvlText w:val="%8."/>
      <w:lvlJc w:val="left"/>
      <w:pPr>
        <w:ind w:left="5760" w:hanging="360"/>
      </w:pPr>
    </w:lvl>
    <w:lvl w:ilvl="8" w:tplc="041D001B">
      <w:start w:val="1"/>
      <w:numFmt w:val="lowerRoman"/>
      <w:lvlText w:val="%9."/>
      <w:lvlJc w:val="right"/>
      <w:pPr>
        <w:ind w:left="6480" w:hanging="180"/>
      </w:pPr>
    </w:lvl>
  </w:abstractNum>
  <w:abstractNum w:abstractNumId="16" w15:restartNumberingAfterBreak="0">
    <w:nsid w:val="10FC3CFE"/>
    <w:multiLevelType w:val="hybridMultilevel"/>
    <w:tmpl w:val="3CD8B1F6"/>
    <w:lvl w:ilvl="0" w:tplc="37AE5894">
      <w:start w:val="2"/>
      <w:numFmt w:val="bullet"/>
      <w:lvlText w:val="-"/>
      <w:lvlJc w:val="left"/>
      <w:pPr>
        <w:ind w:left="720" w:hanging="360"/>
      </w:pPr>
      <w:rPr>
        <w:rFonts w:ascii="Garamond" w:eastAsiaTheme="minorHAnsi" w:hAnsi="Garamond" w:cstheme="minorBidi"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17" w15:restartNumberingAfterBreak="0">
    <w:nsid w:val="1C441B75"/>
    <w:multiLevelType w:val="hybridMultilevel"/>
    <w:tmpl w:val="0780022A"/>
    <w:lvl w:ilvl="0" w:tplc="041D0017">
      <w:start w:val="1"/>
      <w:numFmt w:val="lowerLetter"/>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start w:val="1"/>
      <w:numFmt w:val="decimal"/>
      <w:lvlText w:val="%4."/>
      <w:lvlJc w:val="left"/>
      <w:pPr>
        <w:ind w:left="2880" w:hanging="360"/>
      </w:pPr>
    </w:lvl>
    <w:lvl w:ilvl="4" w:tplc="041D0019">
      <w:start w:val="1"/>
      <w:numFmt w:val="lowerLetter"/>
      <w:lvlText w:val="%5."/>
      <w:lvlJc w:val="left"/>
      <w:pPr>
        <w:ind w:left="3600" w:hanging="360"/>
      </w:pPr>
    </w:lvl>
    <w:lvl w:ilvl="5" w:tplc="041D001B">
      <w:start w:val="1"/>
      <w:numFmt w:val="lowerRoman"/>
      <w:lvlText w:val="%6."/>
      <w:lvlJc w:val="right"/>
      <w:pPr>
        <w:ind w:left="4320" w:hanging="180"/>
      </w:pPr>
    </w:lvl>
    <w:lvl w:ilvl="6" w:tplc="041D000F">
      <w:start w:val="1"/>
      <w:numFmt w:val="decimal"/>
      <w:lvlText w:val="%7."/>
      <w:lvlJc w:val="left"/>
      <w:pPr>
        <w:ind w:left="5040" w:hanging="360"/>
      </w:pPr>
    </w:lvl>
    <w:lvl w:ilvl="7" w:tplc="041D0019">
      <w:start w:val="1"/>
      <w:numFmt w:val="lowerLetter"/>
      <w:lvlText w:val="%8."/>
      <w:lvlJc w:val="left"/>
      <w:pPr>
        <w:ind w:left="5760" w:hanging="360"/>
      </w:pPr>
    </w:lvl>
    <w:lvl w:ilvl="8" w:tplc="041D001B">
      <w:start w:val="1"/>
      <w:numFmt w:val="lowerRoman"/>
      <w:lvlText w:val="%9."/>
      <w:lvlJc w:val="right"/>
      <w:pPr>
        <w:ind w:left="6480" w:hanging="180"/>
      </w:pPr>
    </w:lvl>
  </w:abstractNum>
  <w:abstractNum w:abstractNumId="18" w15:restartNumberingAfterBreak="0">
    <w:nsid w:val="1FC034C4"/>
    <w:multiLevelType w:val="hybridMultilevel"/>
    <w:tmpl w:val="2078EDCE"/>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start w:val="1"/>
      <w:numFmt w:val="decimal"/>
      <w:lvlText w:val="%4."/>
      <w:lvlJc w:val="left"/>
      <w:pPr>
        <w:ind w:left="2880" w:hanging="360"/>
      </w:pPr>
    </w:lvl>
    <w:lvl w:ilvl="4" w:tplc="041D0019">
      <w:start w:val="1"/>
      <w:numFmt w:val="lowerLetter"/>
      <w:lvlText w:val="%5."/>
      <w:lvlJc w:val="left"/>
      <w:pPr>
        <w:ind w:left="3600" w:hanging="360"/>
      </w:pPr>
    </w:lvl>
    <w:lvl w:ilvl="5" w:tplc="041D001B">
      <w:start w:val="1"/>
      <w:numFmt w:val="lowerRoman"/>
      <w:lvlText w:val="%6."/>
      <w:lvlJc w:val="right"/>
      <w:pPr>
        <w:ind w:left="4320" w:hanging="180"/>
      </w:pPr>
    </w:lvl>
    <w:lvl w:ilvl="6" w:tplc="041D000F">
      <w:start w:val="1"/>
      <w:numFmt w:val="decimal"/>
      <w:lvlText w:val="%7."/>
      <w:lvlJc w:val="left"/>
      <w:pPr>
        <w:ind w:left="5040" w:hanging="360"/>
      </w:pPr>
    </w:lvl>
    <w:lvl w:ilvl="7" w:tplc="041D0019">
      <w:start w:val="1"/>
      <w:numFmt w:val="lowerLetter"/>
      <w:lvlText w:val="%8."/>
      <w:lvlJc w:val="left"/>
      <w:pPr>
        <w:ind w:left="5760" w:hanging="360"/>
      </w:pPr>
    </w:lvl>
    <w:lvl w:ilvl="8" w:tplc="041D001B">
      <w:start w:val="1"/>
      <w:numFmt w:val="lowerRoman"/>
      <w:lvlText w:val="%9."/>
      <w:lvlJc w:val="right"/>
      <w:pPr>
        <w:ind w:left="6480" w:hanging="180"/>
      </w:pPr>
    </w:lvl>
  </w:abstractNum>
  <w:abstractNum w:abstractNumId="19" w15:restartNumberingAfterBreak="0">
    <w:nsid w:val="2248685F"/>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23732CEE"/>
    <w:multiLevelType w:val="hybridMultilevel"/>
    <w:tmpl w:val="B002EDA8"/>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21" w15:restartNumberingAfterBreak="0">
    <w:nsid w:val="265B36CA"/>
    <w:multiLevelType w:val="hybridMultilevel"/>
    <w:tmpl w:val="3678104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 w15:restartNumberingAfterBreak="0">
    <w:nsid w:val="30491712"/>
    <w:multiLevelType w:val="multilevel"/>
    <w:tmpl w:val="8F2E5DC8"/>
    <w:numStyleLink w:val="Listformatnumreradlista"/>
  </w:abstractNum>
  <w:abstractNum w:abstractNumId="23" w15:restartNumberingAfterBreak="0">
    <w:nsid w:val="32EF2893"/>
    <w:multiLevelType w:val="hybridMultilevel"/>
    <w:tmpl w:val="79A8A0B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 w15:restartNumberingAfterBreak="0">
    <w:nsid w:val="388A41DC"/>
    <w:multiLevelType w:val="multilevel"/>
    <w:tmpl w:val="30D82142"/>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5" w15:restartNumberingAfterBreak="0">
    <w:nsid w:val="4137188A"/>
    <w:multiLevelType w:val="multilevel"/>
    <w:tmpl w:val="8F2E5DC8"/>
    <w:numStyleLink w:val="Listformatnumreradlista"/>
  </w:abstractNum>
  <w:abstractNum w:abstractNumId="26" w15:restartNumberingAfterBreak="0">
    <w:nsid w:val="416452B3"/>
    <w:multiLevelType w:val="hybridMultilevel"/>
    <w:tmpl w:val="BDAAAAD6"/>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start w:val="1"/>
      <w:numFmt w:val="decimal"/>
      <w:lvlText w:val="%4."/>
      <w:lvlJc w:val="left"/>
      <w:pPr>
        <w:ind w:left="2880" w:hanging="360"/>
      </w:pPr>
    </w:lvl>
    <w:lvl w:ilvl="4" w:tplc="041D0019">
      <w:start w:val="1"/>
      <w:numFmt w:val="lowerLetter"/>
      <w:lvlText w:val="%5."/>
      <w:lvlJc w:val="left"/>
      <w:pPr>
        <w:ind w:left="3600" w:hanging="360"/>
      </w:pPr>
    </w:lvl>
    <w:lvl w:ilvl="5" w:tplc="041D001B">
      <w:start w:val="1"/>
      <w:numFmt w:val="lowerRoman"/>
      <w:lvlText w:val="%6."/>
      <w:lvlJc w:val="right"/>
      <w:pPr>
        <w:ind w:left="4320" w:hanging="180"/>
      </w:pPr>
    </w:lvl>
    <w:lvl w:ilvl="6" w:tplc="041D000F">
      <w:start w:val="1"/>
      <w:numFmt w:val="decimal"/>
      <w:lvlText w:val="%7."/>
      <w:lvlJc w:val="left"/>
      <w:pPr>
        <w:ind w:left="5040" w:hanging="360"/>
      </w:pPr>
    </w:lvl>
    <w:lvl w:ilvl="7" w:tplc="041D0019">
      <w:start w:val="1"/>
      <w:numFmt w:val="lowerLetter"/>
      <w:lvlText w:val="%8."/>
      <w:lvlJc w:val="left"/>
      <w:pPr>
        <w:ind w:left="5760" w:hanging="360"/>
      </w:pPr>
    </w:lvl>
    <w:lvl w:ilvl="8" w:tplc="041D001B">
      <w:start w:val="1"/>
      <w:numFmt w:val="lowerRoman"/>
      <w:lvlText w:val="%9."/>
      <w:lvlJc w:val="right"/>
      <w:pPr>
        <w:ind w:left="6480" w:hanging="180"/>
      </w:pPr>
    </w:lvl>
  </w:abstractNum>
  <w:abstractNum w:abstractNumId="27" w15:restartNumberingAfterBreak="0">
    <w:nsid w:val="483A2BA2"/>
    <w:multiLevelType w:val="multilevel"/>
    <w:tmpl w:val="8F2E5DC8"/>
    <w:styleLink w:val="Listformatnumreradlista"/>
    <w:lvl w:ilvl="0">
      <w:start w:val="1"/>
      <w:numFmt w:val="decimal"/>
      <w:pStyle w:val="Numreradlista"/>
      <w:lvlText w:val="%1."/>
      <w:lvlJc w:val="left"/>
      <w:pPr>
        <w:ind w:left="357" w:hanging="357"/>
      </w:pPr>
      <w:rPr>
        <w:rFonts w:hint="default"/>
      </w:rPr>
    </w:lvl>
    <w:lvl w:ilvl="1">
      <w:start w:val="1"/>
      <w:numFmt w:val="decimal"/>
      <w:pStyle w:val="Numreradlista2"/>
      <w:lvlText w:val="%1.%2."/>
      <w:lvlJc w:val="left"/>
      <w:pPr>
        <w:ind w:left="907" w:hanging="550"/>
      </w:pPr>
      <w:rPr>
        <w:rFonts w:hint="default"/>
      </w:rPr>
    </w:lvl>
    <w:lvl w:ilvl="2">
      <w:start w:val="1"/>
      <w:numFmt w:val="decimal"/>
      <w:pStyle w:val="Numreradlista3"/>
      <w:lvlText w:val="%1.%2.%3."/>
      <w:lvlJc w:val="left"/>
      <w:pPr>
        <w:ind w:left="1588" w:hanging="681"/>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8" w15:restartNumberingAfterBreak="0">
    <w:nsid w:val="483D0D7F"/>
    <w:multiLevelType w:val="hybridMultilevel"/>
    <w:tmpl w:val="EE025310"/>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29" w15:restartNumberingAfterBreak="0">
    <w:nsid w:val="4DE7692A"/>
    <w:multiLevelType w:val="hybridMultilevel"/>
    <w:tmpl w:val="6940141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0" w15:restartNumberingAfterBreak="0">
    <w:nsid w:val="515456AE"/>
    <w:multiLevelType w:val="hybridMultilevel"/>
    <w:tmpl w:val="23AC004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 w15:restartNumberingAfterBreak="0">
    <w:nsid w:val="5BDE0D3B"/>
    <w:multiLevelType w:val="multilevel"/>
    <w:tmpl w:val="4B7A1F30"/>
    <w:styleLink w:val="Listformatnumreraderubriker"/>
    <w:lvl w:ilvl="0">
      <w:start w:val="1"/>
      <w:numFmt w:val="decimal"/>
      <w:pStyle w:val="Numreradrubrik1"/>
      <w:suff w:val="space"/>
      <w:lvlText w:val="%1."/>
      <w:lvlJc w:val="left"/>
      <w:pPr>
        <w:ind w:left="0" w:firstLine="0"/>
      </w:pPr>
      <w:rPr>
        <w:rFonts w:hint="default"/>
      </w:rPr>
    </w:lvl>
    <w:lvl w:ilvl="1">
      <w:start w:val="1"/>
      <w:numFmt w:val="decimal"/>
      <w:pStyle w:val="Numreradrubrik2"/>
      <w:suff w:val="space"/>
      <w:lvlText w:val="%1.%2."/>
      <w:lvlJc w:val="left"/>
      <w:pPr>
        <w:ind w:left="0" w:firstLine="0"/>
      </w:pPr>
      <w:rPr>
        <w:rFonts w:hint="default"/>
      </w:rPr>
    </w:lvl>
    <w:lvl w:ilvl="2">
      <w:start w:val="1"/>
      <w:numFmt w:val="decimal"/>
      <w:pStyle w:val="Numreradrubrik3"/>
      <w:suff w:val="space"/>
      <w:lvlText w:val="%1.%2.%3."/>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2" w15:restartNumberingAfterBreak="0">
    <w:nsid w:val="624B1B37"/>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708269C1"/>
    <w:multiLevelType w:val="multilevel"/>
    <w:tmpl w:val="041D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71052567"/>
    <w:multiLevelType w:val="hybridMultilevel"/>
    <w:tmpl w:val="1BF4ACDE"/>
    <w:lvl w:ilvl="0" w:tplc="041D0017">
      <w:start w:val="1"/>
      <w:numFmt w:val="lowerLetter"/>
      <w:lvlText w:val="%1)"/>
      <w:lvlJc w:val="left"/>
      <w:pPr>
        <w:ind w:left="720" w:hanging="360"/>
      </w:p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35" w15:restartNumberingAfterBreak="0">
    <w:nsid w:val="7CA10BE0"/>
    <w:multiLevelType w:val="multilevel"/>
    <w:tmpl w:val="4B7A1F30"/>
    <w:numStyleLink w:val="Listformatnumreraderubriker"/>
  </w:abstractNum>
  <w:num w:numId="1" w16cid:durableId="1080174061">
    <w:abstractNumId w:val="9"/>
  </w:num>
  <w:num w:numId="2" w16cid:durableId="1834103288">
    <w:abstractNumId w:val="13"/>
  </w:num>
  <w:num w:numId="3" w16cid:durableId="345793623">
    <w:abstractNumId w:val="19"/>
  </w:num>
  <w:num w:numId="4" w16cid:durableId="771054292">
    <w:abstractNumId w:val="33"/>
  </w:num>
  <w:num w:numId="5" w16cid:durableId="1128233941">
    <w:abstractNumId w:val="8"/>
  </w:num>
  <w:num w:numId="6" w16cid:durableId="448398942">
    <w:abstractNumId w:val="27"/>
  </w:num>
  <w:num w:numId="7" w16cid:durableId="151141134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28610682">
    <w:abstractNumId w:val="3"/>
  </w:num>
  <w:num w:numId="9" w16cid:durableId="482434134">
    <w:abstractNumId w:val="2"/>
  </w:num>
  <w:num w:numId="10" w16cid:durableId="331109976">
    <w:abstractNumId w:val="25"/>
  </w:num>
  <w:num w:numId="11" w16cid:durableId="947740025">
    <w:abstractNumId w:val="32"/>
  </w:num>
  <w:num w:numId="12" w16cid:durableId="487861802">
    <w:abstractNumId w:val="31"/>
  </w:num>
  <w:num w:numId="13" w16cid:durableId="1422489145">
    <w:abstractNumId w:val="35"/>
  </w:num>
  <w:num w:numId="14" w16cid:durableId="2046977146">
    <w:abstractNumId w:val="22"/>
  </w:num>
  <w:num w:numId="15" w16cid:durableId="1350983973">
    <w:abstractNumId w:val="1"/>
  </w:num>
  <w:num w:numId="16" w16cid:durableId="583882250">
    <w:abstractNumId w:val="0"/>
  </w:num>
  <w:num w:numId="17" w16cid:durableId="409160141">
    <w:abstractNumId w:val="7"/>
  </w:num>
  <w:num w:numId="18" w16cid:durableId="209000339">
    <w:abstractNumId w:val="6"/>
  </w:num>
  <w:num w:numId="19" w16cid:durableId="1659653134">
    <w:abstractNumId w:val="5"/>
  </w:num>
  <w:num w:numId="20" w16cid:durableId="1286621670">
    <w:abstractNumId w:val="4"/>
  </w:num>
  <w:num w:numId="21" w16cid:durableId="2122256721">
    <w:abstractNumId w:val="28"/>
  </w:num>
  <w:num w:numId="22" w16cid:durableId="1000963177">
    <w:abstractNumId w:val="20"/>
  </w:num>
  <w:num w:numId="23" w16cid:durableId="848257593">
    <w:abstractNumId w:val="24"/>
  </w:num>
  <w:num w:numId="24" w16cid:durableId="22892870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3123665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903905569">
    <w:abstractNumId w:val="34"/>
    <w:lvlOverride w:ilvl="0">
      <w:startOverride w:val="1"/>
    </w:lvlOverride>
    <w:lvlOverride w:ilvl="1"/>
    <w:lvlOverride w:ilvl="2"/>
    <w:lvlOverride w:ilvl="3"/>
    <w:lvlOverride w:ilvl="4"/>
    <w:lvlOverride w:ilvl="5"/>
    <w:lvlOverride w:ilvl="6"/>
    <w:lvlOverride w:ilvl="7"/>
    <w:lvlOverride w:ilvl="8"/>
  </w:num>
  <w:num w:numId="27" w16cid:durableId="481308774">
    <w:abstractNumId w:val="20"/>
  </w:num>
  <w:num w:numId="28" w16cid:durableId="58599739">
    <w:abstractNumId w:val="15"/>
  </w:num>
  <w:num w:numId="29" w16cid:durableId="108939587">
    <w:abstractNumId w:val="17"/>
  </w:num>
  <w:num w:numId="30" w16cid:durableId="271983850">
    <w:abstractNumId w:val="29"/>
  </w:num>
  <w:num w:numId="31" w16cid:durableId="278797988">
    <w:abstractNumId w:val="21"/>
  </w:num>
  <w:num w:numId="32" w16cid:durableId="1981956797">
    <w:abstractNumId w:val="16"/>
  </w:num>
  <w:num w:numId="33" w16cid:durableId="333536865">
    <w:abstractNumId w:val="28"/>
  </w:num>
  <w:num w:numId="34" w16cid:durableId="1995525744">
    <w:abstractNumId w:val="16"/>
  </w:num>
  <w:num w:numId="35" w16cid:durableId="1947342842">
    <w:abstractNumId w:val="12"/>
  </w:num>
  <w:num w:numId="36" w16cid:durableId="1120105087">
    <w:abstractNumId w:val="23"/>
  </w:num>
  <w:num w:numId="37" w16cid:durableId="2013292153">
    <w:abstractNumId w:val="14"/>
  </w:num>
  <w:num w:numId="38" w16cid:durableId="1584100788">
    <w:abstractNumId w:val="30"/>
  </w:num>
  <w:num w:numId="39" w16cid:durableId="92461110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43262356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70656107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02801821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1304"/>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52BD"/>
    <w:rsid w:val="00001095"/>
    <w:rsid w:val="000040F5"/>
    <w:rsid w:val="00007490"/>
    <w:rsid w:val="00010F8C"/>
    <w:rsid w:val="00011BFF"/>
    <w:rsid w:val="0001234A"/>
    <w:rsid w:val="000125A6"/>
    <w:rsid w:val="00023B64"/>
    <w:rsid w:val="00024676"/>
    <w:rsid w:val="00025BEC"/>
    <w:rsid w:val="00027EB8"/>
    <w:rsid w:val="00031EE6"/>
    <w:rsid w:val="000336AC"/>
    <w:rsid w:val="000350D9"/>
    <w:rsid w:val="00036DF1"/>
    <w:rsid w:val="000420A1"/>
    <w:rsid w:val="00044AC1"/>
    <w:rsid w:val="00050F10"/>
    <w:rsid w:val="00053594"/>
    <w:rsid w:val="00055CF4"/>
    <w:rsid w:val="00067333"/>
    <w:rsid w:val="00076259"/>
    <w:rsid w:val="00080C28"/>
    <w:rsid w:val="000877F7"/>
    <w:rsid w:val="00096E60"/>
    <w:rsid w:val="000A2A58"/>
    <w:rsid w:val="000A4370"/>
    <w:rsid w:val="000A76A1"/>
    <w:rsid w:val="000B30A4"/>
    <w:rsid w:val="000C01B6"/>
    <w:rsid w:val="000C21A8"/>
    <w:rsid w:val="000C6D0E"/>
    <w:rsid w:val="000C7C4E"/>
    <w:rsid w:val="000D2621"/>
    <w:rsid w:val="000D2AC7"/>
    <w:rsid w:val="000E0027"/>
    <w:rsid w:val="000E1267"/>
    <w:rsid w:val="000E2893"/>
    <w:rsid w:val="000F3D34"/>
    <w:rsid w:val="00101E29"/>
    <w:rsid w:val="001110E5"/>
    <w:rsid w:val="001125AD"/>
    <w:rsid w:val="00117855"/>
    <w:rsid w:val="0012051A"/>
    <w:rsid w:val="00122908"/>
    <w:rsid w:val="00123FCA"/>
    <w:rsid w:val="00126473"/>
    <w:rsid w:val="001279CC"/>
    <w:rsid w:val="0013146E"/>
    <w:rsid w:val="0013343F"/>
    <w:rsid w:val="0013785C"/>
    <w:rsid w:val="00137D81"/>
    <w:rsid w:val="001424DC"/>
    <w:rsid w:val="0014635D"/>
    <w:rsid w:val="0015098C"/>
    <w:rsid w:val="00154144"/>
    <w:rsid w:val="001541F9"/>
    <w:rsid w:val="001603A3"/>
    <w:rsid w:val="00162B65"/>
    <w:rsid w:val="00170807"/>
    <w:rsid w:val="00171D5E"/>
    <w:rsid w:val="0017594A"/>
    <w:rsid w:val="00175A33"/>
    <w:rsid w:val="0018070A"/>
    <w:rsid w:val="00192B36"/>
    <w:rsid w:val="0019320F"/>
    <w:rsid w:val="0019437F"/>
    <w:rsid w:val="001A1D11"/>
    <w:rsid w:val="001A237B"/>
    <w:rsid w:val="001A3F99"/>
    <w:rsid w:val="001A47E9"/>
    <w:rsid w:val="001A4835"/>
    <w:rsid w:val="001B0707"/>
    <w:rsid w:val="001B5815"/>
    <w:rsid w:val="001C7557"/>
    <w:rsid w:val="001D20C5"/>
    <w:rsid w:val="001D38B0"/>
    <w:rsid w:val="001D4A0C"/>
    <w:rsid w:val="001D5619"/>
    <w:rsid w:val="001E26FC"/>
    <w:rsid w:val="001E2CC4"/>
    <w:rsid w:val="001E58D9"/>
    <w:rsid w:val="001F28D7"/>
    <w:rsid w:val="001F31F9"/>
    <w:rsid w:val="001F649B"/>
    <w:rsid w:val="001F7D2B"/>
    <w:rsid w:val="00204848"/>
    <w:rsid w:val="00210CA2"/>
    <w:rsid w:val="00212C21"/>
    <w:rsid w:val="00214931"/>
    <w:rsid w:val="00216DCA"/>
    <w:rsid w:val="0022187F"/>
    <w:rsid w:val="00224255"/>
    <w:rsid w:val="002242DC"/>
    <w:rsid w:val="0023090C"/>
    <w:rsid w:val="00235189"/>
    <w:rsid w:val="00240D43"/>
    <w:rsid w:val="00242B44"/>
    <w:rsid w:val="00243E57"/>
    <w:rsid w:val="00244223"/>
    <w:rsid w:val="002513A2"/>
    <w:rsid w:val="0025465B"/>
    <w:rsid w:val="00255ACB"/>
    <w:rsid w:val="00255F7F"/>
    <w:rsid w:val="0026206A"/>
    <w:rsid w:val="002629C4"/>
    <w:rsid w:val="002635F3"/>
    <w:rsid w:val="002667E5"/>
    <w:rsid w:val="00266E07"/>
    <w:rsid w:val="00270DB3"/>
    <w:rsid w:val="0027275A"/>
    <w:rsid w:val="00280612"/>
    <w:rsid w:val="00280808"/>
    <w:rsid w:val="00280EA3"/>
    <w:rsid w:val="00285200"/>
    <w:rsid w:val="00286259"/>
    <w:rsid w:val="00290E00"/>
    <w:rsid w:val="00290E36"/>
    <w:rsid w:val="002917B2"/>
    <w:rsid w:val="00291C5A"/>
    <w:rsid w:val="0029549B"/>
    <w:rsid w:val="002A026C"/>
    <w:rsid w:val="002A361A"/>
    <w:rsid w:val="002A55E2"/>
    <w:rsid w:val="002B0BB6"/>
    <w:rsid w:val="002B21B4"/>
    <w:rsid w:val="002B2D1D"/>
    <w:rsid w:val="002B60A9"/>
    <w:rsid w:val="002C0A87"/>
    <w:rsid w:val="002C1456"/>
    <w:rsid w:val="002C2166"/>
    <w:rsid w:val="002C216F"/>
    <w:rsid w:val="002C2299"/>
    <w:rsid w:val="002C6E3F"/>
    <w:rsid w:val="002D7559"/>
    <w:rsid w:val="002E44BA"/>
    <w:rsid w:val="002F112A"/>
    <w:rsid w:val="00303A94"/>
    <w:rsid w:val="00310302"/>
    <w:rsid w:val="00310577"/>
    <w:rsid w:val="003134C2"/>
    <w:rsid w:val="003134D5"/>
    <w:rsid w:val="00314EA9"/>
    <w:rsid w:val="0032053E"/>
    <w:rsid w:val="0032245B"/>
    <w:rsid w:val="003309A8"/>
    <w:rsid w:val="00331748"/>
    <w:rsid w:val="00333B11"/>
    <w:rsid w:val="0033644C"/>
    <w:rsid w:val="00340B14"/>
    <w:rsid w:val="0034342C"/>
    <w:rsid w:val="003529D7"/>
    <w:rsid w:val="00354604"/>
    <w:rsid w:val="00354B2A"/>
    <w:rsid w:val="003643C6"/>
    <w:rsid w:val="0036775D"/>
    <w:rsid w:val="00371488"/>
    <w:rsid w:val="00371BFD"/>
    <w:rsid w:val="003735F9"/>
    <w:rsid w:val="00373CCF"/>
    <w:rsid w:val="00375822"/>
    <w:rsid w:val="00381373"/>
    <w:rsid w:val="0039245F"/>
    <w:rsid w:val="00395D23"/>
    <w:rsid w:val="003A1A1B"/>
    <w:rsid w:val="003A28E2"/>
    <w:rsid w:val="003B5232"/>
    <w:rsid w:val="003C0778"/>
    <w:rsid w:val="003C7205"/>
    <w:rsid w:val="003D372F"/>
    <w:rsid w:val="003D48B9"/>
    <w:rsid w:val="003D5326"/>
    <w:rsid w:val="003E51C1"/>
    <w:rsid w:val="003E5C4B"/>
    <w:rsid w:val="003E7E26"/>
    <w:rsid w:val="004003AD"/>
    <w:rsid w:val="00406042"/>
    <w:rsid w:val="004112D3"/>
    <w:rsid w:val="00412035"/>
    <w:rsid w:val="00417E79"/>
    <w:rsid w:val="004252BD"/>
    <w:rsid w:val="0042710E"/>
    <w:rsid w:val="00427635"/>
    <w:rsid w:val="0043049D"/>
    <w:rsid w:val="00441966"/>
    <w:rsid w:val="00441E3E"/>
    <w:rsid w:val="00447116"/>
    <w:rsid w:val="004523A0"/>
    <w:rsid w:val="00455006"/>
    <w:rsid w:val="00455400"/>
    <w:rsid w:val="00461A67"/>
    <w:rsid w:val="00461BE3"/>
    <w:rsid w:val="00472C39"/>
    <w:rsid w:val="00473C6E"/>
    <w:rsid w:val="00475257"/>
    <w:rsid w:val="00475C1C"/>
    <w:rsid w:val="00480709"/>
    <w:rsid w:val="0048346C"/>
    <w:rsid w:val="004867B8"/>
    <w:rsid w:val="00491AEA"/>
    <w:rsid w:val="00491E24"/>
    <w:rsid w:val="00494CD2"/>
    <w:rsid w:val="004A4F35"/>
    <w:rsid w:val="004A6953"/>
    <w:rsid w:val="004A72A6"/>
    <w:rsid w:val="004B1864"/>
    <w:rsid w:val="004B2578"/>
    <w:rsid w:val="004B28BF"/>
    <w:rsid w:val="004B5EBE"/>
    <w:rsid w:val="004C1F70"/>
    <w:rsid w:val="004D47AA"/>
    <w:rsid w:val="004D481C"/>
    <w:rsid w:val="004D4DAF"/>
    <w:rsid w:val="004E457F"/>
    <w:rsid w:val="004E5B42"/>
    <w:rsid w:val="004E5CAC"/>
    <w:rsid w:val="004E6960"/>
    <w:rsid w:val="004F117F"/>
    <w:rsid w:val="004F2ACB"/>
    <w:rsid w:val="004F64A8"/>
    <w:rsid w:val="004F70B9"/>
    <w:rsid w:val="00501AE5"/>
    <w:rsid w:val="0050223E"/>
    <w:rsid w:val="00502CA0"/>
    <w:rsid w:val="00507303"/>
    <w:rsid w:val="00510A91"/>
    <w:rsid w:val="00510E7D"/>
    <w:rsid w:val="005141A1"/>
    <w:rsid w:val="005149C7"/>
    <w:rsid w:val="00514A98"/>
    <w:rsid w:val="0052053C"/>
    <w:rsid w:val="00525986"/>
    <w:rsid w:val="00531EBB"/>
    <w:rsid w:val="00535F73"/>
    <w:rsid w:val="00536AB9"/>
    <w:rsid w:val="00537119"/>
    <w:rsid w:val="00540D80"/>
    <w:rsid w:val="005419E5"/>
    <w:rsid w:val="00543368"/>
    <w:rsid w:val="0054514F"/>
    <w:rsid w:val="005531D7"/>
    <w:rsid w:val="00554630"/>
    <w:rsid w:val="00555C58"/>
    <w:rsid w:val="0056023C"/>
    <w:rsid w:val="0056508F"/>
    <w:rsid w:val="00565A62"/>
    <w:rsid w:val="005775D5"/>
    <w:rsid w:val="00582A2E"/>
    <w:rsid w:val="00587107"/>
    <w:rsid w:val="00592104"/>
    <w:rsid w:val="005A0686"/>
    <w:rsid w:val="005A0F6C"/>
    <w:rsid w:val="005A281B"/>
    <w:rsid w:val="005A5660"/>
    <w:rsid w:val="005A709A"/>
    <w:rsid w:val="005C0FD7"/>
    <w:rsid w:val="005C17CB"/>
    <w:rsid w:val="005C2FD4"/>
    <w:rsid w:val="005C4E3F"/>
    <w:rsid w:val="005C70D1"/>
    <w:rsid w:val="005D3754"/>
    <w:rsid w:val="005F0A69"/>
    <w:rsid w:val="005F33C0"/>
    <w:rsid w:val="005F4DDB"/>
    <w:rsid w:val="00600B6A"/>
    <w:rsid w:val="0060375F"/>
    <w:rsid w:val="00604417"/>
    <w:rsid w:val="006069C6"/>
    <w:rsid w:val="006073C8"/>
    <w:rsid w:val="0060749D"/>
    <w:rsid w:val="00607DC9"/>
    <w:rsid w:val="006131FA"/>
    <w:rsid w:val="00620959"/>
    <w:rsid w:val="006262CC"/>
    <w:rsid w:val="00631E6B"/>
    <w:rsid w:val="006372EB"/>
    <w:rsid w:val="006437A5"/>
    <w:rsid w:val="006455FA"/>
    <w:rsid w:val="006522AC"/>
    <w:rsid w:val="00653D45"/>
    <w:rsid w:val="00660837"/>
    <w:rsid w:val="00661E35"/>
    <w:rsid w:val="00664E08"/>
    <w:rsid w:val="006833C5"/>
    <w:rsid w:val="006854BC"/>
    <w:rsid w:val="0068560F"/>
    <w:rsid w:val="0069110D"/>
    <w:rsid w:val="0069178F"/>
    <w:rsid w:val="00691F18"/>
    <w:rsid w:val="00695D6F"/>
    <w:rsid w:val="00695D79"/>
    <w:rsid w:val="006A194D"/>
    <w:rsid w:val="006A6859"/>
    <w:rsid w:val="006B03CA"/>
    <w:rsid w:val="006B519B"/>
    <w:rsid w:val="006B5DEA"/>
    <w:rsid w:val="006C1053"/>
    <w:rsid w:val="006C2994"/>
    <w:rsid w:val="006D07E0"/>
    <w:rsid w:val="006D1C38"/>
    <w:rsid w:val="006D301E"/>
    <w:rsid w:val="006D380C"/>
    <w:rsid w:val="006D6176"/>
    <w:rsid w:val="006E07B3"/>
    <w:rsid w:val="006E2620"/>
    <w:rsid w:val="006F058C"/>
    <w:rsid w:val="006F2EC1"/>
    <w:rsid w:val="006F3ACB"/>
    <w:rsid w:val="006F3FFC"/>
    <w:rsid w:val="006F4E48"/>
    <w:rsid w:val="00703985"/>
    <w:rsid w:val="00710E13"/>
    <w:rsid w:val="00712E43"/>
    <w:rsid w:val="00731C98"/>
    <w:rsid w:val="00734083"/>
    <w:rsid w:val="0073592E"/>
    <w:rsid w:val="007453CD"/>
    <w:rsid w:val="007453EE"/>
    <w:rsid w:val="00750A5E"/>
    <w:rsid w:val="00753DC0"/>
    <w:rsid w:val="0075590F"/>
    <w:rsid w:val="007622B8"/>
    <w:rsid w:val="00766CC3"/>
    <w:rsid w:val="00767DBF"/>
    <w:rsid w:val="007721BE"/>
    <w:rsid w:val="00773E99"/>
    <w:rsid w:val="0077763D"/>
    <w:rsid w:val="007809FE"/>
    <w:rsid w:val="007810B2"/>
    <w:rsid w:val="00781AB7"/>
    <w:rsid w:val="00785A59"/>
    <w:rsid w:val="007909E2"/>
    <w:rsid w:val="00790A3C"/>
    <w:rsid w:val="00792F79"/>
    <w:rsid w:val="00794D9D"/>
    <w:rsid w:val="007A163B"/>
    <w:rsid w:val="007A1D60"/>
    <w:rsid w:val="007A39E4"/>
    <w:rsid w:val="007A4AAD"/>
    <w:rsid w:val="007A5AEF"/>
    <w:rsid w:val="007C53D5"/>
    <w:rsid w:val="007C736A"/>
    <w:rsid w:val="007D3AB5"/>
    <w:rsid w:val="007D4455"/>
    <w:rsid w:val="007D6AA3"/>
    <w:rsid w:val="007D7976"/>
    <w:rsid w:val="007E4E54"/>
    <w:rsid w:val="007F61AC"/>
    <w:rsid w:val="00804540"/>
    <w:rsid w:val="00804B21"/>
    <w:rsid w:val="00811353"/>
    <w:rsid w:val="00812CCB"/>
    <w:rsid w:val="00815830"/>
    <w:rsid w:val="0082191A"/>
    <w:rsid w:val="00824FBA"/>
    <w:rsid w:val="008301CB"/>
    <w:rsid w:val="0083508D"/>
    <w:rsid w:val="008423B2"/>
    <w:rsid w:val="00842EC3"/>
    <w:rsid w:val="00845145"/>
    <w:rsid w:val="008472D2"/>
    <w:rsid w:val="008478DE"/>
    <w:rsid w:val="008479C2"/>
    <w:rsid w:val="00854A5D"/>
    <w:rsid w:val="0086140C"/>
    <w:rsid w:val="00865B0D"/>
    <w:rsid w:val="00865F67"/>
    <w:rsid w:val="00872411"/>
    <w:rsid w:val="00875745"/>
    <w:rsid w:val="00880045"/>
    <w:rsid w:val="0088165E"/>
    <w:rsid w:val="00885078"/>
    <w:rsid w:val="00885ACB"/>
    <w:rsid w:val="00885DA8"/>
    <w:rsid w:val="008871ED"/>
    <w:rsid w:val="00890C6C"/>
    <w:rsid w:val="00892C64"/>
    <w:rsid w:val="00893884"/>
    <w:rsid w:val="0089400C"/>
    <w:rsid w:val="008A03DF"/>
    <w:rsid w:val="008A42AA"/>
    <w:rsid w:val="008A522B"/>
    <w:rsid w:val="008A7DAD"/>
    <w:rsid w:val="008C00D9"/>
    <w:rsid w:val="008D0E17"/>
    <w:rsid w:val="008D3EE8"/>
    <w:rsid w:val="008D6751"/>
    <w:rsid w:val="008D6B26"/>
    <w:rsid w:val="008E14F4"/>
    <w:rsid w:val="008E2567"/>
    <w:rsid w:val="008E32F0"/>
    <w:rsid w:val="008E4654"/>
    <w:rsid w:val="008E4FED"/>
    <w:rsid w:val="008E77C9"/>
    <w:rsid w:val="00900B52"/>
    <w:rsid w:val="00900F7C"/>
    <w:rsid w:val="009058B5"/>
    <w:rsid w:val="009059A7"/>
    <w:rsid w:val="00911240"/>
    <w:rsid w:val="009163AD"/>
    <w:rsid w:val="00920BF1"/>
    <w:rsid w:val="0092184D"/>
    <w:rsid w:val="00924459"/>
    <w:rsid w:val="00934D10"/>
    <w:rsid w:val="00934F91"/>
    <w:rsid w:val="0094184F"/>
    <w:rsid w:val="00954E1D"/>
    <w:rsid w:val="009563A0"/>
    <w:rsid w:val="00957A59"/>
    <w:rsid w:val="00960FAC"/>
    <w:rsid w:val="009611FE"/>
    <w:rsid w:val="00963DD7"/>
    <w:rsid w:val="00970E77"/>
    <w:rsid w:val="00973C02"/>
    <w:rsid w:val="009772C6"/>
    <w:rsid w:val="0098263C"/>
    <w:rsid w:val="009871F5"/>
    <w:rsid w:val="009937CB"/>
    <w:rsid w:val="0099426A"/>
    <w:rsid w:val="009A0520"/>
    <w:rsid w:val="009A3770"/>
    <w:rsid w:val="009A5E6C"/>
    <w:rsid w:val="009B499C"/>
    <w:rsid w:val="009B6B17"/>
    <w:rsid w:val="009B7EB7"/>
    <w:rsid w:val="009C0006"/>
    <w:rsid w:val="009C0CB0"/>
    <w:rsid w:val="009C1747"/>
    <w:rsid w:val="009C5F11"/>
    <w:rsid w:val="009D2B3F"/>
    <w:rsid w:val="009D4244"/>
    <w:rsid w:val="009D5662"/>
    <w:rsid w:val="009D685C"/>
    <w:rsid w:val="009E6361"/>
    <w:rsid w:val="009F0001"/>
    <w:rsid w:val="009F027A"/>
    <w:rsid w:val="009F03AB"/>
    <w:rsid w:val="009F0BA5"/>
    <w:rsid w:val="009F2F6A"/>
    <w:rsid w:val="009F39F0"/>
    <w:rsid w:val="00A064AA"/>
    <w:rsid w:val="00A11FDE"/>
    <w:rsid w:val="00A2033D"/>
    <w:rsid w:val="00A224EB"/>
    <w:rsid w:val="00A339DA"/>
    <w:rsid w:val="00A3573E"/>
    <w:rsid w:val="00A35F98"/>
    <w:rsid w:val="00A36249"/>
    <w:rsid w:val="00A36F44"/>
    <w:rsid w:val="00A41526"/>
    <w:rsid w:val="00A41E0A"/>
    <w:rsid w:val="00A43635"/>
    <w:rsid w:val="00A559C6"/>
    <w:rsid w:val="00A7121B"/>
    <w:rsid w:val="00A714ED"/>
    <w:rsid w:val="00A73666"/>
    <w:rsid w:val="00A742AF"/>
    <w:rsid w:val="00A801B1"/>
    <w:rsid w:val="00A80880"/>
    <w:rsid w:val="00A83EBA"/>
    <w:rsid w:val="00A93183"/>
    <w:rsid w:val="00A9340B"/>
    <w:rsid w:val="00A972B2"/>
    <w:rsid w:val="00AA053E"/>
    <w:rsid w:val="00AA1475"/>
    <w:rsid w:val="00AA456C"/>
    <w:rsid w:val="00AA4FF8"/>
    <w:rsid w:val="00AA5B8E"/>
    <w:rsid w:val="00AB1AF4"/>
    <w:rsid w:val="00AB6C9D"/>
    <w:rsid w:val="00AC1EA4"/>
    <w:rsid w:val="00AD496C"/>
    <w:rsid w:val="00AD51B4"/>
    <w:rsid w:val="00AD6384"/>
    <w:rsid w:val="00AD71BE"/>
    <w:rsid w:val="00AE35AB"/>
    <w:rsid w:val="00AE56B3"/>
    <w:rsid w:val="00AE5D19"/>
    <w:rsid w:val="00AF2E45"/>
    <w:rsid w:val="00AF701C"/>
    <w:rsid w:val="00B0036A"/>
    <w:rsid w:val="00B00823"/>
    <w:rsid w:val="00B03F98"/>
    <w:rsid w:val="00B11AF3"/>
    <w:rsid w:val="00B15F5C"/>
    <w:rsid w:val="00B163E0"/>
    <w:rsid w:val="00B1662B"/>
    <w:rsid w:val="00B3408E"/>
    <w:rsid w:val="00B37AD4"/>
    <w:rsid w:val="00B4325D"/>
    <w:rsid w:val="00B432D7"/>
    <w:rsid w:val="00B52A3F"/>
    <w:rsid w:val="00B550E3"/>
    <w:rsid w:val="00B57A25"/>
    <w:rsid w:val="00B64695"/>
    <w:rsid w:val="00B67436"/>
    <w:rsid w:val="00B67B19"/>
    <w:rsid w:val="00B71755"/>
    <w:rsid w:val="00B720C1"/>
    <w:rsid w:val="00B74213"/>
    <w:rsid w:val="00B83D47"/>
    <w:rsid w:val="00B863DF"/>
    <w:rsid w:val="00B86F32"/>
    <w:rsid w:val="00B97A77"/>
    <w:rsid w:val="00BA7E40"/>
    <w:rsid w:val="00BB39F7"/>
    <w:rsid w:val="00BB65B9"/>
    <w:rsid w:val="00BC64D5"/>
    <w:rsid w:val="00BD3EDF"/>
    <w:rsid w:val="00BD5F8E"/>
    <w:rsid w:val="00BF2579"/>
    <w:rsid w:val="00BF410B"/>
    <w:rsid w:val="00BF7D15"/>
    <w:rsid w:val="00C01A53"/>
    <w:rsid w:val="00C07930"/>
    <w:rsid w:val="00C16B40"/>
    <w:rsid w:val="00C218D3"/>
    <w:rsid w:val="00C253C7"/>
    <w:rsid w:val="00C276A4"/>
    <w:rsid w:val="00C36C90"/>
    <w:rsid w:val="00C409AE"/>
    <w:rsid w:val="00C44103"/>
    <w:rsid w:val="00C51910"/>
    <w:rsid w:val="00C528F0"/>
    <w:rsid w:val="00C64023"/>
    <w:rsid w:val="00C64536"/>
    <w:rsid w:val="00C7223A"/>
    <w:rsid w:val="00C76423"/>
    <w:rsid w:val="00C77B64"/>
    <w:rsid w:val="00C77DE3"/>
    <w:rsid w:val="00C802B3"/>
    <w:rsid w:val="00C80414"/>
    <w:rsid w:val="00C830DA"/>
    <w:rsid w:val="00C83EAA"/>
    <w:rsid w:val="00C931FF"/>
    <w:rsid w:val="00C94670"/>
    <w:rsid w:val="00C95A0D"/>
    <w:rsid w:val="00C97A05"/>
    <w:rsid w:val="00CA049A"/>
    <w:rsid w:val="00CA7673"/>
    <w:rsid w:val="00CB5C52"/>
    <w:rsid w:val="00CC28C8"/>
    <w:rsid w:val="00CC4219"/>
    <w:rsid w:val="00CC787C"/>
    <w:rsid w:val="00CD6C5F"/>
    <w:rsid w:val="00CD7BBE"/>
    <w:rsid w:val="00CE025A"/>
    <w:rsid w:val="00CE1CDA"/>
    <w:rsid w:val="00CF4F11"/>
    <w:rsid w:val="00CF7516"/>
    <w:rsid w:val="00CF7547"/>
    <w:rsid w:val="00D01D42"/>
    <w:rsid w:val="00D04A1B"/>
    <w:rsid w:val="00D07CDC"/>
    <w:rsid w:val="00D12126"/>
    <w:rsid w:val="00D1396A"/>
    <w:rsid w:val="00D16C60"/>
    <w:rsid w:val="00D20198"/>
    <w:rsid w:val="00D20682"/>
    <w:rsid w:val="00D24E41"/>
    <w:rsid w:val="00D25CD0"/>
    <w:rsid w:val="00D25E23"/>
    <w:rsid w:val="00D26CE6"/>
    <w:rsid w:val="00D30677"/>
    <w:rsid w:val="00D4297A"/>
    <w:rsid w:val="00D6036E"/>
    <w:rsid w:val="00D60396"/>
    <w:rsid w:val="00D609EB"/>
    <w:rsid w:val="00D70930"/>
    <w:rsid w:val="00D72AA8"/>
    <w:rsid w:val="00D802E2"/>
    <w:rsid w:val="00D830CA"/>
    <w:rsid w:val="00D8562E"/>
    <w:rsid w:val="00D86B0B"/>
    <w:rsid w:val="00D9366D"/>
    <w:rsid w:val="00D96026"/>
    <w:rsid w:val="00D967F4"/>
    <w:rsid w:val="00D97413"/>
    <w:rsid w:val="00DB1BD9"/>
    <w:rsid w:val="00DB2C9A"/>
    <w:rsid w:val="00DB387A"/>
    <w:rsid w:val="00DB6417"/>
    <w:rsid w:val="00DC4186"/>
    <w:rsid w:val="00DC4D4F"/>
    <w:rsid w:val="00DC53FB"/>
    <w:rsid w:val="00DD0D2D"/>
    <w:rsid w:val="00DD4336"/>
    <w:rsid w:val="00DD5F6A"/>
    <w:rsid w:val="00DD72AF"/>
    <w:rsid w:val="00DE0D89"/>
    <w:rsid w:val="00DE0EA2"/>
    <w:rsid w:val="00DE41C7"/>
    <w:rsid w:val="00DE74CC"/>
    <w:rsid w:val="00DF3146"/>
    <w:rsid w:val="00DF5421"/>
    <w:rsid w:val="00DF5A39"/>
    <w:rsid w:val="00E02D02"/>
    <w:rsid w:val="00E04A1B"/>
    <w:rsid w:val="00E07073"/>
    <w:rsid w:val="00E078DE"/>
    <w:rsid w:val="00E12EBF"/>
    <w:rsid w:val="00E24BFE"/>
    <w:rsid w:val="00E26D96"/>
    <w:rsid w:val="00E30188"/>
    <w:rsid w:val="00E32C97"/>
    <w:rsid w:val="00E3416C"/>
    <w:rsid w:val="00E34F53"/>
    <w:rsid w:val="00E359C3"/>
    <w:rsid w:val="00E359C6"/>
    <w:rsid w:val="00E37F2F"/>
    <w:rsid w:val="00E407CB"/>
    <w:rsid w:val="00E437B2"/>
    <w:rsid w:val="00E46E95"/>
    <w:rsid w:val="00E54C00"/>
    <w:rsid w:val="00E61A21"/>
    <w:rsid w:val="00E71FB1"/>
    <w:rsid w:val="00E83C9B"/>
    <w:rsid w:val="00E86479"/>
    <w:rsid w:val="00E92D05"/>
    <w:rsid w:val="00E959C3"/>
    <w:rsid w:val="00E97C4B"/>
    <w:rsid w:val="00EA1AC6"/>
    <w:rsid w:val="00EA4E64"/>
    <w:rsid w:val="00EB5547"/>
    <w:rsid w:val="00EC799B"/>
    <w:rsid w:val="00EE03FB"/>
    <w:rsid w:val="00EE11DA"/>
    <w:rsid w:val="00EE5EE6"/>
    <w:rsid w:val="00EF0613"/>
    <w:rsid w:val="00EF19DB"/>
    <w:rsid w:val="00EF4DF4"/>
    <w:rsid w:val="00EF587E"/>
    <w:rsid w:val="00EF7637"/>
    <w:rsid w:val="00F015DF"/>
    <w:rsid w:val="00F01867"/>
    <w:rsid w:val="00F0270A"/>
    <w:rsid w:val="00F059CD"/>
    <w:rsid w:val="00F06B38"/>
    <w:rsid w:val="00F075B4"/>
    <w:rsid w:val="00F1631B"/>
    <w:rsid w:val="00F16A9A"/>
    <w:rsid w:val="00F23C72"/>
    <w:rsid w:val="00F3284A"/>
    <w:rsid w:val="00F33B86"/>
    <w:rsid w:val="00F36CC4"/>
    <w:rsid w:val="00F40547"/>
    <w:rsid w:val="00F4361D"/>
    <w:rsid w:val="00F44A85"/>
    <w:rsid w:val="00F47568"/>
    <w:rsid w:val="00F515EB"/>
    <w:rsid w:val="00F51A9B"/>
    <w:rsid w:val="00F56A70"/>
    <w:rsid w:val="00F60487"/>
    <w:rsid w:val="00F64022"/>
    <w:rsid w:val="00F64B25"/>
    <w:rsid w:val="00F64DD2"/>
    <w:rsid w:val="00F80108"/>
    <w:rsid w:val="00F80B06"/>
    <w:rsid w:val="00F81CF1"/>
    <w:rsid w:val="00F82A97"/>
    <w:rsid w:val="00F8313D"/>
    <w:rsid w:val="00F83682"/>
    <w:rsid w:val="00F9020D"/>
    <w:rsid w:val="00F9390E"/>
    <w:rsid w:val="00FA1707"/>
    <w:rsid w:val="00FA1A39"/>
    <w:rsid w:val="00FA200B"/>
    <w:rsid w:val="00FA28E1"/>
    <w:rsid w:val="00FB337C"/>
    <w:rsid w:val="00FB3B83"/>
    <w:rsid w:val="00FB63AA"/>
    <w:rsid w:val="00FC29C6"/>
    <w:rsid w:val="00FC3674"/>
    <w:rsid w:val="00FC5A70"/>
    <w:rsid w:val="00FC5F5F"/>
    <w:rsid w:val="00FD2983"/>
    <w:rsid w:val="00FD7D3D"/>
    <w:rsid w:val="00FE1C03"/>
    <w:rsid w:val="00FF0EEE"/>
    <w:rsid w:val="00FF7192"/>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2"/>
    </o:shapelayout>
  </w:shapeDefaults>
  <w:decimalSymbol w:val=","/>
  <w:listSeparator w:val=";"/>
  <w14:docId w14:val="75D58E1A"/>
  <w15:chartTrackingRefBased/>
  <w15:docId w15:val="{E2CCBE06-B822-46F3-BDA8-E827187F79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v-SE" w:eastAsia="en-US" w:bidi="ar-SA"/>
      </w:rPr>
    </w:rPrDefault>
    <w:pPrDefault>
      <w:pPr>
        <w:spacing w:after="100" w:line="26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9"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0E13"/>
  </w:style>
  <w:style w:type="paragraph" w:styleId="Rubrik1">
    <w:name w:val="heading 1"/>
    <w:basedOn w:val="Normal"/>
    <w:next w:val="Normal"/>
    <w:link w:val="Rubrik1Char"/>
    <w:uiPriority w:val="9"/>
    <w:qFormat/>
    <w:rsid w:val="006D6176"/>
    <w:pPr>
      <w:keepNext/>
      <w:keepLines/>
      <w:spacing w:before="320" w:after="120" w:line="240" w:lineRule="auto"/>
      <w:outlineLvl w:val="0"/>
    </w:pPr>
    <w:rPr>
      <w:rFonts w:asciiTheme="majorHAnsi" w:eastAsiaTheme="majorEastAsia" w:hAnsiTheme="majorHAnsi" w:cstheme="majorBidi"/>
      <w:sz w:val="40"/>
      <w:szCs w:val="32"/>
    </w:rPr>
  </w:style>
  <w:style w:type="paragraph" w:styleId="Rubrik2">
    <w:name w:val="heading 2"/>
    <w:basedOn w:val="Normal"/>
    <w:next w:val="Normal"/>
    <w:link w:val="Rubrik2Char"/>
    <w:uiPriority w:val="9"/>
    <w:unhideWhenUsed/>
    <w:qFormat/>
    <w:rsid w:val="006D6176"/>
    <w:pPr>
      <w:keepNext/>
      <w:keepLines/>
      <w:spacing w:before="320" w:after="80" w:line="240" w:lineRule="auto"/>
      <w:outlineLvl w:val="1"/>
    </w:pPr>
    <w:rPr>
      <w:rFonts w:asciiTheme="majorHAnsi" w:eastAsiaTheme="majorEastAsia" w:hAnsiTheme="majorHAnsi" w:cstheme="majorBidi"/>
      <w:spacing w:val="14"/>
      <w:sz w:val="34"/>
      <w:szCs w:val="26"/>
    </w:rPr>
  </w:style>
  <w:style w:type="paragraph" w:styleId="Rubrik3">
    <w:name w:val="heading 3"/>
    <w:basedOn w:val="Normal"/>
    <w:next w:val="Normal"/>
    <w:link w:val="Rubrik3Char"/>
    <w:uiPriority w:val="9"/>
    <w:unhideWhenUsed/>
    <w:qFormat/>
    <w:rsid w:val="006D6176"/>
    <w:pPr>
      <w:keepNext/>
      <w:keepLines/>
      <w:spacing w:before="280" w:after="80" w:line="240" w:lineRule="auto"/>
      <w:outlineLvl w:val="2"/>
    </w:pPr>
    <w:rPr>
      <w:rFonts w:asciiTheme="majorHAnsi" w:eastAsiaTheme="majorEastAsia" w:hAnsiTheme="majorHAnsi" w:cstheme="majorBidi"/>
      <w:spacing w:val="10"/>
      <w:sz w:val="28"/>
      <w:szCs w:val="24"/>
    </w:rPr>
  </w:style>
  <w:style w:type="paragraph" w:styleId="Rubrik4">
    <w:name w:val="heading 4"/>
    <w:basedOn w:val="Normal"/>
    <w:next w:val="Normal"/>
    <w:link w:val="Rubrik4Char"/>
    <w:uiPriority w:val="9"/>
    <w:unhideWhenUsed/>
    <w:qFormat/>
    <w:rsid w:val="006D6176"/>
    <w:pPr>
      <w:keepNext/>
      <w:keepLines/>
      <w:spacing w:before="180" w:after="60" w:line="240" w:lineRule="auto"/>
      <w:outlineLvl w:val="3"/>
    </w:pPr>
    <w:rPr>
      <w:rFonts w:asciiTheme="majorHAnsi" w:eastAsiaTheme="majorEastAsia" w:hAnsiTheme="majorHAnsi" w:cstheme="majorBidi"/>
      <w:iCs/>
    </w:rPr>
  </w:style>
  <w:style w:type="paragraph" w:styleId="Rubrik5">
    <w:name w:val="heading 5"/>
    <w:basedOn w:val="Normal"/>
    <w:next w:val="Normal"/>
    <w:link w:val="Rubrik5Char"/>
    <w:uiPriority w:val="9"/>
    <w:unhideWhenUsed/>
    <w:qFormat/>
    <w:rsid w:val="00DF5A39"/>
    <w:pPr>
      <w:keepNext/>
      <w:keepLines/>
      <w:spacing w:before="100" w:after="60" w:line="240" w:lineRule="auto"/>
      <w:outlineLvl w:val="4"/>
    </w:pPr>
    <w:rPr>
      <w:rFonts w:asciiTheme="majorHAnsi" w:eastAsiaTheme="majorEastAsia" w:hAnsiTheme="majorHAnsi" w:cstheme="majorBidi"/>
      <w:color w:val="7F7F7F"/>
    </w:rPr>
  </w:style>
  <w:style w:type="paragraph" w:styleId="Rubrik6">
    <w:name w:val="heading 6"/>
    <w:basedOn w:val="Normal"/>
    <w:next w:val="Normal"/>
    <w:link w:val="Rubrik6Char"/>
    <w:uiPriority w:val="9"/>
    <w:semiHidden/>
    <w:qFormat/>
    <w:rsid w:val="0050223E"/>
    <w:pPr>
      <w:keepNext/>
      <w:keepLines/>
      <w:spacing w:before="40" w:after="0"/>
      <w:outlineLvl w:val="5"/>
    </w:pPr>
    <w:rPr>
      <w:rFonts w:asciiTheme="majorHAnsi" w:eastAsiaTheme="majorEastAsia" w:hAnsiTheme="majorHAnsi" w:cstheme="majorBidi"/>
      <w:color w:val="003F57" w:themeColor="accent1" w:themeShade="7F"/>
    </w:rPr>
  </w:style>
  <w:style w:type="paragraph" w:styleId="Rubrik7">
    <w:name w:val="heading 7"/>
    <w:basedOn w:val="Normal"/>
    <w:next w:val="Normal"/>
    <w:link w:val="Rubrik7Char"/>
    <w:uiPriority w:val="9"/>
    <w:semiHidden/>
    <w:qFormat/>
    <w:rsid w:val="0050223E"/>
    <w:pPr>
      <w:keepNext/>
      <w:keepLines/>
      <w:spacing w:before="40" w:after="0"/>
      <w:outlineLvl w:val="6"/>
    </w:pPr>
    <w:rPr>
      <w:rFonts w:asciiTheme="majorHAnsi" w:eastAsiaTheme="majorEastAsia" w:hAnsiTheme="majorHAnsi" w:cstheme="majorBidi"/>
      <w:i/>
      <w:iCs/>
      <w:color w:val="003F57" w:themeColor="accent1" w:themeShade="7F"/>
    </w:rPr>
  </w:style>
  <w:style w:type="paragraph" w:styleId="Rubrik9">
    <w:name w:val="heading 9"/>
    <w:basedOn w:val="Normal"/>
    <w:next w:val="Normal"/>
    <w:link w:val="Rubrik9Char"/>
    <w:uiPriority w:val="9"/>
    <w:semiHidden/>
    <w:qFormat/>
    <w:rsid w:val="00934F91"/>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uiPriority w:val="9"/>
    <w:rsid w:val="006D6176"/>
    <w:rPr>
      <w:rFonts w:asciiTheme="majorHAnsi" w:eastAsiaTheme="majorEastAsia" w:hAnsiTheme="majorHAnsi" w:cstheme="majorBidi"/>
      <w:sz w:val="40"/>
      <w:szCs w:val="32"/>
    </w:rPr>
  </w:style>
  <w:style w:type="character" w:customStyle="1" w:styleId="Rubrik2Char">
    <w:name w:val="Rubrik 2 Char"/>
    <w:basedOn w:val="Standardstycketeckensnitt"/>
    <w:link w:val="Rubrik2"/>
    <w:uiPriority w:val="9"/>
    <w:rsid w:val="006D6176"/>
    <w:rPr>
      <w:rFonts w:asciiTheme="majorHAnsi" w:eastAsiaTheme="majorEastAsia" w:hAnsiTheme="majorHAnsi" w:cstheme="majorBidi"/>
      <w:spacing w:val="14"/>
      <w:sz w:val="34"/>
      <w:szCs w:val="26"/>
    </w:rPr>
  </w:style>
  <w:style w:type="character" w:customStyle="1" w:styleId="Rubrik3Char">
    <w:name w:val="Rubrik 3 Char"/>
    <w:basedOn w:val="Standardstycketeckensnitt"/>
    <w:link w:val="Rubrik3"/>
    <w:uiPriority w:val="9"/>
    <w:rsid w:val="006D6176"/>
    <w:rPr>
      <w:rFonts w:asciiTheme="majorHAnsi" w:eastAsiaTheme="majorEastAsia" w:hAnsiTheme="majorHAnsi" w:cstheme="majorBidi"/>
      <w:spacing w:val="10"/>
      <w:sz w:val="28"/>
      <w:szCs w:val="24"/>
    </w:rPr>
  </w:style>
  <w:style w:type="character" w:customStyle="1" w:styleId="Rubrik4Char">
    <w:name w:val="Rubrik 4 Char"/>
    <w:basedOn w:val="Standardstycketeckensnitt"/>
    <w:link w:val="Rubrik4"/>
    <w:uiPriority w:val="9"/>
    <w:rsid w:val="006D6176"/>
    <w:rPr>
      <w:rFonts w:asciiTheme="majorHAnsi" w:eastAsiaTheme="majorEastAsia" w:hAnsiTheme="majorHAnsi" w:cstheme="majorBidi"/>
      <w:iCs/>
    </w:rPr>
  </w:style>
  <w:style w:type="character" w:customStyle="1" w:styleId="Rubrik5Char">
    <w:name w:val="Rubrik 5 Char"/>
    <w:basedOn w:val="Standardstycketeckensnitt"/>
    <w:link w:val="Rubrik5"/>
    <w:uiPriority w:val="9"/>
    <w:rsid w:val="00DF5A39"/>
    <w:rPr>
      <w:rFonts w:asciiTheme="majorHAnsi" w:eastAsiaTheme="majorEastAsia" w:hAnsiTheme="majorHAnsi" w:cstheme="majorBidi"/>
      <w:color w:val="7F7F7F"/>
    </w:rPr>
  </w:style>
  <w:style w:type="numbering" w:customStyle="1" w:styleId="Listformatpunktlista">
    <w:name w:val="Listformat punktlista"/>
    <w:uiPriority w:val="99"/>
    <w:rsid w:val="00691F18"/>
    <w:pPr>
      <w:numPr>
        <w:numId w:val="2"/>
      </w:numPr>
    </w:pPr>
  </w:style>
  <w:style w:type="paragraph" w:styleId="Punktlista">
    <w:name w:val="List Bullet"/>
    <w:basedOn w:val="Normal"/>
    <w:uiPriority w:val="19"/>
    <w:qFormat/>
    <w:rsid w:val="00691F18"/>
    <w:pPr>
      <w:numPr>
        <w:numId w:val="2"/>
      </w:numPr>
      <w:contextualSpacing/>
    </w:pPr>
  </w:style>
  <w:style w:type="paragraph" w:styleId="Citat">
    <w:name w:val="Quote"/>
    <w:basedOn w:val="Normal"/>
    <w:next w:val="Normal"/>
    <w:link w:val="CitatChar"/>
    <w:uiPriority w:val="29"/>
    <w:semiHidden/>
    <w:qFormat/>
    <w:rsid w:val="00A064AA"/>
    <w:pPr>
      <w:spacing w:before="200" w:after="160"/>
      <w:ind w:left="864" w:right="864"/>
      <w:jc w:val="center"/>
    </w:pPr>
    <w:rPr>
      <w:i/>
      <w:iCs/>
      <w:color w:val="404040" w:themeColor="text1" w:themeTint="BF"/>
    </w:rPr>
  </w:style>
  <w:style w:type="character" w:customStyle="1" w:styleId="CitatChar">
    <w:name w:val="Citat Char"/>
    <w:basedOn w:val="Standardstycketeckensnitt"/>
    <w:link w:val="Citat"/>
    <w:uiPriority w:val="29"/>
    <w:semiHidden/>
    <w:rsid w:val="00A064AA"/>
    <w:rPr>
      <w:i/>
      <w:iCs/>
      <w:color w:val="404040" w:themeColor="text1" w:themeTint="BF"/>
    </w:rPr>
  </w:style>
  <w:style w:type="paragraph" w:styleId="Numreradlista">
    <w:name w:val="List Number"/>
    <w:basedOn w:val="Normal"/>
    <w:uiPriority w:val="19"/>
    <w:qFormat/>
    <w:rsid w:val="00F80B06"/>
    <w:pPr>
      <w:numPr>
        <w:numId w:val="14"/>
      </w:numPr>
      <w:contextualSpacing/>
    </w:pPr>
  </w:style>
  <w:style w:type="numbering" w:customStyle="1" w:styleId="Listformatnumreradlista">
    <w:name w:val="Listformat numrerad lista"/>
    <w:uiPriority w:val="99"/>
    <w:rsid w:val="00F80B06"/>
    <w:pPr>
      <w:numPr>
        <w:numId w:val="6"/>
      </w:numPr>
    </w:pPr>
  </w:style>
  <w:style w:type="paragraph" w:customStyle="1" w:styleId="Numreradrubrik1">
    <w:name w:val="Numrerad rubrik 1"/>
    <w:basedOn w:val="Rubrik1"/>
    <w:next w:val="Normal"/>
    <w:uiPriority w:val="12"/>
    <w:qFormat/>
    <w:rsid w:val="00F80B06"/>
    <w:pPr>
      <w:numPr>
        <w:numId w:val="13"/>
      </w:numPr>
    </w:pPr>
  </w:style>
  <w:style w:type="paragraph" w:styleId="Numreradlista2">
    <w:name w:val="List Number 2"/>
    <w:basedOn w:val="Normal"/>
    <w:uiPriority w:val="19"/>
    <w:unhideWhenUsed/>
    <w:rsid w:val="00F80B06"/>
    <w:pPr>
      <w:numPr>
        <w:ilvl w:val="1"/>
        <w:numId w:val="14"/>
      </w:numPr>
      <w:contextualSpacing/>
    </w:pPr>
  </w:style>
  <w:style w:type="paragraph" w:styleId="Numreradlista3">
    <w:name w:val="List Number 3"/>
    <w:basedOn w:val="Normal"/>
    <w:uiPriority w:val="19"/>
    <w:unhideWhenUsed/>
    <w:rsid w:val="00F80B06"/>
    <w:pPr>
      <w:numPr>
        <w:ilvl w:val="2"/>
        <w:numId w:val="14"/>
      </w:numPr>
      <w:contextualSpacing/>
    </w:pPr>
  </w:style>
  <w:style w:type="paragraph" w:customStyle="1" w:styleId="Numreradrubrik2">
    <w:name w:val="Numrerad rubrik 2"/>
    <w:basedOn w:val="Rubrik2"/>
    <w:next w:val="Normal"/>
    <w:uiPriority w:val="12"/>
    <w:qFormat/>
    <w:rsid w:val="00F80B06"/>
    <w:pPr>
      <w:numPr>
        <w:ilvl w:val="1"/>
        <w:numId w:val="13"/>
      </w:numPr>
    </w:pPr>
  </w:style>
  <w:style w:type="paragraph" w:customStyle="1" w:styleId="Numreradrubrik3">
    <w:name w:val="Numrerad rubrik 3"/>
    <w:basedOn w:val="Rubrik3"/>
    <w:next w:val="Normal"/>
    <w:uiPriority w:val="12"/>
    <w:qFormat/>
    <w:rsid w:val="00F80B06"/>
    <w:pPr>
      <w:numPr>
        <w:ilvl w:val="2"/>
        <w:numId w:val="13"/>
      </w:numPr>
    </w:pPr>
  </w:style>
  <w:style w:type="numbering" w:customStyle="1" w:styleId="Listformatnumreraderubriker">
    <w:name w:val="Listformat numrerade rubriker"/>
    <w:uiPriority w:val="99"/>
    <w:rsid w:val="00F80B06"/>
    <w:pPr>
      <w:numPr>
        <w:numId w:val="12"/>
      </w:numPr>
    </w:pPr>
  </w:style>
  <w:style w:type="table" w:styleId="Tabellrutnt">
    <w:name w:val="Table Grid"/>
    <w:basedOn w:val="Normaltabell"/>
    <w:uiPriority w:val="59"/>
    <w:rsid w:val="0043049D"/>
    <w:pPr>
      <w:spacing w:after="0" w:line="240" w:lineRule="auto"/>
    </w:pPr>
    <w:rPr>
      <w:rFonts w:asciiTheme="majorHAnsi" w:hAnsiTheme="majorHAnsi"/>
      <w:sz w:val="1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kologigruppen">
    <w:name w:val="Ekologigruppen"/>
    <w:basedOn w:val="Normaltabell"/>
    <w:uiPriority w:val="99"/>
    <w:rsid w:val="009E6361"/>
    <w:pPr>
      <w:spacing w:after="0" w:line="240" w:lineRule="auto"/>
    </w:pPr>
    <w:rPr>
      <w:rFonts w:asciiTheme="majorHAnsi" w:hAnsiTheme="majorHAnsi"/>
      <w:sz w:val="16"/>
    </w:rPr>
    <w:tblPr>
      <w:tblBorders>
        <w:top w:val="single" w:sz="4" w:space="0" w:color="A3A3A3"/>
        <w:left w:val="single" w:sz="4" w:space="0" w:color="A3A3A3"/>
        <w:bottom w:val="single" w:sz="4" w:space="0" w:color="A3A3A3"/>
        <w:right w:val="single" w:sz="4" w:space="0" w:color="A3A3A3"/>
        <w:insideH w:val="single" w:sz="4" w:space="0" w:color="A3A3A3"/>
        <w:insideV w:val="single" w:sz="4" w:space="0" w:color="A3A3A3"/>
      </w:tblBorders>
    </w:tblPr>
    <w:tblStylePr w:type="firstRow">
      <w:pPr>
        <w:jc w:val="left"/>
      </w:pPr>
      <w:rPr>
        <w:b/>
      </w:rPr>
      <w:tblPr/>
      <w:trPr>
        <w:tblHeader/>
      </w:trPr>
      <w:tcPr>
        <w:shd w:val="clear" w:color="auto" w:fill="D9D9D9"/>
      </w:tcPr>
    </w:tblStylePr>
  </w:style>
  <w:style w:type="paragraph" w:styleId="Slutnotstext">
    <w:name w:val="endnote text"/>
    <w:basedOn w:val="Normal"/>
    <w:link w:val="SlutnotstextChar"/>
    <w:uiPriority w:val="99"/>
    <w:semiHidden/>
    <w:unhideWhenUsed/>
    <w:rsid w:val="00510A91"/>
    <w:pPr>
      <w:spacing w:after="0" w:line="240" w:lineRule="auto"/>
    </w:pPr>
    <w:rPr>
      <w:sz w:val="20"/>
      <w:szCs w:val="20"/>
    </w:rPr>
  </w:style>
  <w:style w:type="character" w:customStyle="1" w:styleId="SlutnotstextChar">
    <w:name w:val="Slutnotstext Char"/>
    <w:basedOn w:val="Standardstycketeckensnitt"/>
    <w:link w:val="Slutnotstext"/>
    <w:uiPriority w:val="99"/>
    <w:semiHidden/>
    <w:rsid w:val="00510A91"/>
    <w:rPr>
      <w:sz w:val="20"/>
      <w:szCs w:val="20"/>
    </w:rPr>
  </w:style>
  <w:style w:type="character" w:styleId="Slutnotsreferens">
    <w:name w:val="endnote reference"/>
    <w:basedOn w:val="Standardstycketeckensnitt"/>
    <w:uiPriority w:val="99"/>
    <w:semiHidden/>
    <w:unhideWhenUsed/>
    <w:rsid w:val="00510A91"/>
    <w:rPr>
      <w:vertAlign w:val="superscript"/>
    </w:rPr>
  </w:style>
  <w:style w:type="paragraph" w:styleId="Innehllsfrteckningsrubrik">
    <w:name w:val="TOC Heading"/>
    <w:basedOn w:val="Rubrik1"/>
    <w:next w:val="Normal"/>
    <w:uiPriority w:val="39"/>
    <w:qFormat/>
    <w:rsid w:val="00B0036A"/>
    <w:pPr>
      <w:spacing w:before="240" w:after="240" w:line="260" w:lineRule="atLeast"/>
      <w:outlineLvl w:val="9"/>
    </w:pPr>
    <w:rPr>
      <w:sz w:val="32"/>
    </w:rPr>
  </w:style>
  <w:style w:type="paragraph" w:styleId="Rubrik">
    <w:name w:val="Title"/>
    <w:basedOn w:val="Normal"/>
    <w:next w:val="Underrubrik"/>
    <w:link w:val="RubrikChar"/>
    <w:uiPriority w:val="10"/>
    <w:rsid w:val="00E02D02"/>
    <w:pPr>
      <w:spacing w:after="0" w:line="240" w:lineRule="auto"/>
      <w:contextualSpacing/>
    </w:pPr>
    <w:rPr>
      <w:rFonts w:asciiTheme="majorHAnsi" w:eastAsiaTheme="majorEastAsia" w:hAnsiTheme="majorHAnsi" w:cstheme="majorBidi"/>
      <w:b/>
      <w:spacing w:val="-10"/>
      <w:kern w:val="28"/>
      <w:sz w:val="44"/>
      <w:szCs w:val="56"/>
    </w:rPr>
  </w:style>
  <w:style w:type="character" w:customStyle="1" w:styleId="RubrikChar">
    <w:name w:val="Rubrik Char"/>
    <w:basedOn w:val="Standardstycketeckensnitt"/>
    <w:link w:val="Rubrik"/>
    <w:uiPriority w:val="10"/>
    <w:rsid w:val="00E02D02"/>
    <w:rPr>
      <w:rFonts w:asciiTheme="majorHAnsi" w:eastAsiaTheme="majorEastAsia" w:hAnsiTheme="majorHAnsi" w:cstheme="majorBidi"/>
      <w:b/>
      <w:spacing w:val="-10"/>
      <w:kern w:val="28"/>
      <w:sz w:val="44"/>
      <w:szCs w:val="56"/>
    </w:rPr>
  </w:style>
  <w:style w:type="paragraph" w:styleId="Underrubrik">
    <w:name w:val="Subtitle"/>
    <w:basedOn w:val="Normal"/>
    <w:next w:val="Normal"/>
    <w:link w:val="UnderrubrikChar"/>
    <w:uiPriority w:val="11"/>
    <w:rsid w:val="007A39E4"/>
    <w:pPr>
      <w:numPr>
        <w:ilvl w:val="1"/>
      </w:numPr>
      <w:spacing w:after="160"/>
    </w:pPr>
    <w:rPr>
      <w:rFonts w:asciiTheme="majorHAnsi" w:eastAsiaTheme="minorEastAsia" w:hAnsiTheme="majorHAnsi"/>
      <w:spacing w:val="15"/>
      <w:sz w:val="23"/>
    </w:rPr>
  </w:style>
  <w:style w:type="character" w:customStyle="1" w:styleId="UnderrubrikChar">
    <w:name w:val="Underrubrik Char"/>
    <w:basedOn w:val="Standardstycketeckensnitt"/>
    <w:link w:val="Underrubrik"/>
    <w:uiPriority w:val="11"/>
    <w:rsid w:val="007A39E4"/>
    <w:rPr>
      <w:rFonts w:asciiTheme="majorHAnsi" w:eastAsiaTheme="minorEastAsia" w:hAnsiTheme="majorHAnsi"/>
      <w:spacing w:val="15"/>
      <w:sz w:val="23"/>
    </w:rPr>
  </w:style>
  <w:style w:type="table" w:customStyle="1" w:styleId="Ekologigruppen-grn">
    <w:name w:val="Ekologigruppen - grön"/>
    <w:basedOn w:val="Normaltabell"/>
    <w:uiPriority w:val="99"/>
    <w:rsid w:val="00E97C4B"/>
    <w:pPr>
      <w:spacing w:after="0" w:line="240" w:lineRule="auto"/>
    </w:pPr>
    <w:rPr>
      <w:rFonts w:asciiTheme="majorHAnsi" w:hAnsiTheme="majorHAnsi"/>
      <w:sz w:val="16"/>
    </w:rPr>
    <w:tblPr>
      <w:tblBorders>
        <w:insideH w:val="single" w:sz="4" w:space="0" w:color="FFFFFF" w:themeColor="background1"/>
        <w:insideV w:val="single" w:sz="4" w:space="0" w:color="FFFFFF" w:themeColor="background1"/>
      </w:tblBorders>
      <w:tblCellMar>
        <w:top w:w="57" w:type="dxa"/>
        <w:bottom w:w="57" w:type="dxa"/>
      </w:tblCellMar>
    </w:tblPr>
    <w:tcPr>
      <w:shd w:val="clear" w:color="auto" w:fill="E8EEAC" w:themeFill="accent3" w:themeFillTint="66"/>
    </w:tcPr>
    <w:tblStylePr w:type="firstRow">
      <w:rPr>
        <w:b/>
      </w:rPr>
      <w:tblPr/>
      <w:trPr>
        <w:tblHeader/>
      </w:trPr>
    </w:tblStylePr>
  </w:style>
  <w:style w:type="paragraph" w:styleId="Sidhuvud">
    <w:name w:val="header"/>
    <w:basedOn w:val="Normal"/>
    <w:link w:val="SidhuvudChar"/>
    <w:uiPriority w:val="99"/>
    <w:unhideWhenUsed/>
    <w:rsid w:val="000C01B6"/>
    <w:pPr>
      <w:tabs>
        <w:tab w:val="center" w:pos="4536"/>
        <w:tab w:val="right" w:pos="9072"/>
      </w:tabs>
      <w:spacing w:after="0" w:line="240" w:lineRule="auto"/>
      <w:jc w:val="right"/>
    </w:pPr>
    <w:rPr>
      <w:rFonts w:ascii="Arial" w:hAnsi="Arial"/>
      <w:sz w:val="16"/>
    </w:rPr>
  </w:style>
  <w:style w:type="character" w:customStyle="1" w:styleId="SidhuvudChar">
    <w:name w:val="Sidhuvud Char"/>
    <w:basedOn w:val="Standardstycketeckensnitt"/>
    <w:link w:val="Sidhuvud"/>
    <w:uiPriority w:val="99"/>
    <w:rsid w:val="000C01B6"/>
    <w:rPr>
      <w:rFonts w:ascii="Arial" w:hAnsi="Arial"/>
      <w:sz w:val="16"/>
    </w:rPr>
  </w:style>
  <w:style w:type="paragraph" w:styleId="Sidfot">
    <w:name w:val="footer"/>
    <w:basedOn w:val="Normal"/>
    <w:link w:val="SidfotChar"/>
    <w:uiPriority w:val="99"/>
    <w:unhideWhenUsed/>
    <w:rsid w:val="000C01B6"/>
    <w:pPr>
      <w:tabs>
        <w:tab w:val="center" w:pos="4536"/>
        <w:tab w:val="right" w:pos="9072"/>
      </w:tabs>
      <w:spacing w:after="0" w:line="240" w:lineRule="auto"/>
    </w:pPr>
    <w:rPr>
      <w:rFonts w:ascii="Arial" w:hAnsi="Arial"/>
      <w:sz w:val="16"/>
    </w:rPr>
  </w:style>
  <w:style w:type="character" w:customStyle="1" w:styleId="SidfotChar">
    <w:name w:val="Sidfot Char"/>
    <w:basedOn w:val="Standardstycketeckensnitt"/>
    <w:link w:val="Sidfot"/>
    <w:uiPriority w:val="99"/>
    <w:rsid w:val="000C01B6"/>
    <w:rPr>
      <w:rFonts w:ascii="Arial" w:hAnsi="Arial"/>
      <w:sz w:val="16"/>
    </w:rPr>
  </w:style>
  <w:style w:type="character" w:styleId="Platshllartext">
    <w:name w:val="Placeholder Text"/>
    <w:basedOn w:val="Standardstycketeckensnitt"/>
    <w:uiPriority w:val="99"/>
    <w:semiHidden/>
    <w:rsid w:val="00934F91"/>
    <w:rPr>
      <w:color w:val="808080"/>
    </w:rPr>
  </w:style>
  <w:style w:type="character" w:customStyle="1" w:styleId="Rubrik9Char">
    <w:name w:val="Rubrik 9 Char"/>
    <w:basedOn w:val="Standardstycketeckensnitt"/>
    <w:link w:val="Rubrik9"/>
    <w:uiPriority w:val="9"/>
    <w:semiHidden/>
    <w:rsid w:val="00934F91"/>
    <w:rPr>
      <w:rFonts w:asciiTheme="majorHAnsi" w:eastAsiaTheme="majorEastAsia" w:hAnsiTheme="majorHAnsi" w:cstheme="majorBidi"/>
      <w:i/>
      <w:iCs/>
      <w:color w:val="272727" w:themeColor="text1" w:themeTint="D8"/>
      <w:sz w:val="21"/>
      <w:szCs w:val="21"/>
    </w:rPr>
  </w:style>
  <w:style w:type="paragraph" w:styleId="Innehll1">
    <w:name w:val="toc 1"/>
    <w:basedOn w:val="Normal"/>
    <w:next w:val="Normal"/>
    <w:autoRedefine/>
    <w:uiPriority w:val="39"/>
    <w:unhideWhenUsed/>
    <w:rsid w:val="00D4297A"/>
    <w:pPr>
      <w:tabs>
        <w:tab w:val="right" w:pos="9060"/>
      </w:tabs>
    </w:pPr>
    <w:rPr>
      <w:b/>
    </w:rPr>
  </w:style>
  <w:style w:type="character" w:styleId="Hyperlnk">
    <w:name w:val="Hyperlink"/>
    <w:basedOn w:val="Standardstycketeckensnitt"/>
    <w:uiPriority w:val="99"/>
    <w:unhideWhenUsed/>
    <w:rsid w:val="0060375F"/>
    <w:rPr>
      <w:color w:val="C7D530" w:themeColor="hyperlink"/>
      <w:u w:val="single"/>
    </w:rPr>
  </w:style>
  <w:style w:type="character" w:customStyle="1" w:styleId="Rubrik6Char">
    <w:name w:val="Rubrik 6 Char"/>
    <w:basedOn w:val="Standardstycketeckensnitt"/>
    <w:link w:val="Rubrik6"/>
    <w:uiPriority w:val="9"/>
    <w:semiHidden/>
    <w:rsid w:val="0050223E"/>
    <w:rPr>
      <w:rFonts w:asciiTheme="majorHAnsi" w:eastAsiaTheme="majorEastAsia" w:hAnsiTheme="majorHAnsi" w:cstheme="majorBidi"/>
      <w:color w:val="003F57" w:themeColor="accent1" w:themeShade="7F"/>
    </w:rPr>
  </w:style>
  <w:style w:type="character" w:customStyle="1" w:styleId="Rubrik7Char">
    <w:name w:val="Rubrik 7 Char"/>
    <w:basedOn w:val="Standardstycketeckensnitt"/>
    <w:link w:val="Rubrik7"/>
    <w:uiPriority w:val="9"/>
    <w:semiHidden/>
    <w:rsid w:val="0050223E"/>
    <w:rPr>
      <w:rFonts w:asciiTheme="majorHAnsi" w:eastAsiaTheme="majorEastAsia" w:hAnsiTheme="majorHAnsi" w:cstheme="majorBidi"/>
      <w:i/>
      <w:iCs/>
      <w:color w:val="003F57" w:themeColor="accent1" w:themeShade="7F"/>
    </w:rPr>
  </w:style>
  <w:style w:type="paragraph" w:customStyle="1" w:styleId="Referensrubrik">
    <w:name w:val="Referensrubrik"/>
    <w:basedOn w:val="Normal"/>
    <w:uiPriority w:val="99"/>
    <w:rsid w:val="00C931FF"/>
    <w:rPr>
      <w:b/>
      <w:color w:val="808080" w:themeColor="background1" w:themeShade="80"/>
    </w:rPr>
  </w:style>
  <w:style w:type="paragraph" w:customStyle="1" w:styleId="Referensbrdtext">
    <w:name w:val="Referens brödtext"/>
    <w:basedOn w:val="Normal"/>
    <w:uiPriority w:val="99"/>
    <w:rsid w:val="00C931FF"/>
    <w:rPr>
      <w:sz w:val="18"/>
    </w:rPr>
  </w:style>
  <w:style w:type="paragraph" w:styleId="Beskrivning">
    <w:name w:val="caption"/>
    <w:basedOn w:val="Normal"/>
    <w:next w:val="Normal"/>
    <w:uiPriority w:val="35"/>
    <w:qFormat/>
    <w:rsid w:val="008E32F0"/>
    <w:pPr>
      <w:spacing w:before="200" w:after="0" w:line="240" w:lineRule="auto"/>
    </w:pPr>
    <w:rPr>
      <w:rFonts w:asciiTheme="majorHAnsi" w:hAnsiTheme="majorHAnsi"/>
      <w:iCs/>
      <w:sz w:val="16"/>
      <w:szCs w:val="18"/>
    </w:rPr>
  </w:style>
  <w:style w:type="paragraph" w:customStyle="1" w:styleId="Normalefterpunktlista">
    <w:name w:val="Normal efter punktlista"/>
    <w:basedOn w:val="Normal"/>
    <w:next w:val="Normal"/>
    <w:qFormat/>
    <w:rsid w:val="005A709A"/>
    <w:pPr>
      <w:spacing w:before="240" w:after="120"/>
    </w:pPr>
  </w:style>
  <w:style w:type="paragraph" w:customStyle="1" w:styleId="EKOtabellbrdtext">
    <w:name w:val="EKO_tabell brödtext"/>
    <w:basedOn w:val="Normal"/>
    <w:uiPriority w:val="1"/>
    <w:qFormat/>
    <w:rsid w:val="006D6176"/>
    <w:pPr>
      <w:spacing w:after="0" w:line="190" w:lineRule="atLeast"/>
    </w:pPr>
    <w:rPr>
      <w:rFonts w:ascii="Akzidenz-Grotesk Std Regular" w:eastAsia="Times New Roman" w:hAnsi="Akzidenz-Grotesk Std Regular" w:cs="Times New Roman"/>
      <w:color w:val="000000"/>
      <w:sz w:val="15"/>
      <w:szCs w:val="24"/>
    </w:rPr>
  </w:style>
  <w:style w:type="paragraph" w:customStyle="1" w:styleId="EKOtabellfetrubrik">
    <w:name w:val="EKO_tabell fet rubrik"/>
    <w:basedOn w:val="EKOtabellbrdtext"/>
    <w:uiPriority w:val="1"/>
    <w:qFormat/>
    <w:rsid w:val="006D6176"/>
    <w:pPr>
      <w:contextualSpacing/>
    </w:pPr>
    <w:rPr>
      <w:b/>
    </w:rPr>
  </w:style>
  <w:style w:type="paragraph" w:styleId="Liststycke">
    <w:name w:val="List Paragraph"/>
    <w:basedOn w:val="Normal"/>
    <w:uiPriority w:val="34"/>
    <w:qFormat/>
    <w:rsid w:val="00427635"/>
    <w:pPr>
      <w:spacing w:after="0" w:line="240" w:lineRule="auto"/>
      <w:ind w:left="720"/>
      <w:contextualSpacing/>
    </w:pPr>
    <w:rPr>
      <w:rFonts w:ascii="Calibri" w:hAnsi="Calibri" w:cs="Calibri"/>
      <w:lang w:eastAsia="sv-SE"/>
    </w:rPr>
  </w:style>
  <w:style w:type="paragraph" w:customStyle="1" w:styleId="textinneitabell">
    <w:name w:val="text inne i tabell"/>
    <w:basedOn w:val="Normal"/>
    <w:rsid w:val="00A73666"/>
    <w:pPr>
      <w:spacing w:before="40" w:after="20" w:line="240" w:lineRule="auto"/>
      <w:jc w:val="center"/>
    </w:pPr>
    <w:rPr>
      <w:rFonts w:ascii="Arial" w:eastAsia="Times New Roman" w:hAnsi="Arial" w:cs="Times New Roman"/>
      <w:sz w:val="18"/>
      <w:szCs w:val="20"/>
      <w:lang w:eastAsia="sv-SE"/>
    </w:rPr>
  </w:style>
  <w:style w:type="paragraph" w:styleId="Innehll2">
    <w:name w:val="toc 2"/>
    <w:basedOn w:val="Normal"/>
    <w:next w:val="Normal"/>
    <w:autoRedefine/>
    <w:uiPriority w:val="39"/>
    <w:unhideWhenUsed/>
    <w:rsid w:val="0032245B"/>
    <w:pPr>
      <w:ind w:left="220"/>
    </w:pPr>
  </w:style>
  <w:style w:type="paragraph" w:styleId="Innehll3">
    <w:name w:val="toc 3"/>
    <w:basedOn w:val="Normal"/>
    <w:next w:val="Normal"/>
    <w:autoRedefine/>
    <w:uiPriority w:val="39"/>
    <w:unhideWhenUsed/>
    <w:rsid w:val="008A42AA"/>
    <w:pPr>
      <w:ind w:left="440"/>
    </w:pPr>
  </w:style>
  <w:style w:type="paragraph" w:customStyle="1" w:styleId="Rubrik13">
    <w:name w:val="Rubrik 13"/>
    <w:basedOn w:val="Rubrik3"/>
    <w:next w:val="Normal"/>
    <w:rsid w:val="004003AD"/>
    <w:pPr>
      <w:keepLines w:val="0"/>
      <w:spacing w:after="60"/>
      <w:outlineLvl w:val="8"/>
    </w:pPr>
    <w:rPr>
      <w:rFonts w:ascii="Verdana" w:eastAsia="Times New Roman" w:hAnsi="Verdana" w:cs="Times New Roman"/>
      <w:spacing w:val="0"/>
      <w:sz w:val="24"/>
      <w:szCs w:val="20"/>
      <w:lang w:eastAsia="sv-SE"/>
    </w:rPr>
  </w:style>
  <w:style w:type="paragraph" w:styleId="Brdtext3">
    <w:name w:val="Body Text 3"/>
    <w:basedOn w:val="Normal"/>
    <w:link w:val="Brdtext3Char"/>
    <w:semiHidden/>
    <w:rsid w:val="008D6B26"/>
    <w:pPr>
      <w:spacing w:after="0" w:line="240" w:lineRule="auto"/>
    </w:pPr>
    <w:rPr>
      <w:rFonts w:ascii="Helvetica" w:eastAsia="Times New Roman" w:hAnsi="Helvetica" w:cs="Times New Roman"/>
      <w:sz w:val="18"/>
      <w:szCs w:val="20"/>
      <w:lang w:eastAsia="sv-SE"/>
    </w:rPr>
  </w:style>
  <w:style w:type="character" w:customStyle="1" w:styleId="Brdtext3Char">
    <w:name w:val="Brödtext 3 Char"/>
    <w:basedOn w:val="Standardstycketeckensnitt"/>
    <w:link w:val="Brdtext3"/>
    <w:semiHidden/>
    <w:rsid w:val="008D6B26"/>
    <w:rPr>
      <w:rFonts w:ascii="Helvetica" w:eastAsia="Times New Roman" w:hAnsi="Helvetica" w:cs="Times New Roman"/>
      <w:sz w:val="18"/>
      <w:szCs w:val="20"/>
      <w:lang w:eastAsia="sv-SE"/>
    </w:rPr>
  </w:style>
  <w:style w:type="character" w:styleId="Stark">
    <w:name w:val="Strong"/>
    <w:basedOn w:val="Standardstycketeckensnitt"/>
    <w:uiPriority w:val="22"/>
    <w:qFormat/>
    <w:rsid w:val="00E959C3"/>
    <w:rPr>
      <w:b/>
      <w:bCs/>
    </w:rPr>
  </w:style>
  <w:style w:type="character" w:customStyle="1" w:styleId="apple-converted-space">
    <w:name w:val="apple-converted-space"/>
    <w:basedOn w:val="Standardstycketeckensnitt"/>
    <w:rsid w:val="00E959C3"/>
  </w:style>
  <w:style w:type="character" w:customStyle="1" w:styleId="h-clickable--hover-underline">
    <w:name w:val="h-clickable--hover-underline"/>
    <w:basedOn w:val="Standardstycketeckensnitt"/>
    <w:rsid w:val="00E959C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4515737">
      <w:bodyDiv w:val="1"/>
      <w:marLeft w:val="0"/>
      <w:marRight w:val="0"/>
      <w:marTop w:val="0"/>
      <w:marBottom w:val="0"/>
      <w:divBdr>
        <w:top w:val="none" w:sz="0" w:space="0" w:color="auto"/>
        <w:left w:val="none" w:sz="0" w:space="0" w:color="auto"/>
        <w:bottom w:val="none" w:sz="0" w:space="0" w:color="auto"/>
        <w:right w:val="none" w:sz="0" w:space="0" w:color="auto"/>
      </w:divBdr>
    </w:div>
    <w:div w:id="345255634">
      <w:bodyDiv w:val="1"/>
      <w:marLeft w:val="0"/>
      <w:marRight w:val="0"/>
      <w:marTop w:val="0"/>
      <w:marBottom w:val="0"/>
      <w:divBdr>
        <w:top w:val="none" w:sz="0" w:space="0" w:color="auto"/>
        <w:left w:val="none" w:sz="0" w:space="0" w:color="auto"/>
        <w:bottom w:val="none" w:sz="0" w:space="0" w:color="auto"/>
        <w:right w:val="none" w:sz="0" w:space="0" w:color="auto"/>
      </w:divBdr>
    </w:div>
    <w:div w:id="1635019391">
      <w:bodyDiv w:val="1"/>
      <w:marLeft w:val="0"/>
      <w:marRight w:val="0"/>
      <w:marTop w:val="0"/>
      <w:marBottom w:val="0"/>
      <w:divBdr>
        <w:top w:val="none" w:sz="0" w:space="0" w:color="auto"/>
        <w:left w:val="none" w:sz="0" w:space="0" w:color="auto"/>
        <w:bottom w:val="none" w:sz="0" w:space="0" w:color="auto"/>
        <w:right w:val="none" w:sz="0" w:space="0" w:color="auto"/>
      </w:divBdr>
    </w:div>
    <w:div w:id="2067291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hyperlink" Target="tel:0416-273%2020" TargetMode="External"/><Relationship Id="rId21" Type="http://schemas.openxmlformats.org/officeDocument/2006/relationships/image" Target="media/image11.jpeg"/><Relationship Id="rId34" Type="http://schemas.openxmlformats.org/officeDocument/2006/relationships/footer" Target="footer3.xml"/><Relationship Id="rId42" Type="http://schemas.openxmlformats.org/officeDocument/2006/relationships/hyperlink" Target="tel:%20+46707858816" TargetMode="External"/><Relationship Id="rId47"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endnotes" Target="endnotes.xml"/><Relationship Id="rId24" Type="http://schemas.openxmlformats.org/officeDocument/2006/relationships/image" Target="media/image14.jpeg"/><Relationship Id="rId32" Type="http://schemas.openxmlformats.org/officeDocument/2006/relationships/footer" Target="footer2.xml"/><Relationship Id="rId37" Type="http://schemas.openxmlformats.org/officeDocument/2006/relationships/hyperlink" Target="tel:%20+46705462311" TargetMode="External"/><Relationship Id="rId40" Type="http://schemas.openxmlformats.org/officeDocument/2006/relationships/hyperlink" Target="https://www.hitta.se/kartan?search=Jim%20%C3%85kesson%2C%20Planteringsgatan%2014C%20Sj%C3%B6bo&amp;st=single&amp;sst=prv&amp;sids=0zzgP-mmmU&amp;srb=0&amp;sat=55.634351460715536:13.697421261255059" TargetMode="External"/><Relationship Id="rId45" Type="http://schemas.openxmlformats.org/officeDocument/2006/relationships/hyperlink" Target="mailto:Florence.eberhardt@lund.se" TargetMode="External"/><Relationship Id="rId5" Type="http://schemas.openxmlformats.org/officeDocument/2006/relationships/customXml" Target="../customXml/item5.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eader" Target="header4.xml"/><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9.jpeg"/><Relationship Id="rId31" Type="http://schemas.openxmlformats.org/officeDocument/2006/relationships/footer" Target="footer1.xml"/><Relationship Id="rId44" Type="http://schemas.openxmlformats.org/officeDocument/2006/relationships/hyperlink" Target="mailto:stefan@bjorkaasumsan.se"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header" Target="header1.xml"/><Relationship Id="rId35" Type="http://schemas.openxmlformats.org/officeDocument/2006/relationships/header" Target="header3.xml"/><Relationship Id="rId43" Type="http://schemas.openxmlformats.org/officeDocument/2006/relationships/hyperlink" Target="https://www.hitta.se/kartan?search=Fredrik%20Borg%2C%20Vresselv%C3%A4gen%20190%20Sj%C3%B6bo&amp;st=single&amp;sst=prv&amp;sids=i~gllC5-4v&amp;srb=0&amp;sat=55.66072886000281:13.648865577927548" TargetMode="External"/><Relationship Id="rId48" Type="http://schemas.openxmlformats.org/officeDocument/2006/relationships/glossaryDocument" Target="glossary/document.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header" Target="header2.xml"/><Relationship Id="rId38" Type="http://schemas.openxmlformats.org/officeDocument/2006/relationships/hyperlink" Target="https://www.hitta.se/kartan?search=Peter%20Addin%2C%20Kyrkobyv%C3%A4gen%2018%20Staffanstorp&amp;st=single&amp;sst=prv&amp;sids=~xTZvUUUUG&amp;srb=0&amp;sat=55.64052095118819:13.146424623791804" TargetMode="External"/><Relationship Id="rId46" Type="http://schemas.openxmlformats.org/officeDocument/2006/relationships/header" Target="header5.xml"/><Relationship Id="rId20" Type="http://schemas.openxmlformats.org/officeDocument/2006/relationships/image" Target="media/image10.jpeg"/><Relationship Id="rId41" Type="http://schemas.openxmlformats.org/officeDocument/2006/relationships/hyperlink" Target="https://www.hitta.se/kartan?search=Henrik%20Falknell%2C%20Vresselv%C3%A4gen%20180%20Sj%C3%B6bo&amp;st=single&amp;sst=prv&amp;sids=0~WjwnHHqb&amp;srb=0&amp;sat=55.6611970931746:13.6473935690934" TargetMode="External"/><Relationship Id="rId1" Type="http://schemas.openxmlformats.org/officeDocument/2006/relationships/customXml" Target="../customXml/item1.xml"/><Relationship Id="rId6" Type="http://schemas.openxmlformats.org/officeDocument/2006/relationships/numbering" Target="numbering.xml"/></Relationships>
</file>

<file path=word/_rels/footer2.xml.rels><?xml version="1.0" encoding="UTF-8" standalone="yes"?>
<Relationships xmlns="http://schemas.openxmlformats.org/package/2006/relationships"><Relationship Id="rId1" Type="http://schemas.openxmlformats.org/officeDocument/2006/relationships/image" Target="media/image18.jpg"/></Relationships>
</file>

<file path=word/_rels/footer3.xml.rels><?xml version="1.0" encoding="UTF-8" standalone="yes"?>
<Relationships xmlns="http://schemas.openxmlformats.org/package/2006/relationships"><Relationship Id="rId1" Type="http://schemas.openxmlformats.org/officeDocument/2006/relationships/image" Target="media/image18.jp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ublic\EKO\Mallar\Rapportmall.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869851283A34DB58F3CB52ACBFB2716"/>
        <w:category>
          <w:name w:val="Allmänt"/>
          <w:gallery w:val="placeholder"/>
        </w:category>
        <w:types>
          <w:type w:val="bbPlcHdr"/>
        </w:types>
        <w:behaviors>
          <w:behavior w:val="content"/>
        </w:behaviors>
        <w:guid w:val="{838632C6-045C-4C3F-9F29-4343E16F0A6C}"/>
      </w:docPartPr>
      <w:docPartBody>
        <w:p w:rsidR="00DF7317" w:rsidRDefault="0070776E">
          <w:pPr>
            <w:pStyle w:val="6869851283A34DB58F3CB52ACBFB2716"/>
          </w:pPr>
          <w:r>
            <w:rPr>
              <w:rStyle w:val="Platshllartext"/>
            </w:rPr>
            <w:t>Ange datum</w:t>
          </w:r>
        </w:p>
      </w:docPartBody>
    </w:docPart>
    <w:docPart>
      <w:docPartPr>
        <w:name w:val="71B747541B0241C58D7D578074294EF3"/>
        <w:category>
          <w:name w:val="Allmänt"/>
          <w:gallery w:val="placeholder"/>
        </w:category>
        <w:types>
          <w:type w:val="bbPlcHdr"/>
        </w:types>
        <w:behaviors>
          <w:behavior w:val="content"/>
        </w:behaviors>
        <w:guid w:val="{D00EE09D-5045-4114-94A0-9F05D1A5CBB2}"/>
      </w:docPartPr>
      <w:docPartBody>
        <w:p w:rsidR="00DF7317" w:rsidRDefault="0070776E">
          <w:pPr>
            <w:pStyle w:val="71B747541B0241C58D7D578074294EF3"/>
          </w:pPr>
          <w:r>
            <w:rPr>
              <w:rStyle w:val="Platshllartext"/>
            </w:rPr>
            <w:t>Ange version</w:t>
          </w:r>
        </w:p>
      </w:docPartBody>
    </w:docPart>
    <w:docPart>
      <w:docPartPr>
        <w:name w:val="E15CC848A74A4AE78A871DDBE2A16CF8"/>
        <w:category>
          <w:name w:val="Allmänt"/>
          <w:gallery w:val="placeholder"/>
        </w:category>
        <w:types>
          <w:type w:val="bbPlcHdr"/>
        </w:types>
        <w:behaviors>
          <w:behavior w:val="content"/>
        </w:behaviors>
        <w:guid w:val="{D20A1907-F3A2-4000-B2AA-A5B8EFA6B7E7}"/>
      </w:docPartPr>
      <w:docPartBody>
        <w:p w:rsidR="00DF7317" w:rsidRDefault="0070776E">
          <w:pPr>
            <w:pStyle w:val="E15CC848A74A4AE78A871DDBE2A16CF8"/>
          </w:pPr>
          <w:r>
            <w:rPr>
              <w:rStyle w:val="Platshllartext"/>
            </w:rPr>
            <w:t>Ange rubrik</w:t>
          </w:r>
        </w:p>
      </w:docPartBody>
    </w:docPart>
    <w:docPart>
      <w:docPartPr>
        <w:name w:val="7342BA1ED31E460B857AF944B0BF3455"/>
        <w:category>
          <w:name w:val="Allmänt"/>
          <w:gallery w:val="placeholder"/>
        </w:category>
        <w:types>
          <w:type w:val="bbPlcHdr"/>
        </w:types>
        <w:behaviors>
          <w:behavior w:val="content"/>
        </w:behaviors>
        <w:guid w:val="{B53F2279-5640-446F-A0D4-5BCDBE0EA75E}"/>
      </w:docPartPr>
      <w:docPartBody>
        <w:p w:rsidR="00DF7317" w:rsidRDefault="0070776E">
          <w:pPr>
            <w:pStyle w:val="7342BA1ED31E460B857AF944B0BF3455"/>
          </w:pPr>
          <w:r>
            <w:rPr>
              <w:rStyle w:val="Platshllartext"/>
            </w:rPr>
            <w:t>Ange underrubrik</w:t>
          </w:r>
        </w:p>
      </w:docPartBody>
    </w:docPart>
    <w:docPart>
      <w:docPartPr>
        <w:name w:val="F0DF4004DC1F455383F22E27F413A0DE"/>
        <w:category>
          <w:name w:val="Allmänt"/>
          <w:gallery w:val="placeholder"/>
        </w:category>
        <w:types>
          <w:type w:val="bbPlcHdr"/>
        </w:types>
        <w:behaviors>
          <w:behavior w:val="content"/>
        </w:behaviors>
        <w:guid w:val="{51F4F5D2-B553-4580-8DCE-4F2D2B4B5601}"/>
      </w:docPartPr>
      <w:docPartBody>
        <w:p w:rsidR="00DF7317" w:rsidRDefault="0070776E">
          <w:pPr>
            <w:pStyle w:val="F0DF4004DC1F455383F22E27F413A0DE"/>
          </w:pPr>
          <w:r>
            <w:rPr>
              <w:rStyle w:val="Platshllartext"/>
            </w:rPr>
            <w:t>Ange datum</w:t>
          </w:r>
        </w:p>
      </w:docPartBody>
    </w:docPart>
    <w:docPart>
      <w:docPartPr>
        <w:name w:val="EED8828D93CA4AB3875A7088D080EF81"/>
        <w:category>
          <w:name w:val="Allmänt"/>
          <w:gallery w:val="placeholder"/>
        </w:category>
        <w:types>
          <w:type w:val="bbPlcHdr"/>
        </w:types>
        <w:behaviors>
          <w:behavior w:val="content"/>
        </w:behaviors>
        <w:guid w:val="{276B2D49-A2B7-47A1-9CBF-E2ED1CE4F980}"/>
      </w:docPartPr>
      <w:docPartBody>
        <w:p w:rsidR="00DF7317" w:rsidRDefault="0070776E">
          <w:pPr>
            <w:pStyle w:val="EED8828D93CA4AB3875A7088D080EF81"/>
          </w:pPr>
          <w:r>
            <w:rPr>
              <w:rStyle w:val="Platshllartext"/>
            </w:rPr>
            <w:t>Ange namn</w:t>
          </w:r>
        </w:p>
      </w:docPartBody>
    </w:docPart>
    <w:docPart>
      <w:docPartPr>
        <w:name w:val="291937218B664D4783D837EBC9638463"/>
        <w:category>
          <w:name w:val="Allmänt"/>
          <w:gallery w:val="placeholder"/>
        </w:category>
        <w:types>
          <w:type w:val="bbPlcHdr"/>
        </w:types>
        <w:behaviors>
          <w:behavior w:val="content"/>
        </w:behaviors>
        <w:guid w:val="{9DFC67C7-48C4-4687-B819-8AB2124E1FB4}"/>
      </w:docPartPr>
      <w:docPartBody>
        <w:p w:rsidR="00DF7317" w:rsidRDefault="0070776E">
          <w:pPr>
            <w:pStyle w:val="291937218B664D4783D837EBC9638463"/>
          </w:pPr>
          <w:r>
            <w:rPr>
              <w:rStyle w:val="Platshllartext"/>
            </w:rPr>
            <w:t>Ange namn</w:t>
          </w:r>
        </w:p>
      </w:docPartBody>
    </w:docPart>
    <w:docPart>
      <w:docPartPr>
        <w:name w:val="7091EEAEC0ED4B1B87A7CC797CF25A54"/>
        <w:category>
          <w:name w:val="Allmänt"/>
          <w:gallery w:val="placeholder"/>
        </w:category>
        <w:types>
          <w:type w:val="bbPlcHdr"/>
        </w:types>
        <w:behaviors>
          <w:behavior w:val="content"/>
        </w:behaviors>
        <w:guid w:val="{C0E5D33E-BA81-49C8-B35A-6F5A6440C878}"/>
      </w:docPartPr>
      <w:docPartBody>
        <w:p w:rsidR="00DF7317" w:rsidRDefault="0070776E">
          <w:pPr>
            <w:pStyle w:val="7091EEAEC0ED4B1B87A7CC797CF25A54"/>
          </w:pPr>
          <w:r>
            <w:rPr>
              <w:rStyle w:val="Platshllartext"/>
            </w:rPr>
            <w:t>Ange datum</w:t>
          </w:r>
        </w:p>
      </w:docPartBody>
    </w:docPart>
    <w:docPart>
      <w:docPartPr>
        <w:name w:val="B48766BBB6A64909AA9B800F915D479C"/>
        <w:category>
          <w:name w:val="Allmänt"/>
          <w:gallery w:val="placeholder"/>
        </w:category>
        <w:types>
          <w:type w:val="bbPlcHdr"/>
        </w:types>
        <w:behaviors>
          <w:behavior w:val="content"/>
        </w:behaviors>
        <w:guid w:val="{B040426C-21F2-492F-83BC-5654F91DF000}"/>
      </w:docPartPr>
      <w:docPartBody>
        <w:p w:rsidR="00DF7317" w:rsidRDefault="0070776E">
          <w:pPr>
            <w:pStyle w:val="B48766BBB6A64909AA9B800F915D479C"/>
          </w:pPr>
          <w:r>
            <w:rPr>
              <w:rStyle w:val="Platshllartext"/>
            </w:rPr>
            <w:t>Ange projektnummer</w:t>
          </w:r>
        </w:p>
      </w:docPartBody>
    </w:docPart>
    <w:docPart>
      <w:docPartPr>
        <w:name w:val="63A32A99F3AB4ECA8E445870CBED62CD"/>
        <w:category>
          <w:name w:val="Allmänt"/>
          <w:gallery w:val="placeholder"/>
        </w:category>
        <w:types>
          <w:type w:val="bbPlcHdr"/>
        </w:types>
        <w:behaviors>
          <w:behavior w:val="content"/>
        </w:behaviors>
        <w:guid w:val="{2B87513A-1D0F-452E-8FA5-53F23DA24360}"/>
      </w:docPartPr>
      <w:docPartBody>
        <w:p w:rsidR="00DF7317" w:rsidRDefault="0070776E">
          <w:pPr>
            <w:pStyle w:val="63A32A99F3AB4ECA8E445870CBED62CD"/>
          </w:pPr>
          <w:r w:rsidRPr="000C1DD8">
            <w:rPr>
              <w:rStyle w:val="Platshllartext"/>
            </w:rPr>
            <w:t>Klicka eller tryck här för att ange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kzidenz-Grotesk Std Regular">
    <w:altName w:val="Calibri"/>
    <w:panose1 w:val="00000000000000000000"/>
    <w:charset w:val="00"/>
    <w:family w:val="modern"/>
    <w:notTrueType/>
    <w:pitch w:val="variable"/>
    <w:sig w:usb0="8000002F" w:usb1="5000204A" w:usb2="00000000" w:usb3="00000000" w:csb0="00000001"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5DB5"/>
    <w:rsid w:val="002E5DB5"/>
    <w:rsid w:val="003C7D50"/>
    <w:rsid w:val="00527E92"/>
    <w:rsid w:val="0070776E"/>
    <w:rsid w:val="008512A4"/>
    <w:rsid w:val="008A2619"/>
    <w:rsid w:val="00CE7E68"/>
    <w:rsid w:val="00DB6D98"/>
    <w:rsid w:val="00DF7317"/>
    <w:rsid w:val="00F5695D"/>
    <w:rsid w:val="00F857BB"/>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sv-SE" w:eastAsia="sv-S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Platshllartext">
    <w:name w:val="Placeholder Text"/>
    <w:basedOn w:val="Standardstycketeckensnitt"/>
    <w:uiPriority w:val="99"/>
    <w:semiHidden/>
    <w:rsid w:val="00CE7E68"/>
    <w:rPr>
      <w:color w:val="808080"/>
    </w:rPr>
  </w:style>
  <w:style w:type="paragraph" w:customStyle="1" w:styleId="6869851283A34DB58F3CB52ACBFB2716">
    <w:name w:val="6869851283A34DB58F3CB52ACBFB2716"/>
  </w:style>
  <w:style w:type="paragraph" w:customStyle="1" w:styleId="71B747541B0241C58D7D578074294EF3">
    <w:name w:val="71B747541B0241C58D7D578074294EF3"/>
  </w:style>
  <w:style w:type="paragraph" w:customStyle="1" w:styleId="E15CC848A74A4AE78A871DDBE2A16CF8">
    <w:name w:val="E15CC848A74A4AE78A871DDBE2A16CF8"/>
  </w:style>
  <w:style w:type="paragraph" w:customStyle="1" w:styleId="7342BA1ED31E460B857AF944B0BF3455">
    <w:name w:val="7342BA1ED31E460B857AF944B0BF3455"/>
  </w:style>
  <w:style w:type="paragraph" w:customStyle="1" w:styleId="F0DF4004DC1F455383F22E27F413A0DE">
    <w:name w:val="F0DF4004DC1F455383F22E27F413A0DE"/>
  </w:style>
  <w:style w:type="paragraph" w:customStyle="1" w:styleId="EED8828D93CA4AB3875A7088D080EF81">
    <w:name w:val="EED8828D93CA4AB3875A7088D080EF81"/>
  </w:style>
  <w:style w:type="paragraph" w:customStyle="1" w:styleId="291937218B664D4783D837EBC9638463">
    <w:name w:val="291937218B664D4783D837EBC9638463"/>
  </w:style>
  <w:style w:type="paragraph" w:customStyle="1" w:styleId="7091EEAEC0ED4B1B87A7CC797CF25A54">
    <w:name w:val="7091EEAEC0ED4B1B87A7CC797CF25A54"/>
  </w:style>
  <w:style w:type="paragraph" w:customStyle="1" w:styleId="B48766BBB6A64909AA9B800F915D479C">
    <w:name w:val="B48766BBB6A64909AA9B800F915D479C"/>
  </w:style>
  <w:style w:type="paragraph" w:customStyle="1" w:styleId="63A32A99F3AB4ECA8E445870CBED62CD">
    <w:name w:val="63A32A99F3AB4ECA8E445870CBED62C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tema">
  <a:themeElements>
    <a:clrScheme name="Ekologigruppen">
      <a:dk1>
        <a:sysClr val="windowText" lastClr="000000"/>
      </a:dk1>
      <a:lt1>
        <a:sysClr val="window" lastClr="FFFFFF"/>
      </a:lt1>
      <a:dk2>
        <a:srgbClr val="44546A"/>
      </a:dk2>
      <a:lt2>
        <a:srgbClr val="E7E6E6"/>
      </a:lt2>
      <a:accent1>
        <a:srgbClr val="0080AF"/>
      </a:accent1>
      <a:accent2>
        <a:srgbClr val="00A88F"/>
      </a:accent2>
      <a:accent3>
        <a:srgbClr val="C7D530"/>
      </a:accent3>
      <a:accent4>
        <a:srgbClr val="FFDE14"/>
      </a:accent4>
      <a:accent5>
        <a:srgbClr val="DD663B"/>
      </a:accent5>
      <a:accent6>
        <a:srgbClr val="A71979"/>
      </a:accent6>
      <a:hlink>
        <a:srgbClr val="C7D530"/>
      </a:hlink>
      <a:folHlink>
        <a:srgbClr val="954F72"/>
      </a:folHlink>
    </a:clrScheme>
    <a:fontScheme name="Ekologigruppen">
      <a:majorFont>
        <a:latin typeface="Arial"/>
        <a:ea typeface=""/>
        <a:cs typeface=""/>
      </a:majorFont>
      <a:minorFont>
        <a:latin typeface="Garamond"/>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root xmlns="LPXML">
  <namn/>
  <titel>Förvaltningsplan Björka översilningsanläggning</titel>
  <avdelning/>
  <kontakt>
    <telefon/>
    <mobil/>
    <epost/>
    <adress>
      <co/>
      <box/>
      <gata/>
      <postnr/>
      <ort/>
      <land/>
    </adress>
  </kontakt>
  <dokumenttyp/>
  <Diarienummer/>
  <version/>
  <sklass/>
  <extra1/>
  <extra2/>
  <extra3/>
  <extra4/>
  <extra5/>
  <extra6/>
  <extra7/>
  <extra8/>
  <extra9>2022-08-29T00:00:00</extra9>
</root>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E8FDB55A143B304BA0168FCD7A94326D" ma:contentTypeVersion="16" ma:contentTypeDescription="Skapa ett nytt dokument." ma:contentTypeScope="" ma:versionID="fe00a2e9fcd2f80a9dadda0d90f53e7d">
  <xsd:schema xmlns:xsd="http://www.w3.org/2001/XMLSchema" xmlns:xs="http://www.w3.org/2001/XMLSchema" xmlns:p="http://schemas.microsoft.com/office/2006/metadata/properties" xmlns:ns2="faa317d5-9ce9-4b45-a8ed-8844ab550530" xmlns:ns3="cdd4be35-10ca-42ab-9f6b-e3efb9f8fa15" targetNamespace="http://schemas.microsoft.com/office/2006/metadata/properties" ma:root="true" ma:fieldsID="9430b418f68661a17f5885d3e38d9a50" ns2:_="" ns3:_="">
    <xsd:import namespace="faa317d5-9ce9-4b45-a8ed-8844ab550530"/>
    <xsd:import namespace="cdd4be35-10ca-42ab-9f6b-e3efb9f8fa1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aa317d5-9ce9-4b45-a8ed-8844ab5505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Bildmarkeringar" ma:readOnly="false" ma:fieldId="{5cf76f15-5ced-4ddc-b409-7134ff3c332f}" ma:taxonomyMulti="true" ma:sspId="4c49494c-fa4f-4786-82d6-3636b8a7fd9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dd4be35-10ca-42ab-9f6b-e3efb9f8fa15"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9ab3e873-7928-4879-b352-7a610250ac9a}" ma:internalName="TaxCatchAll" ma:showField="CatchAllData" ma:web="cdd4be35-10ca-42ab-9f6b-e3efb9f8fa15">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Delat med informa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faa317d5-9ce9-4b45-a8ed-8844ab550530">
      <Terms xmlns="http://schemas.microsoft.com/office/infopath/2007/PartnerControls"/>
    </lcf76f155ced4ddcb4097134ff3c332f>
    <TaxCatchAll xmlns="cdd4be35-10ca-42ab-9f6b-e3efb9f8fa15"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4F99F1-A6AE-4C52-9388-87D3E30B0E29}">
  <ds:schemaRefs>
    <ds:schemaRef ds:uri="LPXML"/>
  </ds:schemaRefs>
</ds:datastoreItem>
</file>

<file path=customXml/itemProps2.xml><?xml version="1.0" encoding="utf-8"?>
<ds:datastoreItem xmlns:ds="http://schemas.openxmlformats.org/officeDocument/2006/customXml" ds:itemID="{DFE76DCB-E242-4938-B7B7-03AF09EAC312}">
  <ds:schemaRefs>
    <ds:schemaRef ds:uri="http://schemas.microsoft.com/sharepoint/v3/contenttype/forms"/>
  </ds:schemaRefs>
</ds:datastoreItem>
</file>

<file path=customXml/itemProps3.xml><?xml version="1.0" encoding="utf-8"?>
<ds:datastoreItem xmlns:ds="http://schemas.openxmlformats.org/officeDocument/2006/customXml" ds:itemID="{58FE7E61-3D38-4355-A874-42DA66AEF9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aa317d5-9ce9-4b45-a8ed-8844ab550530"/>
    <ds:schemaRef ds:uri="cdd4be35-10ca-42ab-9f6b-e3efb9f8fa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0F0A84F-1725-4227-941F-96E4A7E9CEBA}">
  <ds:schemaRefs>
    <ds:schemaRef ds:uri="http://schemas.microsoft.com/office/2006/metadata/properties"/>
    <ds:schemaRef ds:uri="http://schemas.microsoft.com/office/infopath/2007/PartnerControls"/>
    <ds:schemaRef ds:uri="faa317d5-9ce9-4b45-a8ed-8844ab550530"/>
    <ds:schemaRef ds:uri="cdd4be35-10ca-42ab-9f6b-e3efb9f8fa15"/>
  </ds:schemaRefs>
</ds:datastoreItem>
</file>

<file path=customXml/itemProps5.xml><?xml version="1.0" encoding="utf-8"?>
<ds:datastoreItem xmlns:ds="http://schemas.openxmlformats.org/officeDocument/2006/customXml" ds:itemID="{63AA8101-F689-4AF8-9031-8AF49D6E4F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Rapportmall</Template>
  <TotalTime>1</TotalTime>
  <Pages>28</Pages>
  <Words>6865</Words>
  <Characters>36390</Characters>
  <Application>Microsoft Office Word</Application>
  <DocSecurity>0</DocSecurity>
  <Lines>303</Lines>
  <Paragraphs>86</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43169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Tette Alström</dc:creator>
  <cp:keywords/>
  <dc:description/>
  <cp:lastModifiedBy>Florence Eberhardt</cp:lastModifiedBy>
  <cp:revision>2</cp:revision>
  <dcterms:created xsi:type="dcterms:W3CDTF">2022-09-06T09:03:00Z</dcterms:created>
  <dcterms:modified xsi:type="dcterms:W3CDTF">2022-09-06T09:03:00Z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0x010100E8FDB55A143B304BA0168FCD7A94326D</vt:lpwstr>
  </property>
  <property fmtid="{D5CDD505-2E9C-101B-9397-08002B2CF9AE}" pid="3" name="MediaServiceImageTags">
    <vt:lpwstr/>
  </property>
</Properties>
</file>